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5F086" w14:textId="0C90495E" w:rsidR="00DD1B56" w:rsidRPr="00DD1EEC" w:rsidRDefault="00141938" w:rsidP="00A603AE">
      <w:pPr>
        <w:pStyle w:val="BATitle"/>
        <w:rPr>
          <w:rFonts w:hint="eastAsia"/>
        </w:rPr>
      </w:pPr>
      <w:r>
        <w:t xml:space="preserve">An Electrically Conductive </w:t>
      </w:r>
      <w:r w:rsidRPr="0036395B">
        <w:t>C</w:t>
      </w:r>
      <w:r>
        <w:t>uMn</w:t>
      </w:r>
      <w:r w:rsidRPr="00A3208F">
        <w:rPr>
          <w:vertAlign w:val="subscript"/>
        </w:rPr>
        <w:t>2</w:t>
      </w:r>
      <w:r>
        <w:t>O</w:t>
      </w:r>
      <w:r w:rsidRPr="00A3208F">
        <w:rPr>
          <w:vertAlign w:val="subscript"/>
        </w:rPr>
        <w:t>4</w:t>
      </w:r>
      <w:r w:rsidRPr="0036395B">
        <w:t xml:space="preserve"> </w:t>
      </w:r>
      <w:proofErr w:type="spellStart"/>
      <w:r>
        <w:t>Ultrananos</w:t>
      </w:r>
      <w:r w:rsidRPr="0036395B">
        <w:t>pinel</w:t>
      </w:r>
      <w:proofErr w:type="spellEnd"/>
      <w:r w:rsidRPr="0036395B">
        <w:t xml:space="preserve"> </w:t>
      </w:r>
      <w:r w:rsidR="00DD1B56">
        <w:t xml:space="preserve">Cathode for </w:t>
      </w:r>
      <w:r w:rsidR="00DD1B56" w:rsidRPr="0036395B">
        <w:t>Room-Temperature Magnesium Rechargeable Batteries</w:t>
      </w:r>
    </w:p>
    <w:p w14:paraId="3CF91E85" w14:textId="13DAEE0D" w:rsidR="00DD1B56" w:rsidRPr="00DD1EEC" w:rsidRDefault="00DD1B56" w:rsidP="00DD1B56">
      <w:pPr>
        <w:pStyle w:val="BBAuthorName"/>
        <w:jc w:val="both"/>
      </w:pPr>
      <w:proofErr w:type="spellStart"/>
      <w:r w:rsidRPr="0036395B">
        <w:t>Reona</w:t>
      </w:r>
      <w:proofErr w:type="spellEnd"/>
      <w:r w:rsidRPr="0036395B">
        <w:t xml:space="preserve"> </w:t>
      </w:r>
      <w:proofErr w:type="spellStart"/>
      <w:proofErr w:type="gramStart"/>
      <w:r w:rsidRPr="0036395B">
        <w:t>Iimura,</w:t>
      </w:r>
      <w:r w:rsidRPr="00644D06">
        <w:rPr>
          <w:vertAlign w:val="superscript"/>
        </w:rPr>
        <w:t>a</w:t>
      </w:r>
      <w:proofErr w:type="spellEnd"/>
      <w:proofErr w:type="gramEnd"/>
      <w:r w:rsidRPr="0036395B">
        <w:t xml:space="preserve"> </w:t>
      </w:r>
      <w:proofErr w:type="spellStart"/>
      <w:r w:rsidRPr="0036395B">
        <w:t>Hiroto</w:t>
      </w:r>
      <w:proofErr w:type="spellEnd"/>
      <w:r w:rsidRPr="0036395B">
        <w:t xml:space="preserve"> </w:t>
      </w:r>
      <w:proofErr w:type="spellStart"/>
      <w:r w:rsidRPr="0036395B">
        <w:t>Watanabe,</w:t>
      </w:r>
      <w:r w:rsidRPr="00644D06">
        <w:rPr>
          <w:vertAlign w:val="superscript"/>
        </w:rPr>
        <w:t>b</w:t>
      </w:r>
      <w:proofErr w:type="spellEnd"/>
      <w:r w:rsidRPr="0036395B">
        <w:t xml:space="preserve"> Toshihiko </w:t>
      </w:r>
      <w:proofErr w:type="spellStart"/>
      <w:r w:rsidRPr="0036395B">
        <w:t>Mandai,</w:t>
      </w:r>
      <w:r w:rsidRPr="00644D06">
        <w:rPr>
          <w:vertAlign w:val="superscript"/>
        </w:rPr>
        <w:t>c</w:t>
      </w:r>
      <w:proofErr w:type="spellEnd"/>
      <w:r w:rsidRPr="0036395B">
        <w:t xml:space="preserve"> </w:t>
      </w:r>
      <w:proofErr w:type="spellStart"/>
      <w:r w:rsidRPr="0036395B">
        <w:t>Itaru</w:t>
      </w:r>
      <w:proofErr w:type="spellEnd"/>
      <w:r w:rsidRPr="0036395B">
        <w:t xml:space="preserve"> </w:t>
      </w:r>
      <w:proofErr w:type="spellStart"/>
      <w:r w:rsidRPr="0036395B">
        <w:t>Honma,</w:t>
      </w:r>
      <w:r w:rsidRPr="00644D06">
        <w:rPr>
          <w:vertAlign w:val="superscript"/>
        </w:rPr>
        <w:t>a</w:t>
      </w:r>
      <w:proofErr w:type="spellEnd"/>
      <w:r>
        <w:t xml:space="preserve"> </w:t>
      </w:r>
      <w:r w:rsidRPr="0036395B">
        <w:t xml:space="preserve">Hiroaki </w:t>
      </w:r>
      <w:proofErr w:type="spellStart"/>
      <w:r w:rsidRPr="0036395B">
        <w:t>Imai,</w:t>
      </w:r>
      <w:r w:rsidRPr="00644D06">
        <w:rPr>
          <w:vertAlign w:val="superscript"/>
        </w:rPr>
        <w:t>b</w:t>
      </w:r>
      <w:proofErr w:type="spellEnd"/>
      <w:r w:rsidRPr="0036395B">
        <w:rPr>
          <w:vertAlign w:val="superscript"/>
        </w:rPr>
        <w:t xml:space="preserve"> </w:t>
      </w:r>
      <w:r w:rsidRPr="0036395B">
        <w:t xml:space="preserve">and </w:t>
      </w:r>
      <w:bookmarkStart w:id="0" w:name="_Hlk137894306"/>
      <w:r w:rsidRPr="0036395B">
        <w:t>Hiroaki Kobayashi</w:t>
      </w:r>
      <w:bookmarkEnd w:id="0"/>
      <w:r w:rsidRPr="0036395B">
        <w:t>*</w:t>
      </w:r>
      <w:proofErr w:type="spellStart"/>
      <w:r w:rsidR="006070B0" w:rsidRPr="006070B0">
        <w:rPr>
          <w:vertAlign w:val="superscript"/>
        </w:rPr>
        <w:t>a,</w:t>
      </w:r>
      <w:r w:rsidRPr="00644D06">
        <w:rPr>
          <w:vertAlign w:val="superscript"/>
        </w:rPr>
        <w:t>d</w:t>
      </w:r>
      <w:proofErr w:type="spellEnd"/>
    </w:p>
    <w:p w14:paraId="3C14A5FD" w14:textId="77777777" w:rsidR="00DD1B56" w:rsidRPr="006C2712" w:rsidRDefault="00DD1B56" w:rsidP="00DD1B56">
      <w:pPr>
        <w:pStyle w:val="BCAuthorAddress"/>
        <w:jc w:val="both"/>
      </w:pPr>
      <w:proofErr w:type="spellStart"/>
      <w:r w:rsidRPr="006C2712">
        <w:rPr>
          <w:vertAlign w:val="superscript"/>
        </w:rPr>
        <w:t>a</w:t>
      </w:r>
      <w:r w:rsidRPr="006C2712">
        <w:t>Institute</w:t>
      </w:r>
      <w:proofErr w:type="spellEnd"/>
      <w:r w:rsidRPr="006C2712">
        <w:t xml:space="preserve"> of Multidisciplinary Research for Advanced Materials, Tohoku University, Sendai 980-8577, Japan.</w:t>
      </w:r>
      <w:r w:rsidRPr="002F04D5">
        <w:t xml:space="preserve"> </w:t>
      </w:r>
    </w:p>
    <w:p w14:paraId="7F30B44C" w14:textId="77777777" w:rsidR="00DD1B56" w:rsidRPr="006C2712" w:rsidRDefault="00DD1B56" w:rsidP="00DD1B56">
      <w:pPr>
        <w:pStyle w:val="BCAuthorAddress"/>
        <w:jc w:val="both"/>
      </w:pPr>
      <w:proofErr w:type="spellStart"/>
      <w:r w:rsidRPr="006C2712">
        <w:rPr>
          <w:rFonts w:hint="eastAsia"/>
          <w:vertAlign w:val="superscript"/>
        </w:rPr>
        <w:t>b</w:t>
      </w:r>
      <w:r w:rsidRPr="006C2712">
        <w:t>Department</w:t>
      </w:r>
      <w:proofErr w:type="spellEnd"/>
      <w:r w:rsidRPr="006C2712">
        <w:t xml:space="preserve"> of Applied Chemistry, Faculty of Science and Technology, Keio University, Yokohama 223-8522, Japan.</w:t>
      </w:r>
      <w:r w:rsidRPr="002F04D5">
        <w:t xml:space="preserve"> </w:t>
      </w:r>
    </w:p>
    <w:p w14:paraId="0A81BC34" w14:textId="77777777" w:rsidR="00DD1B56" w:rsidRPr="006C2712" w:rsidRDefault="00DD1B56" w:rsidP="00DD1B56">
      <w:pPr>
        <w:pStyle w:val="BCAuthorAddress"/>
        <w:jc w:val="both"/>
      </w:pPr>
      <w:proofErr w:type="spellStart"/>
      <w:r w:rsidRPr="006C2712">
        <w:rPr>
          <w:vertAlign w:val="superscript"/>
        </w:rPr>
        <w:t>c</w:t>
      </w:r>
      <w:r w:rsidRPr="006C2712">
        <w:t>Center</w:t>
      </w:r>
      <w:proofErr w:type="spellEnd"/>
      <w:r w:rsidRPr="006C2712">
        <w:t xml:space="preserve"> for Green Research on Energy and Environmental Materials, National Institute for Materials Science (NIMS), Tsukuba 305-0044, Japan.</w:t>
      </w:r>
    </w:p>
    <w:p w14:paraId="2E1DBC48" w14:textId="77777777" w:rsidR="00DD1B56" w:rsidRPr="006C2712" w:rsidRDefault="00DD1B56" w:rsidP="00DD1B56">
      <w:pPr>
        <w:pStyle w:val="BCAuthorAddress"/>
        <w:jc w:val="both"/>
      </w:pPr>
      <w:proofErr w:type="spellStart"/>
      <w:r>
        <w:rPr>
          <w:vertAlign w:val="superscript"/>
        </w:rPr>
        <w:t>d</w:t>
      </w:r>
      <w:r w:rsidRPr="006C2712">
        <w:t>Department</w:t>
      </w:r>
      <w:proofErr w:type="spellEnd"/>
      <w:r w:rsidRPr="006C2712">
        <w:t xml:space="preserve"> of </w:t>
      </w:r>
      <w:r>
        <w:t>Chemistry, Faculty of Science</w:t>
      </w:r>
      <w:r w:rsidRPr="006C2712">
        <w:t>,</w:t>
      </w:r>
      <w:r>
        <w:t xml:space="preserve"> Hokkaido University, Sapporo</w:t>
      </w:r>
      <w:r w:rsidRPr="006C2712">
        <w:t xml:space="preserve"> </w:t>
      </w:r>
      <w:r>
        <w:t>060</w:t>
      </w:r>
      <w:r w:rsidRPr="006C2712">
        <w:t>-</w:t>
      </w:r>
      <w:r>
        <w:t>0810</w:t>
      </w:r>
      <w:r w:rsidRPr="006C2712">
        <w:t>, Japan.</w:t>
      </w:r>
    </w:p>
    <w:p w14:paraId="600C133B" w14:textId="683CDE8F" w:rsidR="00DD1B56" w:rsidRPr="00136F8C" w:rsidRDefault="00DD1B56" w:rsidP="00141938">
      <w:pPr>
        <w:pStyle w:val="BDAbstract"/>
        <w:rPr>
          <w:b/>
        </w:rPr>
      </w:pPr>
      <w:r w:rsidRPr="006532A9">
        <w:rPr>
          <w:rStyle w:val="BDAbstractTitleChar"/>
        </w:rPr>
        <w:t>ABSTRACT:</w:t>
      </w:r>
      <w:r w:rsidRPr="00BE533F">
        <w:t xml:space="preserve"> </w:t>
      </w:r>
      <w:r w:rsidRPr="0036395B">
        <w:t xml:space="preserve">Magnesium rechargeable batteries are potential successors to lithium-ion batteries owing to their low cost, superior safety, and high volumetric energy density. However, the development of high-energy </w:t>
      </w:r>
      <w:r>
        <w:t xml:space="preserve">and high-rate </w:t>
      </w:r>
      <w:r w:rsidRPr="0036395B">
        <w:t xml:space="preserve">cathode materials remains challenging. Oxide-type </w:t>
      </w:r>
      <w:r>
        <w:t>cathodes</w:t>
      </w:r>
      <w:r w:rsidRPr="0036395B">
        <w:t xml:space="preserve">, specifically </w:t>
      </w:r>
      <w:proofErr w:type="spellStart"/>
      <w:r w:rsidRPr="0036395B">
        <w:t>spinels</w:t>
      </w:r>
      <w:proofErr w:type="spellEnd"/>
      <w:r w:rsidRPr="0036395B">
        <w:t>, have become a focus of attention due to th</w:t>
      </w:r>
      <w:r w:rsidRPr="00136F8C">
        <w:t>eir higher voltage operation capacity. Nevertheless, previous studies have predominantly centered on high-temperature operations on account of the sluggish diffusion of Mg ions in solids and low electrical conductivity. In this study, an electrically conductive CuMn</w:t>
      </w:r>
      <w:r w:rsidRPr="00136F8C">
        <w:rPr>
          <w:vertAlign w:val="subscript"/>
        </w:rPr>
        <w:t>2</w:t>
      </w:r>
      <w:r w:rsidRPr="00136F8C">
        <w:t>O</w:t>
      </w:r>
      <w:r w:rsidRPr="00136F8C">
        <w:rPr>
          <w:vertAlign w:val="subscript"/>
        </w:rPr>
        <w:t>4</w:t>
      </w:r>
      <w:r w:rsidRPr="00136F8C">
        <w:t xml:space="preserve"> ultrasmall (&lt; 5 nm) spinel is fabricated using an alcohol reduction process. This ‘</w:t>
      </w:r>
      <w:proofErr w:type="spellStart"/>
      <w:r w:rsidRPr="00136F8C">
        <w:t>ultrananospinel</w:t>
      </w:r>
      <w:proofErr w:type="spellEnd"/>
      <w:r w:rsidRPr="00136F8C">
        <w:t xml:space="preserve">’ shows a semi-reversible phase transition along with Mg insertion/ejection and a dual-redox system involving copper and manganese ions, exhibiting the high voltage operation (&gt;1.5 V) with the theoretical discharge capacity of 225 </w:t>
      </w:r>
      <w:proofErr w:type="spellStart"/>
      <w:r w:rsidRPr="00136F8C">
        <w:t>mAh</w:t>
      </w:r>
      <w:proofErr w:type="spellEnd"/>
      <w:r w:rsidRPr="00136F8C">
        <w:t xml:space="preserve"> g</w:t>
      </w:r>
      <w:r w:rsidRPr="00136F8C">
        <w:rPr>
          <w:vertAlign w:val="superscript"/>
        </w:rPr>
        <w:t>–1</w:t>
      </w:r>
      <w:r w:rsidRPr="00136F8C">
        <w:t>, and high-rate capability</w:t>
      </w:r>
      <w:r w:rsidR="00141938" w:rsidRPr="00136F8C">
        <w:t xml:space="preserve"> compared with other oxide-type cathodes</w:t>
      </w:r>
      <w:r w:rsidRPr="00136F8C">
        <w:t>.</w:t>
      </w:r>
      <w:r w:rsidRPr="00136F8C">
        <w:rPr>
          <w:rStyle w:val="BDAbstractTitleChar"/>
        </w:rPr>
        <w:br/>
        <w:t>KEYWORDS:</w:t>
      </w:r>
      <w:r w:rsidRPr="00136F8C">
        <w:t xml:space="preserve"> </w:t>
      </w:r>
      <w:r w:rsidRPr="00136F8C">
        <w:rPr>
          <w:i/>
          <w:iCs/>
        </w:rPr>
        <w:t>spinel; nanoparticles; electrical conductivity; cathode; magnesium rechargeable battery</w:t>
      </w:r>
    </w:p>
    <w:p w14:paraId="479519A0" w14:textId="709EF760" w:rsidR="00B1103B" w:rsidRDefault="00B1103B" w:rsidP="00141938">
      <w:pPr>
        <w:pStyle w:val="BDAbstract"/>
        <w:sectPr w:rsidR="00B1103B" w:rsidSect="00151C75">
          <w:footerReference w:type="even" r:id="rId7"/>
          <w:type w:val="continuous"/>
          <w:pgSz w:w="12240" w:h="15840"/>
          <w:pgMar w:top="720" w:right="1094" w:bottom="720" w:left="1094" w:header="720" w:footer="720" w:gutter="0"/>
          <w:cols w:space="461"/>
        </w:sectPr>
      </w:pPr>
    </w:p>
    <w:p w14:paraId="35185F02" w14:textId="77777777" w:rsidR="00290BBF" w:rsidRPr="008565CF" w:rsidRDefault="00290BBF" w:rsidP="00290BBF">
      <w:pPr>
        <w:pStyle w:val="TESectionHeading"/>
        <w:rPr>
          <w:rFonts w:hint="eastAsia"/>
        </w:rPr>
      </w:pPr>
      <w:r w:rsidRPr="008565CF">
        <w:t>Introduction</w:t>
      </w:r>
    </w:p>
    <w:p w14:paraId="262DE67E" w14:textId="2A3E78B3" w:rsidR="00DD1B56" w:rsidRPr="00986328" w:rsidRDefault="00DD1B56" w:rsidP="00AA2D16">
      <w:pPr>
        <w:pStyle w:val="TAMainText"/>
      </w:pPr>
      <w:r w:rsidRPr="0036395B">
        <w:t>The widely used lithium-ion batteries (LIBs) have a theoretical energy density limit</w:t>
      </w:r>
      <w:r>
        <w:t>.</w:t>
      </w:r>
      <w:r w:rsidRPr="0036395B">
        <w:fldChar w:fldCharType="begin"/>
      </w:r>
      <w:r w:rsidR="00E544BD">
        <w:instrText xml:space="preserve"> ADDIN EN.CITE &lt;EndNote&gt;&lt;Cite&gt;&lt;Author&gt;Tarascon&lt;/Author&gt;&lt;Year&gt;2001&lt;/Year&gt;&lt;RecNum&gt;1&lt;/RecNum&gt;&lt;DisplayText&gt;&lt;style face="superscript"&gt;1&lt;/style&gt;&lt;/DisplayText&gt;&lt;record&gt;&lt;rec-number&gt;1&lt;/rec-number&gt;&lt;foreign-keys&gt;&lt;key app="EN" db-id="xxfre9saexrtzfe59sgvrz900p5t0wppxpdx" timestamp="1686562832"&gt;1&lt;/key&gt;&lt;/foreign-keys&gt;&lt;ref-type name="Journal Article"&gt;17&lt;/ref-type&gt;&lt;contributors&gt;&lt;authors&gt;&lt;author&gt;Tarascon, J. M.&lt;/author&gt;&lt;author&gt;Armand, M.&lt;/author&gt;&lt;/authors&gt;&lt;/contributors&gt;&lt;titles&gt;&lt;title&gt;Issues and challenges facing rechargeable lithium batteries&lt;/title&gt;&lt;secondary-title&gt;Nature&lt;/secondary-title&gt;&lt;/titles&gt;&lt;periodical&gt;&lt;full-title&gt;Nature&lt;/full-title&gt;&lt;/periodical&gt;&lt;pages&gt;359-367&lt;/pages&gt;&lt;volume&gt;414&lt;/volume&gt;&lt;number&gt;6861&lt;/number&gt;&lt;dates&gt;&lt;year&gt;2001&lt;/year&gt;&lt;pub-dates&gt;&lt;date&gt;2001/11/01&lt;/date&gt;&lt;/pub-dates&gt;&lt;/dates&gt;&lt;isbn&gt;1476-4687&lt;/isbn&gt;&lt;urls&gt;&lt;related-urls&gt;&lt;url&gt;https://doi.org/10.1038/35104644&lt;/url&gt;&lt;/related-urls&gt;&lt;/urls&gt;&lt;electronic-resource-num&gt;10.1038/35104644&lt;/electronic-resource-num&gt;&lt;/record&gt;&lt;/Cite&gt;&lt;/EndNote&gt;</w:instrText>
      </w:r>
      <w:r w:rsidRPr="0036395B">
        <w:fldChar w:fldCharType="separate"/>
      </w:r>
      <w:r w:rsidRPr="00705E2B">
        <w:rPr>
          <w:noProof/>
          <w:vertAlign w:val="superscript"/>
        </w:rPr>
        <w:t>1</w:t>
      </w:r>
      <w:r w:rsidRPr="0036395B">
        <w:fldChar w:fldCharType="end"/>
      </w:r>
      <w:r w:rsidRPr="0036395B">
        <w:t xml:space="preserve"> As we advance toward an increasingly electrified society, a significant enhancement in battery performance is crucial for the successful adoption of electric vehicles and smart grids. Faced with current global economic instability, there is an increasing demand for batteries that utilize ine</w:t>
      </w:r>
      <w:r w:rsidRPr="00986328">
        <w:t>xpensive metals and are less susceptible to price fluctuations. Magnesium rechargeable batteries (MRBs) are emerging as promising solutions to satisfy these increasingly stringent demands. They are projected to become the next-generation batteries, distinguished by their low cost, superior safety, and high volumetric energy density.</w:t>
      </w:r>
      <w:r w:rsidRPr="00986328">
        <w:fldChar w:fldCharType="begin">
          <w:fldData xml:space="preserve">PEVuZE5vdGU+PENpdGU+PEF1dGhvcj5Zb288L0F1dGhvcj48WWVhcj4yMDEzPC9ZZWFyPjxSZWNO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</w:fldData>
        </w:fldChar>
      </w:r>
      <w:r w:rsidR="00C97E8F">
        <w:instrText xml:space="preserve"> ADDIN EN.CITE </w:instrText>
      </w:r>
      <w:r w:rsidR="00C97E8F">
        <w:fldChar w:fldCharType="begin">
          <w:fldData xml:space="preserve">PEVuZE5vdGU+PENpdGU+PEF1dGhvcj5Zb288L0F1dGhvcj48WWVhcj4yMDEzPC9ZZWFyPjxSZWNO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</w:fldData>
        </w:fldChar>
      </w:r>
      <w:r w:rsidR="00C97E8F">
        <w:instrText xml:space="preserve"> ADDIN EN.CITE.DATA </w:instrText>
      </w:r>
      <w:r w:rsidR="00C97E8F">
        <w:fldChar w:fldCharType="end"/>
      </w:r>
      <w:r w:rsidRPr="00986328">
        <w:fldChar w:fldCharType="separate"/>
      </w:r>
      <w:r w:rsidR="00C97E8F" w:rsidRPr="00C97E8F">
        <w:rPr>
          <w:noProof/>
          <w:vertAlign w:val="superscript"/>
        </w:rPr>
        <w:t>2-5</w:t>
      </w:r>
      <w:r w:rsidRPr="00986328">
        <w:fldChar w:fldCharType="end"/>
      </w:r>
    </w:p>
    <w:p w14:paraId="49F03741" w14:textId="0D7D29C2" w:rsidR="00DD1B56" w:rsidRPr="00986328" w:rsidRDefault="00DD1B56" w:rsidP="00AA2D16">
      <w:pPr>
        <w:pStyle w:val="TAMainText"/>
      </w:pPr>
      <w:r w:rsidRPr="00986328">
        <w:t xml:space="preserve">A primary challenge for the successful implementation of MRBs is the development of high-energy cathode materials. In 2000, </w:t>
      </w:r>
      <w:proofErr w:type="spellStart"/>
      <w:r w:rsidRPr="00986328">
        <w:t>Aurbach</w:t>
      </w:r>
      <w:proofErr w:type="spellEnd"/>
      <w:r w:rsidRPr="00986328">
        <w:t xml:space="preserve"> </w:t>
      </w:r>
      <w:r w:rsidRPr="00986328">
        <w:rPr>
          <w:i/>
          <w:iCs/>
        </w:rPr>
        <w:t>et al</w:t>
      </w:r>
      <w:r w:rsidRPr="00986328">
        <w:t xml:space="preserve">. reported the </w:t>
      </w:r>
      <w:proofErr w:type="spellStart"/>
      <w:r w:rsidRPr="00986328">
        <w:t>Chevrel</w:t>
      </w:r>
      <w:proofErr w:type="spellEnd"/>
      <w:r w:rsidRPr="00986328">
        <w:t>-type Mo</w:t>
      </w:r>
      <w:r w:rsidRPr="00986328">
        <w:rPr>
          <w:vertAlign w:val="subscript"/>
        </w:rPr>
        <w:t>6</w:t>
      </w:r>
      <w:r w:rsidRPr="00986328">
        <w:t>S</w:t>
      </w:r>
      <w:r w:rsidRPr="00986328">
        <w:rPr>
          <w:vertAlign w:val="subscript"/>
        </w:rPr>
        <w:t>8</w:t>
      </w:r>
      <w:r w:rsidRPr="00986328">
        <w:t xml:space="preserve"> as the first prototype battery capable of room-temperature operation.</w:t>
      </w:r>
      <w:r w:rsidRPr="00986328">
        <w:fldChar w:fldCharType="begin"/>
      </w:r>
      <w:r w:rsidR="00C97E8F">
        <w:instrText xml:space="preserve"> ADDIN EN.CITE &lt;EndNote&gt;&lt;Cite&gt;&lt;Author&gt;Aurbach&lt;/Author&gt;&lt;Year&gt;2000&lt;/Year&gt;&lt;RecNum&gt;5&lt;/RecNum&gt;&lt;DisplayText&gt;&lt;style face="superscript"&gt;6&lt;/style&gt;&lt;/DisplayText&gt;&lt;record&gt;&lt;rec-number&gt;5&lt;/rec-number&gt;&lt;foreign-keys&gt;&lt;key app="EN" db-id="xxfre9saexrtzfe59sgvrz900p5t0wppxpdx" timestamp="1686563832"&gt;5&lt;/key&gt;&lt;/foreign-keys&gt;&lt;ref-type name="Journal Article"&gt;17&lt;/ref-type&gt;&lt;contributors&gt;&lt;authors&gt;&lt;author&gt;Aurbach, D.&lt;/author&gt;&lt;author&gt;Lu, Z.&lt;/author&gt;&lt;author&gt;Schechter, A.&lt;/author&gt;&lt;author&gt;Gofer, Y.&lt;/author&gt;&lt;author&gt;Gizbar, H.&lt;/author&gt;&lt;author&gt;Turgeman, R.&lt;/author&gt;&lt;author&gt;Cohen, Y.&lt;/author&gt;&lt;author&gt;Moshkovich, M.&lt;/author&gt;&lt;author&gt;Levi, E.&lt;/author&gt;&lt;/authors&gt;&lt;/contributors&gt;&lt;titles&gt;&lt;title&gt;Prototype systems for rechargeable magnesium batteries&lt;/title&gt;&lt;secondary-title&gt;Nature&lt;/secondary-title&gt;&lt;/titles&gt;&lt;periodical&gt;&lt;full-title&gt;Nature&lt;/full-title&gt;&lt;/periodical&gt;&lt;pages&gt;724-727&lt;/pages&gt;&lt;volume&gt;407&lt;/volume&gt;&lt;number&gt;6805&lt;/number&gt;&lt;dates&gt;&lt;year&gt;2000&lt;/year&gt;&lt;pub-dates&gt;&lt;date&gt;2000/10/01&lt;/date&gt;&lt;/pub-dates&gt;&lt;/dates&gt;&lt;isbn&gt;1476-4687&lt;/isbn&gt;&lt;urls&gt;&lt;related-urls&gt;&lt;url&gt;https://doi.org/10.1038/35037553&lt;/url&gt;&lt;/related-urls&gt;&lt;/urls&gt;&lt;electronic-resource-num&gt;10.1038/35037553&lt;/electronic-resource-num&gt;&lt;/record&gt;&lt;/Cite&gt;&lt;/EndNote&gt;</w:instrText>
      </w:r>
      <w:r w:rsidRPr="00986328">
        <w:fldChar w:fldCharType="separate"/>
      </w:r>
      <w:r w:rsidR="00C97E8F" w:rsidRPr="00C97E8F">
        <w:rPr>
          <w:noProof/>
          <w:vertAlign w:val="superscript"/>
        </w:rPr>
        <w:t>6</w:t>
      </w:r>
      <w:r w:rsidRPr="00986328">
        <w:fldChar w:fldCharType="end"/>
      </w:r>
      <w:r w:rsidRPr="00986328">
        <w:t xml:space="preserve"> This pioneering work using sulfide cathode materials instigated the proposal of other promising cathode materials, including CuS</w:t>
      </w:r>
      <w:r w:rsidRPr="00986328">
        <w:fldChar w:fldCharType="begin">
          <w:fldData xml:space="preserve">PEVuZE5vdGU+PENpdGU+PEF1dGhvcj5NYW88L0F1dGhvcj48WWVhcj4yMDE5PC9ZZWFyPjxSZWNO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</w:fldData>
        </w:fldChar>
      </w:r>
      <w:r w:rsidR="00C97E8F">
        <w:instrText xml:space="preserve"> ADDIN EN.CITE </w:instrText>
      </w:r>
      <w:r w:rsidR="00C97E8F">
        <w:fldChar w:fldCharType="begin">
          <w:fldData xml:space="preserve">PEVuZE5vdGU+PENpdGU+PEF1dGhvcj5NYW88L0F1dGhvcj48WWVhcj4yMDE5PC9ZZWFyPjxSZWNO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</w:fldData>
        </w:fldChar>
      </w:r>
      <w:r w:rsidR="00C97E8F">
        <w:instrText xml:space="preserve"> ADDIN EN.CITE.DATA </w:instrText>
      </w:r>
      <w:r w:rsidR="00C97E8F">
        <w:fldChar w:fldCharType="end"/>
      </w:r>
      <w:r w:rsidRPr="00986328">
        <w:fldChar w:fldCharType="separate"/>
      </w:r>
      <w:r w:rsidR="00C97E8F" w:rsidRPr="00C97E8F">
        <w:rPr>
          <w:noProof/>
          <w:vertAlign w:val="superscript"/>
        </w:rPr>
        <w:t>7-9</w:t>
      </w:r>
      <w:r w:rsidRPr="00986328">
        <w:fldChar w:fldCharType="end"/>
      </w:r>
      <w:r w:rsidRPr="00986328">
        <w:t xml:space="preserve"> and VS</w:t>
      </w:r>
      <w:r w:rsidRPr="00986328">
        <w:rPr>
          <w:vertAlign w:val="subscript"/>
        </w:rPr>
        <w:t>4</w:t>
      </w:r>
      <w:r w:rsidRPr="00986328">
        <w:t>.</w:t>
      </w:r>
      <w:r w:rsidRPr="00986328">
        <w:fldChar w:fldCharType="begin">
          <w:fldData xml:space="preserve">PEVuZE5vdGU+PENpdGU+PEF1dGhvcj5MaTwvQXV0aG9yPjxZZWFyPjIwMjA8L1llYXI+PFJlY051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==
</w:fldData>
        </w:fldChar>
      </w:r>
      <w:r w:rsidR="00C97E8F">
        <w:instrText xml:space="preserve"> ADDIN EN.CITE </w:instrText>
      </w:r>
      <w:r w:rsidR="00C97E8F">
        <w:fldChar w:fldCharType="begin">
          <w:fldData xml:space="preserve">PEVuZE5vdGU+PENpdGU+PEF1dGhvcj5MaTwvQXV0aG9yPjxZZWFyPjIwMjA8L1llYXI+PFJlY051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==
</w:fldData>
        </w:fldChar>
      </w:r>
      <w:r w:rsidR="00C97E8F">
        <w:instrText xml:space="preserve"> ADDIN EN.CITE.DATA </w:instrText>
      </w:r>
      <w:r w:rsidR="00C97E8F">
        <w:fldChar w:fldCharType="end"/>
      </w:r>
      <w:r w:rsidRPr="00986328">
        <w:fldChar w:fldCharType="separate"/>
      </w:r>
      <w:r w:rsidR="00C97E8F" w:rsidRPr="00C97E8F">
        <w:rPr>
          <w:noProof/>
          <w:vertAlign w:val="superscript"/>
        </w:rPr>
        <w:t>10-11</w:t>
      </w:r>
      <w:r w:rsidRPr="00986328">
        <w:fldChar w:fldCharType="end"/>
      </w:r>
      <w:r w:rsidRPr="00986328">
        <w:t xml:space="preserve"> Although these sulfide-based cathodes demonstrate impressive cyclability in full-cell batteries, they operate at low voltages (less than 1.2 V</w:t>
      </w:r>
      <w:r w:rsidRPr="00986328">
        <w:rPr>
          <w:rFonts w:hint="eastAsia"/>
        </w:rPr>
        <w:t>)</w:t>
      </w:r>
      <w:r w:rsidRPr="00986328">
        <w:t>, which could potentially result in decreased energy density, thereby inhibiting their commercial viability. In recent years, transition-metal oxide-type cathodes have attracted significant interest owing to their higher operational voltages.</w:t>
      </w:r>
      <w:r w:rsidR="00C97E8F">
        <w:fldChar w:fldCharType="begin">
          <w:fldData xml:space="preserve">PEVuZE5vdGU+PENpdGU+PEF1dGhvcj5SYXNoYWQ8L0F1dGhvcj48WWVhcj4yMDIwPC9ZZWFyPjxS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</w:fldData>
        </w:fldChar>
      </w:r>
      <w:r w:rsidR="005066EB">
        <w:instrText xml:space="preserve"> ADDIN EN.CITE </w:instrText>
      </w:r>
      <w:r w:rsidR="005066EB">
        <w:fldChar w:fldCharType="begin">
          <w:fldData xml:space="preserve">PEVuZE5vdGU+PENpdGU+PEF1dGhvcj5SYXNoYWQ8L0F1dGhvcj48WWVhcj4yMDIwPC9ZZWFyPjxS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</w:fldData>
        </w:fldChar>
      </w:r>
      <w:r w:rsidR="005066EB">
        <w:instrText xml:space="preserve"> ADDIN EN.CITE.DATA </w:instrText>
      </w:r>
      <w:r w:rsidR="005066EB">
        <w:fldChar w:fldCharType="end"/>
      </w:r>
      <w:r w:rsidR="00C97E8F">
        <w:fldChar w:fldCharType="separate"/>
      </w:r>
      <w:r w:rsidR="005066EB" w:rsidRPr="005066EB">
        <w:rPr>
          <w:noProof/>
          <w:vertAlign w:val="superscript"/>
        </w:rPr>
        <w:t>12-13</w:t>
      </w:r>
      <w:r w:rsidR="00C97E8F">
        <w:fldChar w:fldCharType="end"/>
      </w:r>
      <w:r w:rsidRPr="00986328">
        <w:t xml:space="preserve"> Among the various oxide-type cathodes, including spinel-type,</w:t>
      </w:r>
      <w:r w:rsidRPr="00986328">
        <w:fldChar w:fldCharType="begin">
          <w:fldData xml:space="preserve">PEVuZE5vdGU+PENpdGU+PEF1dGhvcj5Pa2Ftb3RvPC9BdXRob3I+PFllYXI+MjAxNTwvWWVhcj48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</w:fldData>
        </w:fldChar>
      </w:r>
      <w:r w:rsidR="005066EB">
        <w:instrText xml:space="preserve"> ADDIN EN.CITE </w:instrText>
      </w:r>
      <w:r w:rsidR="005066EB">
        <w:fldChar w:fldCharType="begin">
          <w:fldData xml:space="preserve">PEVuZE5vdGU+PENpdGU+PEF1dGhvcj5Pa2Ftb3RvPC9BdXRob3I+PFllYXI+MjAxNTwvWWVhcj48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</w:fldData>
        </w:fldChar>
      </w:r>
      <w:r w:rsidR="005066EB">
        <w:instrText xml:space="preserve"> ADDIN EN.CITE.DATA </w:instrText>
      </w:r>
      <w:r w:rsidR="005066EB">
        <w:fldChar w:fldCharType="end"/>
      </w:r>
      <w:r w:rsidRPr="00986328">
        <w:fldChar w:fldCharType="separate"/>
      </w:r>
      <w:r w:rsidR="005066EB" w:rsidRPr="005066EB">
        <w:rPr>
          <w:noProof/>
          <w:vertAlign w:val="superscript"/>
        </w:rPr>
        <w:t>14-16</w:t>
      </w:r>
      <w:r w:rsidRPr="00986328">
        <w:fldChar w:fldCharType="end"/>
      </w:r>
      <w:r w:rsidRPr="00986328">
        <w:t xml:space="preserve"> layered-type,</w:t>
      </w:r>
      <w:r w:rsidRPr="00986328">
        <w:fldChar w:fldCharType="begin"/>
      </w:r>
      <w:r w:rsidR="005066EB">
        <w:instrText xml:space="preserve"> ADDIN EN.CITE &lt;EndNote&gt;&lt;Cite&gt;&lt;Author&gt;Yoo&lt;/Author&gt;&lt;Year&gt;2019&lt;/Year&gt;&lt;RecNum&gt;32&lt;/RecNum&gt;&lt;DisplayText&gt;&lt;style face="superscript"&gt;17&lt;/style&gt;&lt;/DisplayText&gt;&lt;record&gt;&lt;rec-number&gt;32&lt;/rec-number&gt;&lt;foreign-keys&gt;&lt;key app="EN" db-id="xxfre9saexrtzfe59sgvrz900p5t0wppxpdx" timestamp="1686568723"&gt;32&lt;/key&gt;&lt;/foreign-keys&gt;&lt;ref-type name="Journal Article"&gt;17&lt;/ref-type&gt;&lt;contributors&gt;&lt;authors&gt;&lt;author&gt;Yoo, Hyun Deog&lt;/author&gt;&lt;author&gt;Jokisaari, Jacob R.&lt;/author&gt;&lt;author&gt;Yu, Young-Sang&lt;/author&gt;&lt;author&gt;Kwon, Bob Jin&lt;/author&gt;&lt;author&gt;Hu, Linhua&lt;/author&gt;&lt;author&gt;Kim, Soojeong&lt;/author&gt;&lt;author&gt;Han, Sang-Don&lt;/author&gt;&lt;author&gt;Lopez, Mario&lt;/author&gt;&lt;author&gt;Lapidus, Saul H.&lt;/author&gt;&lt;author&gt;Nolis, Gene M.&lt;/author&gt;&lt;author&gt;Ingram, Brian J.&lt;/author&gt;&lt;author&gt;Bolotin, Igor&lt;/author&gt;&lt;author&gt;Ahmed, Shabbir&lt;/author&gt;&lt;author&gt;Klie, Robert F.&lt;/author&gt;&lt;author&gt;Vaughey, John T.&lt;/author&gt;&lt;author&gt;Fister, Timothy T.&lt;/author&gt;&lt;author&gt;Cabana, Jordi&lt;/author&gt;&lt;/authors&gt;&lt;/contributors&gt;&lt;titles&gt;&lt;title&gt;Intercalation of Magnesium into a Layered Vanadium Oxide with High Capacity&lt;/title&gt;&lt;secondary-title&gt;ACS Energy Letters&lt;/secondary-title&gt;&lt;/titles&gt;&lt;periodical&gt;&lt;full-title&gt;ACS Energy Letters&lt;/full-title&gt;&lt;abbr-1&gt;ACS Energy Lett.&lt;/abbr-1&gt;&lt;/periodical&gt;&lt;pages&gt;1528-1534&lt;/pages&gt;&lt;volume&gt;4&lt;/volume&gt;&lt;number&gt;7&lt;/number&gt;&lt;dates&gt;&lt;year&gt;2019&lt;/year&gt;&lt;pub-dates&gt;&lt;date&gt;2019/07/12&lt;/date&gt;&lt;/pub-dates&gt;&lt;/dates&gt;&lt;publisher&gt;American Chemical Society&lt;/publisher&gt;&lt;urls&gt;&lt;related-urls&gt;&lt;url&gt;https://doi.org/10.1021/acsenergylett.9b00788&lt;/url&gt;&lt;/related-urls&gt;&lt;/urls&gt;&lt;electronic-resource-num&gt;10.1021/acsenergylett.9b00788&lt;/electronic-resource-num&gt;&lt;/record&gt;&lt;/Cite&gt;&lt;/EndNote&gt;</w:instrText>
      </w:r>
      <w:r w:rsidRPr="00986328">
        <w:fldChar w:fldCharType="separate"/>
      </w:r>
      <w:r w:rsidR="005066EB" w:rsidRPr="005066EB">
        <w:rPr>
          <w:noProof/>
          <w:vertAlign w:val="superscript"/>
        </w:rPr>
        <w:t>17</w:t>
      </w:r>
      <w:r w:rsidRPr="00986328">
        <w:fldChar w:fldCharType="end"/>
      </w:r>
      <w:r w:rsidRPr="00986328">
        <w:t xml:space="preserve"> and tunnel-type,</w:t>
      </w:r>
      <w:r w:rsidRPr="00986328">
        <w:fldChar w:fldCharType="begin"/>
      </w:r>
      <w:r w:rsidR="005066EB">
        <w:instrText xml:space="preserve"> ADDIN EN.CITE &lt;EndNote&gt;&lt;Cite&gt;&lt;Author&gt;Arthur&lt;/Author&gt;&lt;Year&gt;2014&lt;/Year&gt;&lt;RecNum&gt;15&lt;/RecNum&gt;&lt;DisplayText&gt;&lt;style face="superscript"&gt;18&lt;/style&gt;&lt;/DisplayText&gt;&lt;record&gt;&lt;rec-number&gt;15&lt;/rec-number&gt;&lt;foreign-keys&gt;&lt;key app="EN" db-id="xxfre9saexrtzfe59sgvrz900p5t0wppxpdx" timestamp="1686566318"&gt;15&lt;/key&gt;&lt;/foreign-keys&gt;&lt;ref-type name="Journal Article"&gt;17&lt;/ref-type&gt;&lt;contributors&gt;&lt;authors&gt;&lt;author&gt;Arthur, Timothy S.&lt;/author&gt;&lt;author&gt;Zhang, Ruigang&lt;/author&gt;&lt;author&gt;Ling, Chen&lt;/author&gt;&lt;author&gt;Glans, Per-Anders&lt;/author&gt;&lt;author&gt;Fan, Xudong&lt;/author&gt;&lt;author&gt;Guo, Jinghua&lt;/author&gt;&lt;author&gt;Mizuno, Fuminori&lt;/author&gt;&lt;/authors&gt;&lt;/contributors&gt;&lt;titles&gt;&lt;title&gt;Understanding the Electrochemical Mechanism of K-αMnO2 for Magnesium Battery Cathodes&lt;/title&gt;&lt;secondary-title&gt;ACS Applied Materials &amp;amp; Interfaces&lt;/secondary-title&gt;&lt;/titles&gt;&lt;periodical&gt;&lt;full-title&gt;ACS Applied Materials &amp;amp; Interfaces&lt;/full-title&gt;&lt;abbr-1&gt;ACS Appl. Mater. Interfaces&lt;/abbr-1&gt;&lt;/periodical&gt;&lt;pages&gt;7004-7008&lt;/pages&gt;&lt;volume&gt;6&lt;/volume&gt;&lt;number&gt;10&lt;/number&gt;&lt;dates&gt;&lt;year&gt;2014&lt;/year&gt;&lt;pub-dates&gt;&lt;date&gt;2014/05/28&lt;/date&gt;&lt;/pub-dates&gt;&lt;/dates&gt;&lt;publisher&gt;American Chemical Society&lt;/publisher&gt;&lt;isbn&gt;1944-8244&lt;/isbn&gt;&lt;urls&gt;&lt;related-urls&gt;&lt;url&gt;https://doi.org/10.1021/am5015327&lt;/url&gt;&lt;/related-urls&gt;&lt;/urls&gt;&lt;electronic-resource-num&gt;10.1021/am5015327&lt;/electronic-resource-num&gt;&lt;/record&gt;&lt;/Cite&gt;&lt;/EndNote&gt;</w:instrText>
      </w:r>
      <w:r w:rsidRPr="00986328">
        <w:fldChar w:fldCharType="separate"/>
      </w:r>
      <w:r w:rsidR="005066EB" w:rsidRPr="005066EB">
        <w:rPr>
          <w:noProof/>
          <w:vertAlign w:val="superscript"/>
        </w:rPr>
        <w:t>18</w:t>
      </w:r>
      <w:r w:rsidRPr="00986328">
        <w:fldChar w:fldCharType="end"/>
      </w:r>
      <w:r w:rsidRPr="00986328">
        <w:t xml:space="preserve"> spinel-type oxides such as MgTM</w:t>
      </w:r>
      <w:r w:rsidRPr="00986328">
        <w:rPr>
          <w:vertAlign w:val="subscript"/>
        </w:rPr>
        <w:t>2</w:t>
      </w:r>
      <w:r w:rsidRPr="00986328">
        <w:t>O</w:t>
      </w:r>
      <w:r w:rsidRPr="00986328">
        <w:rPr>
          <w:vertAlign w:val="subscript"/>
        </w:rPr>
        <w:t>4</w:t>
      </w:r>
      <w:r w:rsidRPr="00986328">
        <w:t xml:space="preserve"> (TM: transition metal; Cr, Mn, Fe, Co, etc.) have exhibited the ability to either extract or accommodate significant amounts of Mg ions via a spinel-to-spinel transition or a spinel-to-rock salt transition. An </w:t>
      </w:r>
      <w:r w:rsidRPr="00986328">
        <w:t>example of a spinel-to-spinel transition is the MgCrMnO</w:t>
      </w:r>
      <w:r w:rsidRPr="00986328">
        <w:rPr>
          <w:vertAlign w:val="subscript"/>
        </w:rPr>
        <w:t>4</w:t>
      </w:r>
      <w:r w:rsidRPr="00986328">
        <w:t xml:space="preserve"> cathode material.</w:t>
      </w:r>
      <w:r w:rsidRPr="00986328">
        <w:fldChar w:fldCharType="begin">
          <w:fldData xml:space="preserve">PEVuZE5vdGU+PENpdGU+PEF1dGhvcj5Ld29uPC9BdXRob3I+PFllYXI+MjAyMDwvWWVhcj48UmVj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</w:fldData>
        </w:fldChar>
      </w:r>
      <w:r w:rsidR="005066EB">
        <w:instrText xml:space="preserve"> ADDIN EN.CITE </w:instrText>
      </w:r>
      <w:r w:rsidR="005066EB">
        <w:fldChar w:fldCharType="begin">
          <w:fldData xml:space="preserve">PEVuZE5vdGU+PENpdGU+PEF1dGhvcj5Ld29uPC9BdXRob3I+PFllYXI+MjAyMDwvWWVhcj48UmVj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</w:fldData>
        </w:fldChar>
      </w:r>
      <w:r w:rsidR="005066EB">
        <w:instrText xml:space="preserve"> ADDIN EN.CITE.DATA </w:instrText>
      </w:r>
      <w:r w:rsidR="005066EB">
        <w:fldChar w:fldCharType="end"/>
      </w:r>
      <w:r w:rsidRPr="00986328">
        <w:fldChar w:fldCharType="separate"/>
      </w:r>
      <w:r w:rsidR="005066EB" w:rsidRPr="005066EB">
        <w:rPr>
          <w:noProof/>
          <w:vertAlign w:val="superscript"/>
        </w:rPr>
        <w:t>19-20</w:t>
      </w:r>
      <w:r w:rsidRPr="00986328">
        <w:fldChar w:fldCharType="end"/>
      </w:r>
      <w:r w:rsidRPr="00986328">
        <w:t xml:space="preserve"> The spinel lattice structure was maintained during the removal of Mg</w:t>
      </w:r>
      <w:r w:rsidRPr="00986328">
        <w:rPr>
          <w:vertAlign w:val="superscript"/>
        </w:rPr>
        <w:t xml:space="preserve">2+ </w:t>
      </w:r>
      <w:r w:rsidRPr="00986328">
        <w:t>without any phase transformations in the intermediate temperature range. In comparison, MgTM</w:t>
      </w:r>
      <w:r w:rsidRPr="00986328">
        <w:rPr>
          <w:vertAlign w:val="subscript"/>
        </w:rPr>
        <w:t>2</w:t>
      </w:r>
      <w:r w:rsidRPr="00986328">
        <w:t>O</w:t>
      </w:r>
      <w:r w:rsidRPr="00986328">
        <w:rPr>
          <w:vertAlign w:val="subscript"/>
        </w:rPr>
        <w:t>4</w:t>
      </w:r>
      <w:r w:rsidRPr="00986328">
        <w:t xml:space="preserve"> can accommodate Mg ions at high voltage levels (&gt; 2.3 V), and achieve reversible phase transitions at 423 K.</w:t>
      </w:r>
      <w:r w:rsidRPr="00986328">
        <w:fldChar w:fldCharType="begin"/>
      </w:r>
      <w:r w:rsidR="005066EB">
        <w:instrText xml:space="preserve"> ADDIN EN.CITE &lt;EndNote&gt;&lt;Cite&gt;&lt;Author&gt;Okamoto&lt;/Author&gt;&lt;Year&gt;2015&lt;/Year&gt;&lt;RecNum&gt;10&lt;/RecNum&gt;&lt;DisplayText&gt;&lt;style face="superscript"&gt;14&lt;/style&gt;&lt;/DisplayText&gt;&lt;record&gt;&lt;rec-number&gt;10&lt;/rec-number&gt;&lt;foreign-keys&gt;&lt;key app="EN" db-id="xxfre9saexrtzfe59sgvrz900p5t0wppxpdx" timestamp="1686565406"&gt;10&lt;/key&gt;&lt;/foreign-keys&gt;&lt;ref-type name="Journal Article"&gt;17&lt;/ref-type&gt;&lt;contributors&gt;&lt;authors&gt;&lt;author&gt;Okamoto, Shinya&lt;/author&gt;&lt;author&gt;Ichitsubo, Tetsu&lt;/author&gt;&lt;author&gt;Kawaguchi, Tomoya&lt;/author&gt;&lt;author&gt;Kumagai, Yu&lt;/author&gt;&lt;author&gt;Oba, Fumiyasu&lt;/author&gt;&lt;author&gt;Yagi, Shunsuke&lt;/author&gt;&lt;author&gt;Shimokawa, Kohei&lt;/author&gt;&lt;author&gt;Goto, Natsumi&lt;/author&gt;&lt;author&gt;Doi, Takayuki&lt;/author&gt;&lt;author&gt;Matsubara, Eiichiro&lt;/author&gt;&lt;/authors&gt;&lt;/contributors&gt;&lt;titles&gt;&lt;title&gt;Intercalation and Push-Out Process with Spinel-to-Rocksalt Transition on Mg Insertion into Spinel Oxides in Magnesium Batteries&lt;/title&gt;&lt;secondary-title&gt;Advanced Science&lt;/secondary-title&gt;&lt;/titles&gt;&lt;periodical&gt;&lt;full-title&gt;Advanced Science&lt;/full-title&gt;&lt;abbr-1&gt;Adv. Sci.&lt;/abbr-1&gt;&lt;/periodical&gt;&lt;pages&gt;1500072&lt;/pages&gt;&lt;volume&gt;2&lt;/volume&gt;&lt;number&gt;8&lt;/number&gt;&lt;dates&gt;&lt;year&gt;2015&lt;/year&gt;&lt;pub-dates&gt;&lt;date&gt;2015/08/01&lt;/date&gt;&lt;/pub-dates&gt;&lt;/dates&gt;&lt;publisher&gt;John Wiley &amp;amp; Sons, Ltd&lt;/publisher&gt;&lt;isbn&gt;2198-3844&lt;/isbn&gt;&lt;work-type&gt;https://doi.org/10.1002/advs.201500072&lt;/work-type&gt;&lt;urls&gt;&lt;related-urls&gt;&lt;url&gt;https://doi.org/10.1002/advs.201500072&lt;/url&gt;&lt;/related-urls&gt;&lt;/urls&gt;&lt;electronic-resource-num&gt;https://doi.org/10.1002/advs.201500072&lt;/electronic-resource-num&gt;&lt;access-date&gt;2023/06/12&lt;/access-date&gt;&lt;/record&gt;&lt;/Cite&gt;&lt;/EndNote&gt;</w:instrText>
      </w:r>
      <w:r w:rsidRPr="00986328">
        <w:fldChar w:fldCharType="separate"/>
      </w:r>
      <w:r w:rsidR="005066EB" w:rsidRPr="005066EB">
        <w:rPr>
          <w:noProof/>
          <w:vertAlign w:val="superscript"/>
        </w:rPr>
        <w:t>14</w:t>
      </w:r>
      <w:r w:rsidRPr="00986328">
        <w:fldChar w:fldCharType="end"/>
      </w:r>
      <w:r w:rsidRPr="00986328">
        <w:t xml:space="preserve"> </w:t>
      </w:r>
    </w:p>
    <w:p w14:paraId="1F849D65" w14:textId="143B561C" w:rsidR="00DD1B56" w:rsidRPr="00986328" w:rsidRDefault="00DD1B56" w:rsidP="00AA2D16">
      <w:pPr>
        <w:pStyle w:val="TAMainText"/>
      </w:pPr>
      <w:r w:rsidRPr="00986328">
        <w:t xml:space="preserve">While much of the research in this field has been focused on </w:t>
      </w:r>
      <w:r w:rsidR="00F8433A">
        <w:t xml:space="preserve">an </w:t>
      </w:r>
      <w:r w:rsidRPr="00986328">
        <w:t>elevated-temperature operation to address the slow diffusion of Mg ions in solid-state conditions, we have demonstrated the nanoparticulation of cathode materials for room-temperature MRB operation, as reducing the diffusion length of Mg ion.</w:t>
      </w:r>
      <w:r w:rsidRPr="00986328">
        <w:fldChar w:fldCharType="begin">
          <w:fldData xml:space="preserve">PEVuZE5vdGU+PENpdGU+PEF1dGhvcj5Lb2JheWFzaGk8L0F1dGhvcj48WWVhcj4yMDE5PC9ZZWFy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</w:fldData>
        </w:fldChar>
      </w:r>
      <w:r w:rsidR="005066EB">
        <w:instrText xml:space="preserve"> ADDIN EN.CITE </w:instrText>
      </w:r>
      <w:r w:rsidR="005066EB">
        <w:fldChar w:fldCharType="begin">
          <w:fldData xml:space="preserve">PEVuZE5vdGU+PENpdGU+PEF1dGhvcj5Lb2JheWFzaGk8L0F1dGhvcj48WWVhcj4yMDE5PC9ZZWFy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</w:fldData>
        </w:fldChar>
      </w:r>
      <w:r w:rsidR="005066EB">
        <w:instrText xml:space="preserve"> ADDIN EN.CITE.DATA </w:instrText>
      </w:r>
      <w:r w:rsidR="005066EB">
        <w:fldChar w:fldCharType="end"/>
      </w:r>
      <w:r w:rsidRPr="00986328">
        <w:fldChar w:fldCharType="separate"/>
      </w:r>
      <w:r w:rsidR="005066EB" w:rsidRPr="005066EB">
        <w:rPr>
          <w:noProof/>
          <w:vertAlign w:val="superscript"/>
        </w:rPr>
        <w:t>21-23</w:t>
      </w:r>
      <w:r w:rsidRPr="00986328">
        <w:fldChar w:fldCharType="end"/>
      </w:r>
      <w:r w:rsidRPr="00986328">
        <w:t xml:space="preserve"> As previously reported, we successfully synthesized ultrasmall and </w:t>
      </w:r>
      <w:proofErr w:type="spellStart"/>
      <w:r w:rsidRPr="00986328">
        <w:t>ultraporous</w:t>
      </w:r>
      <w:proofErr w:type="spellEnd"/>
      <w:r w:rsidRPr="00986328">
        <w:t xml:space="preserve"> MgMn</w:t>
      </w:r>
      <w:r w:rsidRPr="00986328">
        <w:rPr>
          <w:vertAlign w:val="subscript"/>
        </w:rPr>
        <w:t>2</w:t>
      </w:r>
      <w:r w:rsidRPr="00986328">
        <w:t>O</w:t>
      </w:r>
      <w:r w:rsidRPr="00986328">
        <w:rPr>
          <w:vertAlign w:val="subscript"/>
        </w:rPr>
        <w:t>4</w:t>
      </w:r>
      <w:r w:rsidRPr="00986328">
        <w:t xml:space="preserve"> (</w:t>
      </w:r>
      <w:proofErr w:type="spellStart"/>
      <w:r w:rsidR="00C3276F" w:rsidRPr="000C0B22">
        <w:rPr>
          <w:highlight w:val="yellow"/>
        </w:rPr>
        <w:t>ultrananospinel</w:t>
      </w:r>
      <w:proofErr w:type="spellEnd"/>
      <w:r w:rsidR="00C3276F" w:rsidRPr="000C0B22">
        <w:rPr>
          <w:highlight w:val="yellow"/>
        </w:rPr>
        <w:t>;</w:t>
      </w:r>
      <w:r w:rsidR="00C3276F">
        <w:t xml:space="preserve"> </w:t>
      </w:r>
      <w:r w:rsidRPr="00986328">
        <w:t>&lt; 2.5 nm, 506 m</w:t>
      </w:r>
      <w:r w:rsidRPr="00986328">
        <w:rPr>
          <w:vertAlign w:val="superscript"/>
        </w:rPr>
        <w:t>2</w:t>
      </w:r>
      <w:r w:rsidRPr="00986328">
        <w:t xml:space="preserve"> g</w:t>
      </w:r>
      <w:r w:rsidRPr="00986328">
        <w:rPr>
          <w:vertAlign w:val="superscript"/>
        </w:rPr>
        <w:t>–1</w:t>
      </w:r>
      <w:r w:rsidRPr="00986328">
        <w:t xml:space="preserve">), and the post-annealed material exhibited a theoretical discharge capacity of 270 </w:t>
      </w:r>
      <w:proofErr w:type="spellStart"/>
      <w:r w:rsidRPr="00986328">
        <w:t>mAh</w:t>
      </w:r>
      <w:proofErr w:type="spellEnd"/>
      <w:r w:rsidRPr="00986328">
        <w:t xml:space="preserve"> g</w:t>
      </w:r>
      <w:r w:rsidRPr="00986328">
        <w:rPr>
          <w:vertAlign w:val="superscript"/>
        </w:rPr>
        <w:t>–1</w:t>
      </w:r>
      <w:r w:rsidRPr="00986328">
        <w:t>.</w:t>
      </w:r>
      <w:r w:rsidRPr="00986328">
        <w:fldChar w:fldCharType="begin"/>
      </w:r>
      <w:r w:rsidR="005066EB">
        <w:instrText xml:space="preserve"> ADDIN EN.CITE &lt;EndNote&gt;&lt;Cite&gt;&lt;Author&gt;Kobayashi&lt;/Author&gt;&lt;Year&gt;2023&lt;/Year&gt;&lt;RecNum&gt;20&lt;/RecNum&gt;&lt;DisplayText&gt;&lt;style face="superscript"&gt;24&lt;/style&gt;&lt;/DisplayText&gt;&lt;record&gt;&lt;rec-number&gt;20&lt;/rec-number&gt;&lt;foreign-keys&gt;&lt;key app="EN" db-id="xxfre9saexrtzfe59sgvrz900p5t0wppxpdx" timestamp="1686566975"&gt;20&lt;/key&gt;&lt;/foreign-keys&gt;&lt;ref-type name="Journal Article"&gt;17&lt;/ref-type&gt;&lt;contributors&gt;&lt;authors&gt;&lt;author&gt;Kobayashi, Hiroaki&lt;/author&gt;&lt;author&gt;Fukumi, Yu&lt;/author&gt;&lt;author&gt;Watanabe, Hiroto&lt;/author&gt;&lt;author&gt;Iimura, Reona&lt;/author&gt;&lt;author&gt;Nishimura, Naomi&lt;/author&gt;&lt;author&gt;Mandai, Toshihiko&lt;/author&gt;&lt;author&gt;Tominaga, Yoichi&lt;/author&gt;&lt;author&gt;Nakayama, Masanobu&lt;/author&gt;&lt;author&gt;Ichitsubo, Tetsu&lt;/author&gt;&lt;author&gt;Honma, Itaru&lt;/author&gt;&lt;author&gt;Imai, Hiroaki&lt;/author&gt;&lt;/authors&gt;&lt;/contributors&gt;&lt;titles&gt;&lt;title&gt;Ultraporous, Ultrasmall MgMn2O4 Spinel Cathode for a Room-Temperature Magnesium Rechargeable Battery&lt;/title&gt;&lt;secondary-title&gt;ACS Nano&lt;/secondary-title&gt;&lt;/titles&gt;&lt;periodical&gt;&lt;full-title&gt;ACS Nano&lt;/full-title&gt;&lt;/periodical&gt;&lt;pages&gt;3135-3142&lt;/pages&gt;&lt;volume&gt;17&lt;/volume&gt;&lt;number&gt;3&lt;/number&gt;&lt;dates&gt;&lt;year&gt;2023&lt;/year&gt;&lt;pub-dates&gt;&lt;date&gt;2023/02/14&lt;/date&gt;&lt;/pub-dates&gt;&lt;/dates&gt;&lt;publisher&gt;American Chemical Society&lt;/publisher&gt;&lt;isbn&gt;1936-0851&lt;/isbn&gt;&lt;urls&gt;&lt;related-urls&gt;&lt;url&gt;https://doi.org/10.1021/acsnano.2c12392&lt;/url&gt;&lt;/related-urls&gt;&lt;/urls&gt;&lt;electronic-resource-num&gt;10.1021/acsnano.2c12392&lt;/electronic-resource-num&gt;&lt;/record&gt;&lt;/Cite&gt;&lt;/EndNote&gt;</w:instrText>
      </w:r>
      <w:r w:rsidRPr="00986328">
        <w:fldChar w:fldCharType="separate"/>
      </w:r>
      <w:r w:rsidR="005066EB" w:rsidRPr="005066EB">
        <w:rPr>
          <w:noProof/>
          <w:vertAlign w:val="superscript"/>
        </w:rPr>
        <w:t>24</w:t>
      </w:r>
      <w:r w:rsidRPr="00986328">
        <w:fldChar w:fldCharType="end"/>
      </w:r>
      <w:r w:rsidRPr="00986328">
        <w:t xml:space="preserve"> Despite its superior cathode characteristics in the room-temperature MRB full-cell test, its current density was only 10 mA g</w:t>
      </w:r>
      <w:r w:rsidRPr="00986328">
        <w:rPr>
          <w:vertAlign w:val="superscript"/>
        </w:rPr>
        <w:t>–1</w:t>
      </w:r>
      <w:r w:rsidRPr="00986328">
        <w:t xml:space="preserve">; it is essential to improve rate capability for practical use. Very recently, Ingram </w:t>
      </w:r>
      <w:r w:rsidRPr="00986328">
        <w:rPr>
          <w:i/>
          <w:iCs/>
        </w:rPr>
        <w:t>et al</w:t>
      </w:r>
      <w:r w:rsidRPr="00986328">
        <w:t>. reported that the Mg-based oxide cathodes have much low</w:t>
      </w:r>
      <w:r w:rsidR="00F8433A">
        <w:t>er</w:t>
      </w:r>
      <w:r w:rsidRPr="00986328">
        <w:t xml:space="preserve"> electrical conductivity (ca. 10</w:t>
      </w:r>
      <w:r w:rsidRPr="00986328">
        <w:rPr>
          <w:vertAlign w:val="superscript"/>
        </w:rPr>
        <w:t>–12</w:t>
      </w:r>
      <w:r w:rsidRPr="00986328">
        <w:t xml:space="preserve"> S cm</w:t>
      </w:r>
      <w:r w:rsidRPr="00986328">
        <w:rPr>
          <w:vertAlign w:val="superscript"/>
        </w:rPr>
        <w:t>–1</w:t>
      </w:r>
      <w:r w:rsidRPr="00986328">
        <w:t xml:space="preserve"> in MgCr</w:t>
      </w:r>
      <w:r w:rsidRPr="00986328">
        <w:rPr>
          <w:vertAlign w:val="subscript"/>
        </w:rPr>
        <w:t>2</w:t>
      </w:r>
      <w:r w:rsidRPr="00986328">
        <w:t>O</w:t>
      </w:r>
      <w:r w:rsidRPr="00986328">
        <w:rPr>
          <w:vertAlign w:val="subscript"/>
        </w:rPr>
        <w:t>4</w:t>
      </w:r>
      <w:r w:rsidRPr="00986328">
        <w:t>) compared with LIB cathodes,</w:t>
      </w:r>
      <w:r w:rsidRPr="00986328">
        <w:fldChar w:fldCharType="begin"/>
      </w:r>
      <w:r w:rsidR="005066EB">
        <w:instrText xml:space="preserve"> ADDIN EN.CITE &lt;EndNote&gt;&lt;Cite&gt;&lt;Author&gt;Johnson&lt;/Author&gt;&lt;Year&gt;2022&lt;/Year&gt;&lt;RecNum&gt;2230&lt;/RecNum&gt;&lt;DisplayText&gt;&lt;style face="superscript"&gt;25&lt;/style&gt;&lt;/DisplayText&gt;&lt;record&gt;&lt;rec-number&gt;2230&lt;/rec-number&gt;&lt;foreign-keys&gt;&lt;key app="EN" db-id="xdpf5vvtj0wwphevdp8vz5dotxt2vwazvx9f" timestamp="1689680105"&gt;2230&lt;/key&gt;&lt;/foreign-keys&gt;&lt;ref-type name="Journal Article"&gt;17&lt;/ref-type&gt;&lt;contributors&gt;&lt;authors&gt;&lt;author&gt;Johnson, Ian D.&lt;/author&gt;&lt;author&gt;Mistry, Aashutosh N.&lt;/author&gt;&lt;author&gt;Yin, Liang&lt;/author&gt;&lt;author&gt;Murphy, Megan&lt;/author&gt;&lt;author&gt;Wolfman, Mark&lt;/author&gt;&lt;author&gt;Fister, Timothy T.&lt;/author&gt;&lt;author&gt;Lapidus, Saul H.&lt;/author&gt;&lt;author&gt;Cabana, Jordi&lt;/author&gt;&lt;author&gt;Srinivasan, Venkat&lt;/author&gt;&lt;author&gt;Ingram, Brian J.&lt;/author&gt;&lt;/authors&gt;&lt;/contributors&gt;&lt;titles&gt;&lt;title&gt;Unconventional Charge Transport in MgCr2O4 and Implications for Battery Intercalation Hosts&lt;/title&gt;&lt;secondary-title&gt;Journal of the American Chemical Society&lt;/secondary-title&gt;&lt;/titles&gt;&lt;periodical&gt;&lt;full-title&gt;Journal of the American Chemical Society&lt;/full-title&gt;&lt;abbr-1&gt;J. Am. Chem. Soc.&lt;/abbr-1&gt;&lt;abbr-2&gt;J Am Chem Soc&lt;/abbr-2&gt;&lt;/periodical&gt;&lt;pages&gt;14121-14131&lt;/pages&gt;&lt;volume&gt;144&lt;/volume&gt;&lt;number&gt;31&lt;/number&gt;&lt;dates&gt;&lt;year&gt;2022&lt;/year&gt;&lt;pub-dates&gt;&lt;date&gt;2022/08/10&lt;/date&gt;&lt;/pub-dates&gt;&lt;/dates&gt;&lt;publisher&gt;American Chemical Society&lt;/publisher&gt;&lt;isbn&gt;0002-7863&lt;/isbn&gt;&lt;urls&gt;&lt;related-urls&gt;&lt;url&gt;https://doi.org/10.1021/jacs.2c03491&lt;/url&gt;&lt;/related-urls&gt;&lt;/urls&gt;&lt;electronic-resource-num&gt;10.1021/jacs.2c03491&lt;/electronic-resource-num&gt;&lt;/record&gt;&lt;/Cite&gt;&lt;/EndNote&gt;</w:instrText>
      </w:r>
      <w:r w:rsidRPr="00986328">
        <w:fldChar w:fldCharType="separate"/>
      </w:r>
      <w:r w:rsidR="005066EB" w:rsidRPr="005066EB">
        <w:rPr>
          <w:noProof/>
          <w:vertAlign w:val="superscript"/>
        </w:rPr>
        <w:t>25</w:t>
      </w:r>
      <w:r w:rsidRPr="00986328">
        <w:fldChar w:fldCharType="end"/>
      </w:r>
      <w:r w:rsidRPr="00986328">
        <w:t xml:space="preserve"> hence electrically conductive oxides, having more strongly correlated electron system, should be utilized. In addition, more specifically, the rock salt – fully discharged phase – is electrochemically irreversible; the Mg-ion diffusion coefficient of rock salt is 10</w:t>
      </w:r>
      <w:r w:rsidRPr="00986328">
        <w:rPr>
          <w:vertAlign w:val="superscript"/>
        </w:rPr>
        <w:t xml:space="preserve">25 </w:t>
      </w:r>
      <w:r w:rsidRPr="00986328">
        <w:t>times higher than that of spinel phase.</w:t>
      </w:r>
      <w:r w:rsidRPr="00986328">
        <w:fldChar w:fldCharType="begin"/>
      </w:r>
      <w:r w:rsidR="005066EB">
        <w:instrText xml:space="preserve"> ADDIN EN.CITE &lt;EndNote&gt;&lt;Cite&gt;&lt;Author&gt;Kobayashi&lt;/Author&gt;&lt;Year&gt;2023&lt;/Year&gt;&lt;RecNum&gt;20&lt;/RecNum&gt;&lt;DisplayText&gt;&lt;style face="superscript"&gt;24&lt;/style&gt;&lt;/DisplayText&gt;&lt;record&gt;&lt;rec-number&gt;20&lt;/rec-number&gt;&lt;foreign-keys&gt;&lt;key app="EN" db-id="xxfre9saexrtzfe59sgvrz900p5t0wppxpdx" timestamp="1686566975"&gt;20&lt;/key&gt;&lt;/foreign-keys&gt;&lt;ref-type name="Journal Article"&gt;17&lt;/ref-type&gt;&lt;contributors&gt;&lt;authors&gt;&lt;author&gt;Kobayashi, Hiroaki&lt;/author&gt;&lt;author&gt;Fukumi, Yu&lt;/author&gt;&lt;author&gt;Watanabe, Hiroto&lt;/author&gt;&lt;author&gt;Iimura, Reona&lt;/author&gt;&lt;author&gt;Nishimura, Naomi&lt;/author&gt;&lt;author&gt;Mandai, Toshihiko&lt;/author&gt;&lt;author&gt;Tominaga, Yoichi&lt;/author&gt;&lt;author&gt;Nakayama, Masanobu&lt;/author&gt;&lt;author&gt;Ichitsubo, Tetsu&lt;/author&gt;&lt;author&gt;Honma, Itaru&lt;/author&gt;&lt;author&gt;Imai, Hiroaki&lt;/author&gt;&lt;/authors&gt;&lt;/contributors&gt;&lt;titles&gt;&lt;title&gt;Ultraporous, Ultrasmall MgMn2O4 Spinel Cathode for a Room-Temperature Magnesium Rechargeable Battery&lt;/title&gt;&lt;secondary-title&gt;ACS Nano&lt;/secondary-title&gt;&lt;/titles&gt;&lt;periodical&gt;&lt;full-title&gt;ACS Nano&lt;/full-title&gt;&lt;/periodical&gt;&lt;pages&gt;3135-3142&lt;/pages&gt;&lt;volume&gt;17&lt;/volume&gt;&lt;number&gt;3&lt;/number&gt;&lt;dates&gt;&lt;year&gt;2023&lt;/year&gt;&lt;pub-dates&gt;&lt;date&gt;2023/02/14&lt;/date&gt;&lt;/pub-dates&gt;&lt;/dates&gt;&lt;publisher&gt;American Chemical Society&lt;/publisher&gt;&lt;isbn&gt;1936-0851&lt;/isbn&gt;&lt;urls&gt;&lt;related-urls&gt;&lt;url&gt;https://doi.org/10.1021/acsnano.2c12392&lt;/url&gt;&lt;/related-urls&gt;&lt;/urls&gt;&lt;electronic-resource-num&gt;10.1021/acsnano.2c12392&lt;/electronic-resource-num&gt;&lt;/record&gt;&lt;/Cite&gt;&lt;/EndNote&gt;</w:instrText>
      </w:r>
      <w:r w:rsidRPr="00986328">
        <w:fldChar w:fldCharType="separate"/>
      </w:r>
      <w:r w:rsidR="005066EB" w:rsidRPr="005066EB">
        <w:rPr>
          <w:noProof/>
          <w:vertAlign w:val="superscript"/>
        </w:rPr>
        <w:t>24</w:t>
      </w:r>
      <w:r w:rsidRPr="00986328">
        <w:fldChar w:fldCharType="end"/>
      </w:r>
      <w:r w:rsidRPr="00986328">
        <w:t xml:space="preserve"> Therefore, coherent redox reactions operated at room temperature is challenging. Given these circumstances, development of electrically conductive, and </w:t>
      </w:r>
      <w:proofErr w:type="spellStart"/>
      <w:r w:rsidRPr="00986328">
        <w:t>crystallographically</w:t>
      </w:r>
      <w:proofErr w:type="spellEnd"/>
      <w:r w:rsidRPr="00986328">
        <w:t xml:space="preserve"> and electrochemically stable </w:t>
      </w:r>
      <w:proofErr w:type="spellStart"/>
      <w:r w:rsidRPr="00986328">
        <w:t>nanospinels</w:t>
      </w:r>
      <w:proofErr w:type="spellEnd"/>
      <w:r w:rsidRPr="00986328">
        <w:t xml:space="preserve"> must be required for advancing MRB cathode technology.</w:t>
      </w:r>
    </w:p>
    <w:p w14:paraId="3D96EAEE" w14:textId="0F951910" w:rsidR="00DD1B56" w:rsidRPr="00986328" w:rsidRDefault="00DD1B56" w:rsidP="00AA2D16">
      <w:pPr>
        <w:pStyle w:val="TAMainText"/>
      </w:pPr>
      <w:r w:rsidRPr="00986328">
        <w:t xml:space="preserve">In this study, we focus on </w:t>
      </w:r>
      <w:r w:rsidR="00C3276F" w:rsidRPr="000C0B22">
        <w:rPr>
          <w:highlight w:val="yellow"/>
        </w:rPr>
        <w:t>replacing the Mg element in MgMn</w:t>
      </w:r>
      <w:r w:rsidR="00C3276F" w:rsidRPr="000C0B22">
        <w:rPr>
          <w:highlight w:val="yellow"/>
          <w:vertAlign w:val="subscript"/>
        </w:rPr>
        <w:t>2</w:t>
      </w:r>
      <w:r w:rsidR="00C3276F" w:rsidRPr="000C0B22">
        <w:rPr>
          <w:highlight w:val="yellow"/>
        </w:rPr>
        <w:t>O</w:t>
      </w:r>
      <w:r w:rsidR="00C3276F" w:rsidRPr="000C0B22">
        <w:rPr>
          <w:highlight w:val="yellow"/>
          <w:vertAlign w:val="subscript"/>
        </w:rPr>
        <w:t>4</w:t>
      </w:r>
      <w:r w:rsidR="00C3276F" w:rsidRPr="000C0B22">
        <w:rPr>
          <w:highlight w:val="yellow"/>
        </w:rPr>
        <w:t xml:space="preserve"> ‘</w:t>
      </w:r>
      <w:proofErr w:type="spellStart"/>
      <w:r w:rsidR="00C3276F" w:rsidRPr="000C0B22">
        <w:rPr>
          <w:highlight w:val="yellow"/>
        </w:rPr>
        <w:t>ultrananospinel</w:t>
      </w:r>
      <w:proofErr w:type="spellEnd"/>
      <w:r w:rsidR="00C3276F" w:rsidRPr="000C0B22">
        <w:rPr>
          <w:highlight w:val="yellow"/>
        </w:rPr>
        <w:t>’</w:t>
      </w:r>
      <w:r w:rsidR="00C3276F">
        <w:t xml:space="preserve"> </w:t>
      </w:r>
      <w:r w:rsidRPr="00986328">
        <w:t xml:space="preserve">with </w:t>
      </w:r>
      <w:r w:rsidR="00C3276F" w:rsidRPr="000C0B22">
        <w:rPr>
          <w:highlight w:val="yellow"/>
        </w:rPr>
        <w:t xml:space="preserve">transition metals, such as Cu </w:t>
      </w:r>
      <w:r w:rsidR="00C3276F" w:rsidRPr="000C0B22">
        <w:rPr>
          <w:highlight w:val="yellow"/>
        </w:rPr>
        <w:lastRenderedPageBreak/>
        <w:t>and Co, having a correlated electron system</w:t>
      </w:r>
      <w:r w:rsidR="00E64C1F" w:rsidRPr="000C0B22">
        <w:rPr>
          <w:highlight w:val="yellow"/>
        </w:rPr>
        <w:t xml:space="preserve"> that can</w:t>
      </w:r>
      <w:r w:rsidR="00C3276F" w:rsidRPr="000C0B22">
        <w:rPr>
          <w:highlight w:val="yellow"/>
        </w:rPr>
        <w:t xml:space="preserve"> exhibit higher electric conductivity compared with Mg.</w:t>
      </w:r>
      <w:r w:rsidR="00C3276F" w:rsidRPr="00C3276F">
        <w:t xml:space="preserve"> </w:t>
      </w:r>
      <w:r w:rsidRPr="00986328">
        <w:t>We fabricated and investigated various ‘</w:t>
      </w:r>
      <w:proofErr w:type="spellStart"/>
      <w:r w:rsidRPr="00986328">
        <w:t>ultrananospinels</w:t>
      </w:r>
      <w:proofErr w:type="spellEnd"/>
      <w:r w:rsidRPr="00986328">
        <w:t xml:space="preserve">’, Mg-Mn, Co-Mn, and Cu-Mn </w:t>
      </w:r>
      <w:proofErr w:type="spellStart"/>
      <w:r w:rsidRPr="00986328">
        <w:t>spinels</w:t>
      </w:r>
      <w:proofErr w:type="spellEnd"/>
      <w:r w:rsidRPr="00986328">
        <w:t xml:space="preserve"> composed of approximately 5 nm-sized primary particles, for room temperature MRB cathodes. The Cu-Mn </w:t>
      </w:r>
      <w:proofErr w:type="spellStart"/>
      <w:r w:rsidRPr="00986328">
        <w:t>ultrananospinel</w:t>
      </w:r>
      <w:proofErr w:type="spellEnd"/>
      <w:r w:rsidRPr="00986328">
        <w:t xml:space="preserve"> (CuMn</w:t>
      </w:r>
      <w:r w:rsidRPr="00986328">
        <w:rPr>
          <w:vertAlign w:val="subscript"/>
        </w:rPr>
        <w:t>2</w:t>
      </w:r>
      <w:r w:rsidRPr="00986328">
        <w:t>O</w:t>
      </w:r>
      <w:r w:rsidRPr="00986328">
        <w:rPr>
          <w:vertAlign w:val="subscript"/>
        </w:rPr>
        <w:t>4</w:t>
      </w:r>
      <w:r w:rsidRPr="00986328">
        <w:t xml:space="preserve">) exhibited a significantly higher electrical conductivity, demonstrating the high energy density and </w:t>
      </w:r>
      <w:proofErr w:type="gramStart"/>
      <w:r w:rsidRPr="00986328">
        <w:t>high rate</w:t>
      </w:r>
      <w:proofErr w:type="gramEnd"/>
      <w:r w:rsidRPr="00986328">
        <w:t xml:space="preserve"> capability, achieving a discharge capacity twice that of the other </w:t>
      </w:r>
      <w:proofErr w:type="spellStart"/>
      <w:r w:rsidRPr="00986328">
        <w:t>spinels</w:t>
      </w:r>
      <w:proofErr w:type="spellEnd"/>
      <w:r w:rsidRPr="00986328">
        <w:t xml:space="preserve"> in a room-temperature MRB full-cell operation.</w:t>
      </w:r>
    </w:p>
    <w:p w14:paraId="602DF121" w14:textId="77777777" w:rsidR="009A38D9" w:rsidRPr="008565CF" w:rsidRDefault="009A38D9" w:rsidP="009A38D9">
      <w:pPr>
        <w:pStyle w:val="TESectionHeading"/>
        <w:rPr>
          <w:rFonts w:hint="eastAsia"/>
          <w:lang w:eastAsia="ja-JP"/>
        </w:rPr>
      </w:pPr>
      <w:r w:rsidRPr="008565CF">
        <w:t>Results and discussion</w:t>
      </w:r>
    </w:p>
    <w:p w14:paraId="61BF91FD" w14:textId="7B76A755" w:rsidR="00DD1B56" w:rsidRDefault="00DD1B56" w:rsidP="00AA2D16">
      <w:pPr>
        <w:pStyle w:val="TAMainText"/>
      </w:pPr>
      <w:r w:rsidRPr="00986328">
        <w:t xml:space="preserve">Ultrasmall A-Mn </w:t>
      </w:r>
      <w:proofErr w:type="spellStart"/>
      <w:r w:rsidRPr="00986328">
        <w:t>spinels</w:t>
      </w:r>
      <w:proofErr w:type="spellEnd"/>
      <w:r w:rsidRPr="00986328">
        <w:t xml:space="preserve">, referred to as </w:t>
      </w:r>
      <w:proofErr w:type="spellStart"/>
      <w:r w:rsidRPr="00986328">
        <w:t>MgMO</w:t>
      </w:r>
      <w:proofErr w:type="spellEnd"/>
      <w:r w:rsidRPr="00986328">
        <w:t xml:space="preserve">, </w:t>
      </w:r>
      <w:proofErr w:type="spellStart"/>
      <w:r w:rsidRPr="00986328">
        <w:t>CoMO</w:t>
      </w:r>
      <w:proofErr w:type="spellEnd"/>
      <w:r w:rsidRPr="00986328">
        <w:t xml:space="preserve">, and </w:t>
      </w:r>
      <w:proofErr w:type="spellStart"/>
      <w:r w:rsidRPr="00986328">
        <w:t>CuMO</w:t>
      </w:r>
      <w:proofErr w:type="spellEnd"/>
      <w:r w:rsidRPr="00986328">
        <w:t>, with “A” being Mg, Co, and Cu, respectively, were developed using a modified alcohol reduction process,</w:t>
      </w:r>
      <w:r w:rsidRPr="00986328">
        <w:rPr>
          <w:caps/>
        </w:rPr>
        <w:fldChar w:fldCharType="begin">
          <w:fldData xml:space="preserve">PEVuZE5vdGU+PENpdGU+PEF1dGhvcj5Lb2JheWFzaGk8L0F1dGhvcj48WWVhcj4yMDE5PC9ZZWFy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</w:fldData>
        </w:fldChar>
      </w:r>
      <w:r w:rsidR="005066EB">
        <w:rPr>
          <w:caps/>
        </w:rPr>
        <w:instrText xml:space="preserve"> ADDIN EN.CITE </w:instrText>
      </w:r>
      <w:r w:rsidR="005066EB">
        <w:rPr>
          <w:caps/>
        </w:rPr>
        <w:fldChar w:fldCharType="begin">
          <w:fldData xml:space="preserve">PEVuZE5vdGU+PENpdGU+PEF1dGhvcj5Lb2JheWFzaGk8L0F1dGhvcj48WWVhcj4yMDE5PC9ZZWFy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</w:fldData>
        </w:fldChar>
      </w:r>
      <w:r w:rsidR="005066EB">
        <w:rPr>
          <w:caps/>
        </w:rPr>
        <w:instrText xml:space="preserve"> ADDIN EN.CITE.DATA </w:instrText>
      </w:r>
      <w:r w:rsidR="005066EB">
        <w:rPr>
          <w:caps/>
        </w:rPr>
      </w:r>
      <w:r w:rsidR="005066EB">
        <w:rPr>
          <w:caps/>
        </w:rPr>
        <w:fldChar w:fldCharType="end"/>
      </w:r>
      <w:r w:rsidRPr="00986328">
        <w:rPr>
          <w:caps/>
        </w:rPr>
      </w:r>
      <w:r w:rsidRPr="00986328">
        <w:rPr>
          <w:caps/>
        </w:rPr>
        <w:fldChar w:fldCharType="separate"/>
      </w:r>
      <w:r w:rsidR="005066EB" w:rsidRPr="005066EB">
        <w:rPr>
          <w:caps/>
          <w:noProof/>
          <w:vertAlign w:val="superscript"/>
        </w:rPr>
        <w:t>21, 26</w:t>
      </w:r>
      <w:r w:rsidRPr="00986328">
        <w:rPr>
          <w:caps/>
        </w:rPr>
        <w:fldChar w:fldCharType="end"/>
      </w:r>
      <w:r w:rsidRPr="00986328">
        <w:t xml:space="preserve"> as illustrated in Figure 1. Initially, Mn</w:t>
      </w:r>
      <w:r w:rsidRPr="00986328">
        <w:rPr>
          <w:vertAlign w:val="superscript"/>
        </w:rPr>
        <w:t>7+</w:t>
      </w:r>
      <w:r w:rsidRPr="00986328">
        <w:t xml:space="preserve"> from </w:t>
      </w:r>
      <w:r w:rsidRPr="00986328">
        <w:rPr>
          <w:i/>
          <w:iCs/>
        </w:rPr>
        <w:t>n</w:t>
      </w:r>
      <w:r w:rsidRPr="00986328">
        <w:t>-Bu</w:t>
      </w:r>
      <w:r w:rsidRPr="00986328">
        <w:rPr>
          <w:vertAlign w:val="subscript"/>
        </w:rPr>
        <w:t>4</w:t>
      </w:r>
      <w:r w:rsidRPr="00986328">
        <w:t>NMnO</w:t>
      </w:r>
      <w:r w:rsidRPr="00986328">
        <w:rPr>
          <w:vertAlign w:val="subscript"/>
        </w:rPr>
        <w:t>4</w:t>
      </w:r>
      <w:r w:rsidRPr="00986328">
        <w:t xml:space="preserve"> was reduced by methanol and promptly reacted with other metals to form Mn binary oxides. With the addition of H</w:t>
      </w:r>
      <w:r w:rsidRPr="00986328">
        <w:rPr>
          <w:vertAlign w:val="subscript"/>
        </w:rPr>
        <w:t>2</w:t>
      </w:r>
      <w:r w:rsidRPr="00986328">
        <w:t xml:space="preserve">O, a dark brown precipitate was formed, and after subsequent washing and drying, Mn binary </w:t>
      </w:r>
      <w:proofErr w:type="spellStart"/>
      <w:r w:rsidRPr="00986328">
        <w:t>spinels</w:t>
      </w:r>
      <w:proofErr w:type="spellEnd"/>
      <w:r w:rsidRPr="00986328">
        <w:t xml:space="preserve"> were successfully obtained.</w:t>
      </w:r>
    </w:p>
    <w:p w14:paraId="0D507579" w14:textId="77777777" w:rsidR="00DD1B56" w:rsidRDefault="00DD1B56" w:rsidP="00DD1B56">
      <w:pPr>
        <w:pStyle w:val="VAFigureCaption"/>
      </w:pPr>
      <w:r w:rsidRPr="008F3203">
        <w:rPr>
          <w:noProof/>
        </w:rPr>
        <w:drawing>
          <wp:inline distT="0" distB="0" distL="0" distR="0" wp14:anchorId="3D256D45" wp14:editId="5FDDC901">
            <wp:extent cx="3044825" cy="1005475"/>
            <wp:effectExtent l="0" t="0" r="3175" b="0"/>
            <wp:docPr id="6" name="図 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ダイアグラム&#10;&#10;自動的に生成された説明"/>
                    <pic:cNvPicPr/>
                  </pic:nvPicPr>
                  <pic:blipFill>
                    <a:blip r:embed="rId8"/>
                    <a:srcRect l="1138" r="485"/>
                    <a:stretch>
                      <a:fillRect/>
                    </a:stretch>
                  </pic:blipFill>
                  <pic:spPr bwMode="auto">
                    <a:xfrm>
                      <a:off x="0" y="0"/>
                      <a:ext cx="3044825" cy="1005475"/>
                    </a:xfrm>
                    <a:prstGeom prst="rect">
                      <a:avLst/>
                    </a:prstGeom>
                    <a:ln>
                      <a:noFill/>
                    </a:ln>
                    <a:extLst>
                      <a:ext uri="{53640926-AAD7-44D8-BBD7-CCE9431645EC}">
                        <a14:shadowObscured xmlns:a14="http://schemas.microsoft.com/office/drawing/2010/main"/>
                      </a:ext>
                    </a:extLst>
                  </pic:spPr>
                </pic:pic>
              </a:graphicData>
            </a:graphic>
          </wp:inline>
        </w:drawing>
      </w:r>
    </w:p>
    <w:p w14:paraId="62B75F46" w14:textId="77777777" w:rsidR="00DD1B56" w:rsidRDefault="00DD1B56" w:rsidP="00DD1B56">
      <w:pPr>
        <w:pStyle w:val="VAFigureCaption"/>
      </w:pPr>
      <w:r w:rsidRPr="00DD1B56">
        <w:t>Figure 1.</w:t>
      </w:r>
      <w:r w:rsidRPr="00A95390">
        <w:rPr>
          <w:b/>
          <w:bCs/>
        </w:rPr>
        <w:t xml:space="preserve"> </w:t>
      </w:r>
      <w:r w:rsidRPr="00BB71F9">
        <w:t>Schematic illustration of synthesizing AMO (A=Mg, Co, and Cu)</w:t>
      </w:r>
      <w:r>
        <w:t>.</w:t>
      </w:r>
    </w:p>
    <w:p w14:paraId="2FCEE2BD" w14:textId="65EF2692" w:rsidR="00DD1B56" w:rsidRPr="00986328" w:rsidRDefault="00DD1B56" w:rsidP="00AA2D16">
      <w:pPr>
        <w:pStyle w:val="TAMainText"/>
      </w:pPr>
      <w:r w:rsidRPr="00986328">
        <w:t>The synthesized Mn binary oxides presented markedly broad XRD patterns, suggesting the formation of nanocrystals (Figure 2a). As stated in our previous reports, these synthesized Mn-binary oxides, including the newly synthesized ultrasmall Cu-Mn oxides, were attributed to a single phase of cubic spinel with the</w:t>
      </w:r>
      <w:r w:rsidRPr="00986328">
        <w:rPr>
          <w:i/>
          <w:iCs/>
        </w:rPr>
        <w:t xml:space="preserve"> </w:t>
      </w:r>
      <w:proofErr w:type="spellStart"/>
      <w:r w:rsidRPr="00986328">
        <w:rPr>
          <w:i/>
          <w:iCs/>
        </w:rPr>
        <w:t>Fd</w:t>
      </w:r>
      <w:proofErr w:type="spellEnd"/>
      <w:r w:rsidRPr="00986328">
        <w:t>–3m space group by Rietveld analysis.</w:t>
      </w:r>
      <w:r w:rsidRPr="00986328">
        <w:fldChar w:fldCharType="begin"/>
      </w:r>
      <w:r w:rsidR="005066EB">
        <w:instrText xml:space="preserve"> ADDIN EN.CITE &lt;EndNote&gt;&lt;Cite&gt;&lt;Author&gt;Izumi&lt;/Author&gt;&lt;Year&gt;2007&lt;/Year&gt;&lt;RecNum&gt;37&lt;/RecNum&gt;&lt;DisplayText&gt;&lt;style face="superscript"&gt;27&lt;/style&gt;&lt;/DisplayText&gt;&lt;record&gt;&lt;rec-number&gt;37&lt;/rec-number&gt;&lt;foreign-keys&gt;&lt;key app="EN" db-id="xxfre9saexrtzfe59sgvrz900p5t0wppxpdx" timestamp="1686571669"&gt;37&lt;/key&gt;&lt;/foreign-keys&gt;&lt;ref-type name="Journal Article"&gt;17&lt;/ref-type&gt;&lt;contributors&gt;&lt;authors&gt;&lt;author&gt;Izumi, Fujio&lt;/author&gt;&lt;author&gt;Momma, Koichi&lt;/author&gt;&lt;/authors&gt;&lt;/contributors&gt;&lt;titles&gt;&lt;title&gt;Three-Dimensional Visualization in Powder Diffraction&lt;/title&gt;&lt;secondary-title&gt;Solid State Phenomena&lt;/secondary-title&gt;&lt;/titles&gt;&lt;periodical&gt;&lt;full-title&gt;Solid State Phenomena&lt;/full-title&gt;&lt;abbr-1&gt;Solid State Phenom.&lt;/abbr-1&gt;&lt;/periodical&gt;&lt;pages&gt;15-20&lt;/pages&gt;&lt;volume&gt;130&lt;/volume&gt;&lt;keywords&gt;&lt;keyword&gt;Electron Density&lt;/keyword&gt;&lt;keyword&gt;Electronic Structure Calculation&lt;/keyword&gt;&lt;keyword&gt;Maximum-Entropy Method&lt;/keyword&gt;&lt;keyword&gt;Nuclear Density&lt;/keyword&gt;&lt;keyword&gt;Powder Diffraction&lt;/keyword&gt;&lt;keyword&gt;Three-Dimensional Graphics&lt;/keyword&gt;&lt;/keywords&gt;&lt;dates&gt;&lt;year&gt;2007&lt;/year&gt;&lt;/dates&gt;&lt;publisher&gt;Trans Tech Publications Ltd&lt;/publisher&gt;&lt;isbn&gt;1662-9779&lt;/isbn&gt;&lt;urls&gt;&lt;related-urls&gt;&lt;url&gt;https://www.scientific.net/SSP.130.15&lt;/url&gt;&lt;/related-urls&gt;&lt;/urls&gt;&lt;electronic-resource-num&gt;10.4028/www.scientific.net/SSP.130.15&lt;/electronic-resource-num&gt;&lt;/record&gt;&lt;/Cite&gt;&lt;/EndNote&gt;</w:instrText>
      </w:r>
      <w:r w:rsidRPr="00986328">
        <w:fldChar w:fldCharType="separate"/>
      </w:r>
      <w:r w:rsidR="005066EB" w:rsidRPr="005066EB">
        <w:rPr>
          <w:noProof/>
          <w:vertAlign w:val="superscript"/>
        </w:rPr>
        <w:t>27</w:t>
      </w:r>
      <w:r w:rsidRPr="00986328">
        <w:fldChar w:fldCharType="end"/>
      </w:r>
      <w:r w:rsidRPr="00986328">
        <w:t xml:space="preserve"> As illustrated in Figure 2b and S1b, the diffraction patterns of </w:t>
      </w:r>
      <w:proofErr w:type="spellStart"/>
      <w:r w:rsidRPr="00986328">
        <w:t>CuMO</w:t>
      </w:r>
      <w:proofErr w:type="spellEnd"/>
      <w:r w:rsidRPr="00986328">
        <w:t xml:space="preserve"> and </w:t>
      </w:r>
      <w:proofErr w:type="spellStart"/>
      <w:r w:rsidRPr="00986328">
        <w:t>MgMO</w:t>
      </w:r>
      <w:proofErr w:type="spellEnd"/>
      <w:r w:rsidRPr="00986328">
        <w:t xml:space="preserve"> correspond to the XRD results, indicating the formation of </w:t>
      </w:r>
      <w:proofErr w:type="spellStart"/>
      <w:r w:rsidRPr="00986328">
        <w:t>spinels</w:t>
      </w:r>
      <w:proofErr w:type="spellEnd"/>
      <w:r w:rsidRPr="00986328">
        <w:t xml:space="preserve">. The selected area electron diffraction (SAED) analysis of </w:t>
      </w:r>
      <w:proofErr w:type="spellStart"/>
      <w:r w:rsidRPr="00986328">
        <w:t>CoMO</w:t>
      </w:r>
      <w:proofErr w:type="spellEnd"/>
      <w:r w:rsidRPr="00986328">
        <w:t xml:space="preserve"> shown in Figure S1a not only reveals the diffraction rings correlating to the obtained XRD pattern but also reveals a diffraction ring corresponding to 111 </w:t>
      </w:r>
      <w:proofErr w:type="gramStart"/>
      <w:r w:rsidRPr="00986328">
        <w:t>diffraction</w:t>
      </w:r>
      <w:proofErr w:type="gramEnd"/>
      <w:r w:rsidRPr="00986328">
        <w:t xml:space="preserve">, indicating the formation of Co-Mn spinel, note that the 111 diffraction at 18° of </w:t>
      </w:r>
      <w:proofErr w:type="spellStart"/>
      <w:r w:rsidRPr="00986328">
        <w:t>CoMO</w:t>
      </w:r>
      <w:proofErr w:type="spellEnd"/>
      <w:r w:rsidRPr="00986328">
        <w:t xml:space="preserve"> is too faint and broad to detect. As listed in Table S1, the chemical compositions of the obtained samples were determined using scanning electron microscopy-energy dispersive X-ray analysis (SEM-EDX). The results indicate that </w:t>
      </w:r>
      <w:proofErr w:type="spellStart"/>
      <w:r w:rsidRPr="00986328">
        <w:t>MgMO</w:t>
      </w:r>
      <w:proofErr w:type="spellEnd"/>
      <w:r w:rsidRPr="00986328">
        <w:t xml:space="preserve"> and </w:t>
      </w:r>
      <w:proofErr w:type="spellStart"/>
      <w:r w:rsidRPr="00986328">
        <w:t>CuMO</w:t>
      </w:r>
      <w:proofErr w:type="spellEnd"/>
      <w:r w:rsidRPr="00986328">
        <w:t xml:space="preserve"> exhibit an atomic ratio of Mg (or Cu) to Mn of approximately 1/2, </w:t>
      </w:r>
      <w:r w:rsidR="008C1E08" w:rsidRPr="000C0B22">
        <w:rPr>
          <w:highlight w:val="yellow"/>
        </w:rPr>
        <w:t>which is also supported by the ICP-</w:t>
      </w:r>
      <w:r w:rsidR="0072407F">
        <w:rPr>
          <w:highlight w:val="yellow"/>
        </w:rPr>
        <w:t>A</w:t>
      </w:r>
      <w:r w:rsidR="008C1E08" w:rsidRPr="000C0B22">
        <w:rPr>
          <w:highlight w:val="yellow"/>
        </w:rPr>
        <w:t>ES result (Cu/Mn =0.48),</w:t>
      </w:r>
      <w:r w:rsidR="008C1E08">
        <w:t xml:space="preserve"> </w:t>
      </w:r>
      <w:r w:rsidRPr="00986328">
        <w:t>suggesting the formation of MgMn</w:t>
      </w:r>
      <w:r w:rsidRPr="00986328">
        <w:rPr>
          <w:vertAlign w:val="subscript"/>
        </w:rPr>
        <w:t>2</w:t>
      </w:r>
      <w:r w:rsidRPr="00986328">
        <w:t>O</w:t>
      </w:r>
      <w:r w:rsidRPr="00986328">
        <w:rPr>
          <w:vertAlign w:val="subscript"/>
        </w:rPr>
        <w:t>4</w:t>
      </w:r>
      <w:r w:rsidRPr="00986328">
        <w:t xml:space="preserve"> and CuMn</w:t>
      </w:r>
      <w:r w:rsidRPr="00986328">
        <w:rPr>
          <w:vertAlign w:val="subscript"/>
        </w:rPr>
        <w:t>2</w:t>
      </w:r>
      <w:r w:rsidRPr="00986328">
        <w:t>O</w:t>
      </w:r>
      <w:r w:rsidRPr="00986328">
        <w:rPr>
          <w:vertAlign w:val="subscript"/>
        </w:rPr>
        <w:t>4</w:t>
      </w:r>
      <w:r w:rsidRPr="00986328">
        <w:t xml:space="preserve"> </w:t>
      </w:r>
      <w:proofErr w:type="spellStart"/>
      <w:r w:rsidRPr="00986328">
        <w:t>spinels</w:t>
      </w:r>
      <w:proofErr w:type="spellEnd"/>
      <w:r w:rsidRPr="00986328">
        <w:t xml:space="preserve">. In contrast, </w:t>
      </w:r>
      <w:proofErr w:type="spellStart"/>
      <w:r w:rsidRPr="00986328">
        <w:t>CoMO</w:t>
      </w:r>
      <w:proofErr w:type="spellEnd"/>
      <w:r w:rsidRPr="00986328">
        <w:t xml:space="preserve"> shows a high atomic ratio of Co to Mn (Co/Mn = 0.69), which differs from a previous report.</w:t>
      </w:r>
      <w:r w:rsidRPr="00986328">
        <w:fldChar w:fldCharType="begin"/>
      </w:r>
      <w:r w:rsidR="005066EB">
        <w:instrText xml:space="preserve"> ADDIN EN.CITE &lt;EndNote&gt;&lt;Cite&gt;&lt;Author&gt;Sugawara&lt;/Author&gt;&lt;Year&gt;2020&lt;/Year&gt;&lt;RecNum&gt;21&lt;/RecNum&gt;&lt;DisplayText&gt;&lt;style face="superscript"&gt;26&lt;/style&gt;&lt;/DisplayText&gt;&lt;record&gt;&lt;rec-number&gt;21&lt;/rec-number&gt;&lt;foreign-keys&gt;&lt;key app="EN" db-id="xxfre9saexrtzfe59sgvrz900p5t0wppxpdx" timestamp="1686567401"&gt;21&lt;/key&gt;&lt;/foreign-keys&gt;&lt;ref-type name="Journal Article"&gt;17&lt;/ref-type&gt;&lt;contributors&gt;&lt;authors&gt;&lt;author&gt;Sugawara, Yuuki&lt;/author&gt;&lt;author&gt;Kobayashi, Hiroaki&lt;/author&gt;&lt;author&gt;Honma, Itaru&lt;/author&gt;&lt;author&gt;Yamaguchi, Takeo&lt;/author&gt;&lt;/authors&gt;&lt;/contributors&gt;&lt;titles&gt;&lt;title&gt;Effect of Metal Coordination Fashion on Oxygen Electrocatalysis of Cobalt–Manganese Oxides&lt;/title&gt;&lt;secondary-title&gt;ACS Omega&lt;/secondary-title&gt;&lt;/titles&gt;&lt;periodical&gt;&lt;full-title&gt;ACS Omega&lt;/full-title&gt;&lt;/periodical&gt;&lt;pages&gt;29388-29397&lt;/pages&gt;&lt;volume&gt;5&lt;/volume&gt;&lt;number&gt;45&lt;/number&gt;&lt;dates&gt;&lt;year&gt;2020&lt;/year&gt;&lt;pub-dates&gt;&lt;date&gt;2020/11/17&lt;/date&gt;&lt;/pub-dates&gt;&lt;/dates&gt;&lt;publisher&gt;American Chemical Society&lt;/publisher&gt;&lt;urls&gt;&lt;related-urls&gt;&lt;url&gt;https://doi.org/10.1021/acsomega.0c04254&lt;/url&gt;&lt;/related-urls&gt;&lt;/urls&gt;&lt;electronic-resource-num&gt;10.1021/acsomega.0c04254&lt;/electronic-resource-num&gt;&lt;/record&gt;&lt;/Cite&gt;&lt;/EndNote&gt;</w:instrText>
      </w:r>
      <w:r w:rsidRPr="00986328">
        <w:fldChar w:fldCharType="separate"/>
      </w:r>
      <w:r w:rsidR="005066EB" w:rsidRPr="005066EB">
        <w:rPr>
          <w:noProof/>
          <w:vertAlign w:val="superscript"/>
        </w:rPr>
        <w:t>26</w:t>
      </w:r>
      <w:r w:rsidRPr="00986328">
        <w:fldChar w:fldCharType="end"/>
      </w:r>
      <w:r w:rsidRPr="00986328">
        <w:t xml:space="preserve"> This discrepancy may be attributed to the use of different solvents because the choice of solvent can affect the behavior of the Mn redox reaction with other cations. In this study, we utilized MeOH, which has a lower oxidation potential than the previously used </w:t>
      </w:r>
      <w:r w:rsidRPr="00986328">
        <w:rPr>
          <w:i/>
          <w:iCs/>
        </w:rPr>
        <w:t>i</w:t>
      </w:r>
      <w:r w:rsidRPr="00986328">
        <w:t>-PrOH.</w:t>
      </w:r>
      <w:r w:rsidRPr="00986328">
        <w:fldChar w:fldCharType="begin"/>
      </w:r>
      <w:r w:rsidR="005066EB">
        <w:instrText xml:space="preserve"> ADDIN EN.CITE &lt;EndNote&gt;&lt;Cite&gt;&lt;Author&gt;Ramadan&lt;/Author&gt;&lt;Year&gt;2023&lt;/Year&gt;&lt;RecNum&gt;34&lt;/RecNum&gt;&lt;DisplayText&gt;&lt;style face="superscript"&gt;28&lt;/style&gt;&lt;/DisplayText&gt;&lt;record&gt;&lt;rec-number&gt;34&lt;/rec-number&gt;&lt;foreign-keys&gt;&lt;key app="EN" db-id="xxfre9saexrtzfe59sgvrz900p5t0wppxpdx" timestamp="1686570433"&gt;34&lt;/key&gt;&lt;/foreign-keys&gt;&lt;ref-type name="Book Section"&gt;5&lt;/ref-type&gt;&lt;contributors&gt;&lt;authors&gt;&lt;author&gt;Ramadan, Wegdan&lt;/author&gt;&lt;author&gt;AlSalka, Yamen&lt;/author&gt;&lt;author&gt;Al-Madanat, Osama&lt;/author&gt;&lt;author&gt;Bahnemann, Detlef W.&lt;/author&gt;&lt;/authors&gt;&lt;secondary-authors&gt;&lt;author&gt;Uddin, Imran&lt;/author&gt;&lt;author&gt;Ahmad, Irfan&lt;/author&gt;&lt;/secondary-authors&gt;&lt;/contributors&gt;&lt;titles&gt;&lt;title&gt;Synthesis of Magnetic Ferrite and TiO2-Based Nanomaterials for Photocatalytic Water Splitting Applications&lt;/title&gt;&lt;secondary-title&gt;Synthesis and Applications of Nanomaterials and Nanocomposites&lt;/secondary-title&gt;&lt;/titles&gt;&lt;pages&gt;293-329&lt;/pages&gt;&lt;dates&gt;&lt;year&gt;2023&lt;/year&gt;&lt;pub-dates&gt;&lt;date&gt;2023//&lt;/date&gt;&lt;/pub-dates&gt;&lt;/dates&gt;&lt;pub-location&gt;Singapore&lt;/pub-location&gt;&lt;publisher&gt;Springer Nature Singapore&lt;/publisher&gt;&lt;isbn&gt;978-981-99-1350-3&lt;/isbn&gt;&lt;urls&gt;&lt;related-urls&gt;&lt;url&gt;https://doi.org/10.1007/978-981-99-1350-3_11&lt;/url&gt;&lt;/related-urls&gt;&lt;/urls&gt;&lt;electronic-resource-num&gt;10.1007/978-981-99-1350-3_11&lt;/electronic-resource-num&gt;&lt;/record&gt;&lt;/Cite&gt;&lt;/EndNote&gt;</w:instrText>
      </w:r>
      <w:r w:rsidRPr="00986328">
        <w:fldChar w:fldCharType="separate"/>
      </w:r>
      <w:r w:rsidR="005066EB" w:rsidRPr="005066EB">
        <w:rPr>
          <w:noProof/>
          <w:vertAlign w:val="superscript"/>
        </w:rPr>
        <w:t>28</w:t>
      </w:r>
      <w:r w:rsidRPr="00986328">
        <w:fldChar w:fldCharType="end"/>
      </w:r>
      <w:r w:rsidRPr="00986328">
        <w:t xml:space="preserve"> Figure 2c shows SEM images of </w:t>
      </w:r>
      <w:proofErr w:type="spellStart"/>
      <w:r w:rsidRPr="00986328">
        <w:t>CuMO</w:t>
      </w:r>
      <w:proofErr w:type="spellEnd"/>
      <w:r w:rsidRPr="00986328">
        <w:t xml:space="preserve">. The images reveal that </w:t>
      </w:r>
      <w:proofErr w:type="spellStart"/>
      <w:r w:rsidRPr="00986328">
        <w:t>CuMO</w:t>
      </w:r>
      <w:proofErr w:type="spellEnd"/>
      <w:r w:rsidRPr="00986328">
        <w:t xml:space="preserve"> is characterized by a porous structure formed by secondary particles ranging from tens to hundreds of nanometers in size. This finding suggests effective suppression of particle aggregation. Indeed, according to BET analysis, </w:t>
      </w:r>
      <w:r w:rsidR="00F8433A">
        <w:t xml:space="preserve">the </w:t>
      </w:r>
      <w:r w:rsidRPr="00986328">
        <w:t xml:space="preserve">specific surface area of </w:t>
      </w:r>
      <w:proofErr w:type="spellStart"/>
      <w:r w:rsidRPr="00986328">
        <w:t>CuMO</w:t>
      </w:r>
      <w:proofErr w:type="spellEnd"/>
      <w:r w:rsidRPr="00986328">
        <w:t xml:space="preserve"> is 295 m</w:t>
      </w:r>
      <w:r w:rsidRPr="00986328">
        <w:rPr>
          <w:vertAlign w:val="superscript"/>
        </w:rPr>
        <w:t>2</w:t>
      </w:r>
      <w:r w:rsidRPr="00986328">
        <w:t xml:space="preserve"> g</w:t>
      </w:r>
      <w:r w:rsidRPr="00986328">
        <w:rPr>
          <w:vertAlign w:val="superscript"/>
        </w:rPr>
        <w:t>–1</w:t>
      </w:r>
      <w:r w:rsidRPr="00986328">
        <w:t xml:space="preserve">, which is comparable to </w:t>
      </w:r>
      <w:proofErr w:type="spellStart"/>
      <w:r w:rsidRPr="00986328">
        <w:t>CoMO</w:t>
      </w:r>
      <w:proofErr w:type="spellEnd"/>
      <w:r w:rsidRPr="00986328">
        <w:t xml:space="preserve"> (284 m</w:t>
      </w:r>
      <w:r w:rsidRPr="00986328">
        <w:rPr>
          <w:vertAlign w:val="superscript"/>
        </w:rPr>
        <w:t>2</w:t>
      </w:r>
      <w:r w:rsidRPr="00986328">
        <w:t xml:space="preserve"> g</w:t>
      </w:r>
      <w:r w:rsidRPr="00986328">
        <w:rPr>
          <w:vertAlign w:val="superscript"/>
        </w:rPr>
        <w:t>–1</w:t>
      </w:r>
      <w:r w:rsidRPr="00986328">
        <w:t xml:space="preserve">). </w:t>
      </w:r>
      <w:proofErr w:type="spellStart"/>
      <w:r w:rsidRPr="00986328">
        <w:t>MgMO</w:t>
      </w:r>
      <w:proofErr w:type="spellEnd"/>
      <w:r w:rsidRPr="00986328">
        <w:t xml:space="preserve"> has </w:t>
      </w:r>
      <w:r w:rsidR="00F8433A">
        <w:t xml:space="preserve">a </w:t>
      </w:r>
      <w:r w:rsidRPr="00986328">
        <w:t xml:space="preserve">larger </w:t>
      </w:r>
      <w:r w:rsidRPr="00986328">
        <w:t xml:space="preserve">specific </w:t>
      </w:r>
      <w:r w:rsidRPr="00986328">
        <w:rPr>
          <w:rFonts w:hint="eastAsia"/>
        </w:rPr>
        <w:t>surface</w:t>
      </w:r>
      <w:r w:rsidRPr="00986328">
        <w:t xml:space="preserve"> area (436 m</w:t>
      </w:r>
      <w:r w:rsidRPr="00986328">
        <w:rPr>
          <w:vertAlign w:val="superscript"/>
        </w:rPr>
        <w:t>2</w:t>
      </w:r>
      <w:r w:rsidRPr="00986328">
        <w:t xml:space="preserve"> g</w:t>
      </w:r>
      <w:r w:rsidRPr="00986328">
        <w:rPr>
          <w:vertAlign w:val="superscript"/>
        </w:rPr>
        <w:t>–1</w:t>
      </w:r>
      <w:r w:rsidRPr="00986328">
        <w:t xml:space="preserve">), which stems from its higher porous </w:t>
      </w:r>
      <w:r w:rsidRPr="00986328">
        <w:rPr>
          <w:rFonts w:hint="eastAsia"/>
        </w:rPr>
        <w:t>structure</w:t>
      </w:r>
      <w:r w:rsidRPr="00986328">
        <w:t>.</w:t>
      </w:r>
    </w:p>
    <w:p w14:paraId="2EDD2C20" w14:textId="51C09626" w:rsidR="00DD1B56" w:rsidRDefault="00DD1B56" w:rsidP="00AA2D16">
      <w:pPr>
        <w:pStyle w:val="TAMainText"/>
      </w:pPr>
      <w:r w:rsidRPr="00986328">
        <w:t xml:space="preserve">Figure 2d and Figure S2 display high-resolution transmission electron microscopy (HR-TEM) images of each sample. Approximately 5 nm-sized primary particles were aggregated to form secondary particles. Figure 2e illustrates the Fourier-transform infrared spectroscopy (FT-IR) spectra of the </w:t>
      </w:r>
      <w:proofErr w:type="spellStart"/>
      <w:r w:rsidRPr="00986328">
        <w:t>spinels</w:t>
      </w:r>
      <w:proofErr w:type="spellEnd"/>
      <w:r w:rsidRPr="00986328">
        <w:t>. As shown in the figure, the signals at 600 cm</w:t>
      </w:r>
      <w:r w:rsidRPr="00986328">
        <w:rPr>
          <w:vertAlign w:val="superscript"/>
        </w:rPr>
        <w:t>–1</w:t>
      </w:r>
      <w:r w:rsidRPr="00986328">
        <w:t>, 1400 cm</w:t>
      </w:r>
      <w:r w:rsidRPr="00986328">
        <w:rPr>
          <w:vertAlign w:val="superscript"/>
        </w:rPr>
        <w:t>–1</w:t>
      </w:r>
      <w:r w:rsidRPr="00986328">
        <w:t>, 1600 cm</w:t>
      </w:r>
      <w:r w:rsidRPr="00986328">
        <w:rPr>
          <w:vertAlign w:val="superscript"/>
        </w:rPr>
        <w:t>–1</w:t>
      </w:r>
      <w:r w:rsidRPr="00986328">
        <w:t>, and 3200 cm</w:t>
      </w:r>
      <w:r w:rsidRPr="00986328">
        <w:rPr>
          <w:vertAlign w:val="superscript"/>
        </w:rPr>
        <w:t>–1</w:t>
      </w:r>
      <w:r w:rsidRPr="00986328">
        <w:t xml:space="preserve"> are attributed to the Mn-O-Mn lattice mode, OH bending, Mn-OH bending, and OH stretching, respectively. Of these signals, only the Mn-OH bending signal should originate from the surface OH groups, as the other OH signals are likely to be influenced by absorbed H</w:t>
      </w:r>
      <w:r w:rsidRPr="00986328">
        <w:rPr>
          <w:vertAlign w:val="subscript"/>
        </w:rPr>
        <w:t>2</w:t>
      </w:r>
      <w:r w:rsidRPr="00986328">
        <w:t xml:space="preserve">O. To further examine the relative quantities of surface OH, we summarize the peak area ratio of Mn-OH to Mn-O-Mn in Figure 2f. Thus, </w:t>
      </w:r>
      <w:proofErr w:type="spellStart"/>
      <w:r w:rsidRPr="00986328">
        <w:t>MgMO</w:t>
      </w:r>
      <w:proofErr w:type="spellEnd"/>
      <w:r w:rsidRPr="00986328">
        <w:t xml:space="preserve"> possesses the highest surface-OH quantity, whereas </w:t>
      </w:r>
      <w:proofErr w:type="spellStart"/>
      <w:r w:rsidRPr="00986328">
        <w:t>CuMO</w:t>
      </w:r>
      <w:proofErr w:type="spellEnd"/>
      <w:r w:rsidRPr="00986328">
        <w:t xml:space="preserve"> has the lowest. A potential explanation for this variation could be the difference in electronegativity: Mg-O (2.13), Co-O (1.56), and Cu-O (1.54).</w:t>
      </w:r>
      <w:r w:rsidRPr="00986328">
        <w:fldChar w:fldCharType="begin"/>
      </w:r>
      <w:r w:rsidR="005066EB">
        <w:instrText xml:space="preserve"> ADDIN EN.CITE &lt;EndNote&gt;&lt;Cite&gt;&lt;Author&gt;Pauling&lt;/Author&gt;&lt;Year&gt;1932&lt;/Year&gt;&lt;RecNum&gt;22&lt;/RecNum&gt;&lt;DisplayText&gt;&lt;style face="superscript"&gt;29&lt;/style&gt;&lt;/DisplayText&gt;&lt;record&gt;&lt;rec-number&gt;22&lt;/rec-number&gt;&lt;foreign-keys&gt;&lt;key app="EN" db-id="xxfre9saexrtzfe59sgvrz900p5t0wppxpdx" timestamp="1686567864"&gt;22&lt;/key&gt;&lt;/foreign-keys&gt;&lt;ref-type name="Journal Article"&gt;17&lt;/ref-type&gt;&lt;contributors&gt;&lt;authors&gt;&lt;author&gt;Pauling, Linus&lt;/author&gt;&lt;/authors&gt;&lt;/contributors&gt;&lt;titles&gt;&lt;title&gt;THE NATURE OF THE CHEMICAL BOND. IV. THE ENERGY OF SINGLE BONDS AND THE RELATIVE ELECTRONEGATIVITY OF ATOMS&lt;/title&gt;&lt;secondary-title&gt;Journal of the American Chemical Society&lt;/secondary-title&gt;&lt;/titles&gt;&lt;periodical&gt;&lt;full-title&gt;Journal of the American Chemical Society&lt;/full-title&gt;&lt;abbr-1&gt;J. Am. Chem. Soc.&lt;/abbr-1&gt;&lt;abbr-2&gt;J Am Chem Soc&lt;/abbr-2&gt;&lt;/periodical&gt;&lt;pages&gt;3570-3582&lt;/pages&gt;&lt;volume&gt;54&lt;/volume&gt;&lt;number&gt;9&lt;/number&gt;&lt;dates&gt;&lt;year&gt;1932&lt;/year&gt;&lt;pub-dates&gt;&lt;date&gt;1932/09/01&lt;/date&gt;&lt;/pub-dates&gt;&lt;/dates&gt;&lt;publisher&gt;American Chemical Society&lt;/publisher&gt;&lt;isbn&gt;0002-7863&lt;/isbn&gt;&lt;urls&gt;&lt;related-urls&gt;&lt;url&gt;https://doi.org/10.1021/ja01348a011&lt;/url&gt;&lt;/related-urls&gt;&lt;/urls&gt;&lt;electronic-resource-num&gt;10.1021/ja01348a011&lt;/electronic-resource-num&gt;&lt;/record&gt;&lt;/Cite&gt;&lt;/EndNote&gt;</w:instrText>
      </w:r>
      <w:r w:rsidRPr="00986328">
        <w:fldChar w:fldCharType="separate"/>
      </w:r>
      <w:r w:rsidR="005066EB" w:rsidRPr="005066EB">
        <w:rPr>
          <w:noProof/>
          <w:vertAlign w:val="superscript"/>
        </w:rPr>
        <w:t>29</w:t>
      </w:r>
      <w:r w:rsidRPr="00986328">
        <w:fldChar w:fldCharType="end"/>
      </w:r>
      <w:r w:rsidRPr="00986328">
        <w:t xml:space="preserve"> There appears to be a positive correlation between these values and the amount of surface OH.</w:t>
      </w:r>
    </w:p>
    <w:p w14:paraId="75F29BB1" w14:textId="77777777" w:rsidR="00DD1B56" w:rsidRDefault="00DD1B56" w:rsidP="00DD1B56">
      <w:pPr>
        <w:pStyle w:val="VAFigureCaption"/>
      </w:pPr>
      <w:r w:rsidRPr="008F3203">
        <w:rPr>
          <w:noProof/>
        </w:rPr>
        <w:drawing>
          <wp:inline distT="0" distB="0" distL="0" distR="0" wp14:anchorId="5A751C81" wp14:editId="59D36557">
            <wp:extent cx="3044825" cy="4053024"/>
            <wp:effectExtent l="0" t="0" r="3175" b="0"/>
            <wp:docPr id="3"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アプリケーション&#10;&#10;自動的に生成された説明"/>
                    <pic:cNvPicPr/>
                  </pic:nvPicPr>
                  <pic:blipFill>
                    <a:blip r:embed="rId9"/>
                    <a:stretch>
                      <a:fillRect/>
                    </a:stretch>
                  </pic:blipFill>
                  <pic:spPr>
                    <a:xfrm>
                      <a:off x="0" y="0"/>
                      <a:ext cx="3044825" cy="4053024"/>
                    </a:xfrm>
                    <a:prstGeom prst="rect">
                      <a:avLst/>
                    </a:prstGeom>
                  </pic:spPr>
                </pic:pic>
              </a:graphicData>
            </a:graphic>
          </wp:inline>
        </w:drawing>
      </w:r>
    </w:p>
    <w:p w14:paraId="774BCDDB" w14:textId="77777777" w:rsidR="00DD1B56" w:rsidRPr="00BB71F9" w:rsidRDefault="00DD1B56" w:rsidP="00DD1B56">
      <w:pPr>
        <w:pStyle w:val="VAFigureCaption"/>
      </w:pPr>
      <w:r w:rsidRPr="00787632">
        <w:t xml:space="preserve">Figure 2. (a) </w:t>
      </w:r>
      <w:r w:rsidRPr="00BB71F9">
        <w:t xml:space="preserve">XRD patterns with fitting curve by Rietveld refinement. (b) SAED pattern of </w:t>
      </w:r>
      <w:proofErr w:type="spellStart"/>
      <w:r w:rsidRPr="00BB71F9">
        <w:t>CuMO</w:t>
      </w:r>
      <w:proofErr w:type="spellEnd"/>
      <w:r w:rsidRPr="00BB71F9">
        <w:t xml:space="preserve">. (c) SEM image of freeze-dried </w:t>
      </w:r>
      <w:proofErr w:type="spellStart"/>
      <w:r w:rsidRPr="00BB71F9">
        <w:t>CuMO</w:t>
      </w:r>
      <w:proofErr w:type="spellEnd"/>
      <w:r w:rsidRPr="00BB71F9">
        <w:t xml:space="preserve">. (d) HR-TEM image of </w:t>
      </w:r>
      <w:proofErr w:type="spellStart"/>
      <w:r w:rsidRPr="00BB71F9">
        <w:t>CuMO</w:t>
      </w:r>
      <w:proofErr w:type="spellEnd"/>
      <w:r w:rsidRPr="00BB71F9">
        <w:t>. (e) FT-IR spectra. (f) Summary of FT-IR peak area ratio (Mn-OH/Mn-O-Mn).</w:t>
      </w:r>
    </w:p>
    <w:p w14:paraId="322554CD" w14:textId="18DEE741" w:rsidR="00DD1B56" w:rsidRPr="00986328" w:rsidRDefault="00DD1B56" w:rsidP="00AA2D16">
      <w:pPr>
        <w:pStyle w:val="TAMainText"/>
      </w:pPr>
      <w:r w:rsidRPr="00986328">
        <w:t>Figure 3a shows the voltage curves of each type of spinel.</w:t>
      </w:r>
      <w:r w:rsidRPr="00290BBF">
        <w:t xml:space="preserve"> </w:t>
      </w:r>
      <w:r w:rsidR="00141938" w:rsidRPr="00290BBF">
        <w:t xml:space="preserve">In the charge/discharge test, </w:t>
      </w:r>
      <w:r w:rsidR="00F8433A">
        <w:t xml:space="preserve">the </w:t>
      </w:r>
      <w:r w:rsidR="00141938" w:rsidRPr="00290BBF">
        <w:t xml:space="preserve">upper cut-off voltage is set to 3.5 V considering </w:t>
      </w:r>
      <w:r w:rsidR="00F8433A">
        <w:t xml:space="preserve">the </w:t>
      </w:r>
      <w:r w:rsidR="00141938" w:rsidRPr="00290BBF">
        <w:t>oxidative stability of electrolyte.</w:t>
      </w:r>
      <w:r w:rsidR="00740CF5">
        <w:rPr>
          <w:caps/>
        </w:rPr>
        <w:fldChar w:fldCharType="begin"/>
      </w:r>
      <w:r w:rsidR="005066EB" w:rsidRPr="005066EB">
        <w:rPr>
          <w:caps/>
        </w:rPr>
        <w:instrText xml:space="preserve"> ADDIN EN.CITE &lt;EndNote&gt;&lt;Cite&gt;&lt;Author&gt;Zhao-Karger&lt;/Author&gt;&lt;Year&gt;2018&lt;/Year&gt;&lt;RecNum&gt;2241&lt;/RecNum&gt;&lt;DisplayText&gt;&lt;style face="superscript"&gt;30&lt;/style&gt;&lt;/DisplayText&gt;&lt;record&gt;&lt;rec-number&gt;2241&lt;/rec-number&gt;&lt;foreign-keys&gt;&lt;key app="EN" db-id="xdpf5vvtj0wwphevdp8vz5dotxt2vwazvx9f" timestamp="1698922664"&gt;2241&lt;/key&gt;&lt;/foreign-keys&gt;&lt;ref-type name="Journal Article"&gt;17&lt;/ref-type&gt;&lt;contributors&gt;&lt;authors&gt;&lt;author&gt;Zhao-Karger, Zhirong&lt;/author&gt;&lt;author&gt;Liu, Runyu&lt;/author&gt;&lt;author&gt;Dai, Wenxu&lt;/author&gt;&lt;author&gt;Li, Zhenyou&lt;/author&gt;&lt;author&gt;Diemant, Thomas&lt;/author&gt;&lt;author&gt;Vinayan, B. P.&lt;/author&gt;&lt;author&gt;Bonatto Minella, Christian&lt;/author&gt;&lt;author&gt;Yu, Xingwen&lt;/author&gt;&lt;author&gt;Manthiram, Arumugam&lt;/author&gt;&lt;author&gt;Behm, R. Jürgen&lt;/author&gt;&lt;author&gt;Ruben, Mario&lt;/author&gt;&lt;author&gt;Fichtner, Maximilian&lt;/author&gt;&lt;/authors&gt;&lt;/contributors&gt;&lt;titles&gt;&lt;title&gt;Toward Highly Reversible Magnesium–Sulfur Batteries with Efficient and Practical Mg[B(hfip)4]2 Electrolyte&lt;/title&gt;&lt;secondary-title&gt;ACS Energy Letters&lt;/secondary-title&gt;&lt;/titles&gt;&lt;periodical&gt;&lt;full-title&gt;ACS Energy Letters&lt;/full-title&gt;&lt;abbr-1&gt;ACS Energy Lett.&lt;/abbr-1&gt;&lt;/periodical&gt;&lt;pages&gt;2005-2013&lt;/pages&gt;&lt;volume&gt;3&lt;/volume&gt;&lt;number&gt;8&lt;/number&gt;&lt;dates&gt;&lt;year&gt;2018&lt;/year&gt;&lt;pub-dates&gt;&lt;date&gt;2018/08/10&lt;/date&gt;&lt;/pub-dates&gt;&lt;/dates&gt;&lt;publisher&gt;American Chemical Society&lt;/publisher&gt;&lt;urls&gt;&lt;related-urls&gt;&lt;url&gt;https://doi.org/10.1021/acsenergylett.8b01061&lt;/url&gt;&lt;/related-urls&gt;&lt;/urls&gt;&lt;electronic-resource-num&gt;10.1021/acsenergylett.8b01061&lt;/electronic-resource-num&gt;&lt;/record&gt;&lt;/Cite&gt;&lt;/EndNote&gt;</w:instrText>
      </w:r>
      <w:r w:rsidR="00740CF5">
        <w:rPr>
          <w:caps/>
        </w:rPr>
        <w:fldChar w:fldCharType="separate"/>
      </w:r>
      <w:r w:rsidR="005066EB" w:rsidRPr="005066EB">
        <w:rPr>
          <w:caps/>
          <w:noProof/>
          <w:vertAlign w:val="superscript"/>
        </w:rPr>
        <w:t>30</w:t>
      </w:r>
      <w:r w:rsidR="00740CF5">
        <w:rPr>
          <w:caps/>
        </w:rPr>
        <w:fldChar w:fldCharType="end"/>
      </w:r>
      <w:r w:rsidR="00141938" w:rsidRPr="00290BBF">
        <w:t xml:space="preserve"> </w:t>
      </w:r>
      <w:r w:rsidRPr="00986328">
        <w:t xml:space="preserve">During the discharge process, the </w:t>
      </w:r>
      <w:proofErr w:type="spellStart"/>
      <w:r w:rsidRPr="00986328">
        <w:t>CoMO</w:t>
      </w:r>
      <w:proofErr w:type="spellEnd"/>
      <w:r w:rsidRPr="00986328">
        <w:t xml:space="preserve"> and </w:t>
      </w:r>
      <w:proofErr w:type="spellStart"/>
      <w:r w:rsidRPr="00986328">
        <w:t>MgMO</w:t>
      </w:r>
      <w:proofErr w:type="spellEnd"/>
      <w:r w:rsidRPr="00986328">
        <w:t xml:space="preserve"> cathodes display a capacity of approximately 100 </w:t>
      </w:r>
      <w:proofErr w:type="spellStart"/>
      <w:r w:rsidRPr="00986328">
        <w:t>mAh</w:t>
      </w:r>
      <w:proofErr w:type="spellEnd"/>
      <w:r w:rsidRPr="00986328">
        <w:t xml:space="preserve"> g</w:t>
      </w:r>
      <w:r w:rsidRPr="00986328">
        <w:rPr>
          <w:caps/>
          <w:vertAlign w:val="superscript"/>
        </w:rPr>
        <w:t>–</w:t>
      </w:r>
      <w:r w:rsidRPr="00986328">
        <w:rPr>
          <w:vertAlign w:val="superscript"/>
        </w:rPr>
        <w:t>1</w:t>
      </w:r>
      <w:r w:rsidRPr="00986328">
        <w:t xml:space="preserve">, which is less than half the theoretical capacity. Importantly, the </w:t>
      </w:r>
      <w:proofErr w:type="spellStart"/>
      <w:r w:rsidRPr="00986328">
        <w:t>MgMO</w:t>
      </w:r>
      <w:proofErr w:type="spellEnd"/>
      <w:r w:rsidRPr="00986328">
        <w:t xml:space="preserve"> synthesized in this study demonstrates a different discharge capacity than that reported in previous research.</w:t>
      </w:r>
      <w:r w:rsidRPr="00986328">
        <w:fldChar w:fldCharType="begin"/>
      </w:r>
      <w:r w:rsidR="005066EB">
        <w:instrText xml:space="preserve"> ADDIN EN.CITE &lt;EndNote&gt;&lt;Cite&gt;&lt;Author&gt;Kobayashi&lt;/Author&gt;&lt;Year&gt;2023&lt;/Year&gt;&lt;RecNum&gt;20&lt;/RecNum&gt;&lt;DisplayText&gt;&lt;style face="superscript"&gt;24&lt;/style&gt;&lt;/DisplayText&gt;&lt;record&gt;&lt;rec-number&gt;20&lt;/rec-number&gt;&lt;foreign-keys&gt;&lt;key app="EN" db-id="xxfre9saexrtzfe59sgvrz900p5t0wppxpdx" timestamp="1686566975"&gt;20&lt;/key&gt;&lt;/foreign-keys&gt;&lt;ref-type name="Journal Article"&gt;17&lt;/ref-type&gt;&lt;contributors&gt;&lt;authors&gt;&lt;author&gt;Kobayashi, Hiroaki&lt;/author&gt;&lt;author&gt;Fukumi, Yu&lt;/author&gt;&lt;author&gt;Watanabe, Hiroto&lt;/author&gt;&lt;author&gt;Iimura, Reona&lt;/author&gt;&lt;author&gt;Nishimura, Naomi&lt;/author&gt;&lt;author&gt;Mandai, Toshihiko&lt;/author&gt;&lt;author&gt;Tominaga, Yoichi&lt;/author&gt;&lt;author&gt;Nakayama, Masanobu&lt;/author&gt;&lt;author&gt;Ichitsubo, Tetsu&lt;/author&gt;&lt;author&gt;Honma, Itaru&lt;/author&gt;&lt;author&gt;Imai, Hiroaki&lt;/author&gt;&lt;/authors&gt;&lt;/contributors&gt;&lt;titles&gt;&lt;title&gt;Ultraporous, Ultrasmall MgMn2O4 Spinel Cathode for a Room-Temperature Magnesium Rechargeable Battery&lt;/title&gt;&lt;secondary-title&gt;ACS Nano&lt;/secondary-title&gt;&lt;/titles&gt;&lt;periodical&gt;&lt;full-title&gt;ACS Nano&lt;/full-title&gt;&lt;/periodical&gt;&lt;pages&gt;3135-3142&lt;/pages&gt;&lt;volume&gt;17&lt;/volume&gt;&lt;number&gt;3&lt;/number&gt;&lt;dates&gt;&lt;year&gt;2023&lt;/year&gt;&lt;pub-dates&gt;&lt;date&gt;2023/02/14&lt;/date&gt;&lt;/pub-dates&gt;&lt;/dates&gt;&lt;publisher&gt;American Chemical Society&lt;/publisher&gt;&lt;isbn&gt;1936-0851&lt;/isbn&gt;&lt;urls&gt;&lt;related-urls&gt;&lt;url&gt;https://doi.org/10.1021/acsnano.2c12392&lt;/url&gt;&lt;/related-urls&gt;&lt;/urls&gt;&lt;electronic-resource-num&gt;10.1021/acsnano.2c12392&lt;/electronic-resource-num&gt;&lt;/record&gt;&lt;/Cite&gt;&lt;/EndNote&gt;</w:instrText>
      </w:r>
      <w:r w:rsidRPr="00986328">
        <w:fldChar w:fldCharType="separate"/>
      </w:r>
      <w:r w:rsidR="005066EB" w:rsidRPr="005066EB">
        <w:rPr>
          <w:noProof/>
          <w:vertAlign w:val="superscript"/>
        </w:rPr>
        <w:t>24</w:t>
      </w:r>
      <w:r w:rsidRPr="00986328">
        <w:fldChar w:fldCharType="end"/>
      </w:r>
      <w:r w:rsidRPr="00986328">
        <w:t xml:space="preserve"> This discrepancy could potentially be ascribed to variations in the primary particle size: approximately 5 nm in this study versus 2.1 nm in the prior work. </w:t>
      </w:r>
      <w:r w:rsidRPr="00986328">
        <w:lastRenderedPageBreak/>
        <w:t xml:space="preserve">These variations in size may have originated from the differences in the solvents used in the respective synthesis systems. </w:t>
      </w:r>
      <w:r w:rsidR="0043123E">
        <w:rPr>
          <w:noProof/>
        </w:rPr>
        <mc:AlternateContent>
          <mc:Choice Requires="wpg">
            <w:drawing>
              <wp:anchor distT="0" distB="0" distL="114300" distR="114300" simplePos="0" relativeHeight="251660288" behindDoc="0" locked="0" layoutInCell="1" allowOverlap="1" wp14:anchorId="3F4FE542" wp14:editId="23B8C786">
                <wp:simplePos x="0" y="0"/>
                <wp:positionH relativeFrom="column">
                  <wp:posOffset>132069</wp:posOffset>
                </wp:positionH>
                <wp:positionV relativeFrom="paragraph">
                  <wp:posOffset>0</wp:posOffset>
                </wp:positionV>
                <wp:extent cx="6138907" cy="3677757"/>
                <wp:effectExtent l="0" t="0" r="0" b="5715"/>
                <wp:wrapSquare wrapText="bothSides"/>
                <wp:docPr id="112942359" name="グループ化 2"/>
                <wp:cNvGraphicFramePr/>
                <a:graphic xmlns:a="http://schemas.openxmlformats.org/drawingml/2006/main">
                  <a:graphicData uri="http://schemas.microsoft.com/office/word/2010/wordprocessingGroup">
                    <wpg:wgp>
                      <wpg:cNvGrpSpPr/>
                      <wpg:grpSpPr>
                        <a:xfrm>
                          <a:off x="0" y="0"/>
                          <a:ext cx="6138907" cy="3677757"/>
                          <a:chOff x="7760" y="0"/>
                          <a:chExt cx="3043116" cy="1823448"/>
                        </a:xfrm>
                      </wpg:grpSpPr>
                      <pic:pic xmlns:pic="http://schemas.openxmlformats.org/drawingml/2006/picture">
                        <pic:nvPicPr>
                          <pic:cNvPr id="8783815" name="図 1"/>
                          <pic:cNvPicPr>
                            <a:picLocks noChangeAspect="1"/>
                          </pic:cNvPicPr>
                        </pic:nvPicPr>
                        <pic:blipFill>
                          <a:blip r:embed="rId10"/>
                          <a:srcRect/>
                          <a:stretch/>
                        </pic:blipFill>
                        <pic:spPr>
                          <a:xfrm>
                            <a:off x="7760" y="0"/>
                            <a:ext cx="3029305" cy="1506855"/>
                          </a:xfrm>
                          <a:prstGeom prst="rect">
                            <a:avLst/>
                          </a:prstGeom>
                        </pic:spPr>
                      </pic:pic>
                      <wps:wsp>
                        <wps:cNvPr id="1351086829" name="テキスト ボックス 1"/>
                        <wps:cNvSpPr txBox="1"/>
                        <wps:spPr>
                          <a:xfrm>
                            <a:off x="7760" y="1506855"/>
                            <a:ext cx="3043116" cy="316593"/>
                          </a:xfrm>
                          <a:prstGeom prst="rect">
                            <a:avLst/>
                          </a:prstGeom>
                          <a:solidFill>
                            <a:schemeClr val="lt1"/>
                          </a:solidFill>
                          <a:ln w="6350">
                            <a:noFill/>
                          </a:ln>
                        </wps:spPr>
                        <wps:txbx>
                          <w:txbxContent>
                            <w:p w14:paraId="4CA409E2" w14:textId="77777777" w:rsidR="00DD1B56" w:rsidRDefault="00DD1B56" w:rsidP="00DD1B56">
                              <w:pPr>
                                <w:pStyle w:val="VAFigureCaption"/>
                              </w:pPr>
                              <w:bookmarkStart w:id="1" w:name="_Hlk137905853"/>
                              <w:r w:rsidRPr="00DD1B56">
                                <w:t>Figure 3. (a</w:t>
                              </w:r>
                              <w:r w:rsidRPr="008F3203">
                                <w:t xml:space="preserve">) Voltage curves of freeze-dried </w:t>
                              </w:r>
                              <w:r>
                                <w:t>spinel</w:t>
                              </w:r>
                              <w:r w:rsidRPr="008F3203">
                                <w:t xml:space="preserve">s. (b) Voltage curves with different rate capabilities of CuMO. </w:t>
                              </w:r>
                              <w:r>
                                <w:t>(c)</w:t>
                              </w:r>
                              <w:r w:rsidRPr="00800188">
                                <w:t xml:space="preserve"> Ragone plot of the oxide-type cathode</w:t>
                              </w:r>
                              <w:r>
                                <w:t>s</w:t>
                              </w:r>
                              <w:r w:rsidRPr="00800188">
                                <w:t>.</w:t>
                              </w:r>
                              <w:r w:rsidRPr="008F3203">
                                <w:t xml:space="preserve"> (</w:t>
                              </w:r>
                              <w:r>
                                <w:t>d</w:t>
                              </w:r>
                              <w:r w:rsidRPr="008F3203">
                                <w:t>) GITT profiles and corresponding calculated Mg</w:t>
                              </w:r>
                              <w:r w:rsidRPr="008F3203">
                                <w:rPr>
                                  <w:vertAlign w:val="superscript"/>
                                </w:rPr>
                                <w:t>2+</w:t>
                              </w:r>
                              <w:r w:rsidRPr="008F3203">
                                <w:t xml:space="preserve"> diffusion coefficient of CuMO. (</w:t>
                              </w:r>
                              <w:r>
                                <w:t>e</w:t>
                              </w:r>
                              <w:r w:rsidRPr="008F3203">
                                <w:t>) Calculated Mg</w:t>
                              </w:r>
                              <w:r w:rsidRPr="008F3203">
                                <w:rPr>
                                  <w:vertAlign w:val="superscript"/>
                                </w:rPr>
                                <w:t>2+</w:t>
                              </w:r>
                              <w:r w:rsidRPr="008F3203">
                                <w:t xml:space="preserve"> diffusion coefficient of each </w:t>
                              </w:r>
                              <w:r>
                                <w:t>spinel</w:t>
                              </w:r>
                              <w:r w:rsidRPr="008F3203">
                                <w:t>. (</w:t>
                              </w:r>
                              <w:r>
                                <w:t>f</w:t>
                              </w:r>
                              <w:r w:rsidRPr="008F3203">
                                <w:t xml:space="preserve">) Electrochemical impedance spectroscopy (EIS) spectra of each </w:t>
                              </w:r>
                              <w:r>
                                <w:t>spinel</w:t>
                              </w:r>
                              <w:r w:rsidRPr="008F3203">
                                <w:t>.</w:t>
                              </w:r>
                              <w:bookmarkEnd w:id="1"/>
                              <w:r>
                                <w:rPr>
                                  <w:rFonts w:hint="eastAsia"/>
                                </w:rPr>
                                <w:t xml:space="preserve"> </w:t>
                              </w:r>
                            </w:p>
                            <w:p w14:paraId="4380371A" w14:textId="77777777" w:rsidR="00DD1B56" w:rsidRDefault="00DD1B56" w:rsidP="00DD1B56">
                              <w:pPr>
                                <w:pStyle w:val="VAFigureCap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4FE542" id="グループ化 2" o:spid="_x0000_s1026" style="position:absolute;left:0;text-align:left;margin-left:10.4pt;margin-top:0;width:483.4pt;height:289.6pt;z-index:251660288;mso-width-relative:margin;mso-height-relative:margin" coordorigin="77" coordsize="30431,1823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left:77;width:30293;height:150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">
                  <v:imagedata r:id="rId11" o:title=""/>
                </v:shape>
                <v:shapetype id="_x0000_t202" coordsize="21600,21600" o:spt="202" path="m,l,21600r21600,l21600,xe">
                  <v:stroke joinstyle="miter"/>
                  <v:path gradientshapeok="t" o:connecttype="rect"/>
                </v:shapetype>
                <v:shape id="テキスト ボックス 1" o:spid="_x0000_s1028" type="#_x0000_t202" style="position:absolute;left:77;top:15068;width:30431;height:3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" fillcolor="white [3201]" stroked="f" strokeweight=".5pt">
                  <v:textbox>
                    <w:txbxContent>
                      <w:p w14:paraId="4CA409E2" w14:textId="77777777" w:rsidR="00DD1B56" w:rsidRDefault="00DD1B56" w:rsidP="00DD1B56">
                        <w:pPr>
                          <w:pStyle w:val="VAFigureCaption"/>
                        </w:pPr>
                        <w:bookmarkStart w:id="2" w:name="_Hlk137905853"/>
                        <w:r w:rsidRPr="00DD1B56">
                          <w:t>Figure 3. (a</w:t>
                        </w:r>
                        <w:r w:rsidRPr="008F3203">
                          <w:t xml:space="preserve">) Voltage curves of freeze-dried </w:t>
                        </w:r>
                        <w:r>
                          <w:t>spinel</w:t>
                        </w:r>
                        <w:r w:rsidRPr="008F3203">
                          <w:t xml:space="preserve">s. (b) Voltage curves with different rate capabilities of CuMO. </w:t>
                        </w:r>
                        <w:r>
                          <w:t>(c)</w:t>
                        </w:r>
                        <w:r w:rsidRPr="00800188">
                          <w:t xml:space="preserve"> Ragone plot of the oxide-type cathode</w:t>
                        </w:r>
                        <w:r>
                          <w:t>s</w:t>
                        </w:r>
                        <w:r w:rsidRPr="00800188">
                          <w:t>.</w:t>
                        </w:r>
                        <w:r w:rsidRPr="008F3203">
                          <w:t xml:space="preserve"> (</w:t>
                        </w:r>
                        <w:r>
                          <w:t>d</w:t>
                        </w:r>
                        <w:r w:rsidRPr="008F3203">
                          <w:t>) GITT profiles and corresponding calculated Mg</w:t>
                        </w:r>
                        <w:r w:rsidRPr="008F3203">
                          <w:rPr>
                            <w:vertAlign w:val="superscript"/>
                          </w:rPr>
                          <w:t>2+</w:t>
                        </w:r>
                        <w:r w:rsidRPr="008F3203">
                          <w:t xml:space="preserve"> diffusion coefficient of CuMO. (</w:t>
                        </w:r>
                        <w:r>
                          <w:t>e</w:t>
                        </w:r>
                        <w:r w:rsidRPr="008F3203">
                          <w:t>) Calculated Mg</w:t>
                        </w:r>
                        <w:r w:rsidRPr="008F3203">
                          <w:rPr>
                            <w:vertAlign w:val="superscript"/>
                          </w:rPr>
                          <w:t>2+</w:t>
                        </w:r>
                        <w:r w:rsidRPr="008F3203">
                          <w:t xml:space="preserve"> diffusion coefficient of each </w:t>
                        </w:r>
                        <w:r>
                          <w:t>spinel</w:t>
                        </w:r>
                        <w:r w:rsidRPr="008F3203">
                          <w:t>. (</w:t>
                        </w:r>
                        <w:r>
                          <w:t>f</w:t>
                        </w:r>
                        <w:r w:rsidRPr="008F3203">
                          <w:t xml:space="preserve">) Electrochemical impedance spectroscopy (EIS) spectra of each </w:t>
                        </w:r>
                        <w:r>
                          <w:t>spinel</w:t>
                        </w:r>
                        <w:r w:rsidRPr="008F3203">
                          <w:t>.</w:t>
                        </w:r>
                        <w:bookmarkEnd w:id="2"/>
                        <w:r>
                          <w:rPr>
                            <w:rFonts w:hint="eastAsia"/>
                          </w:rPr>
                          <w:t xml:space="preserve"> </w:t>
                        </w:r>
                      </w:p>
                      <w:p w14:paraId="4380371A" w14:textId="77777777" w:rsidR="00DD1B56" w:rsidRDefault="00DD1B56" w:rsidP="00DD1B56">
                        <w:pPr>
                          <w:pStyle w:val="VAFigureCaption"/>
                        </w:pPr>
                      </w:p>
                    </w:txbxContent>
                  </v:textbox>
                </v:shape>
                <w10:wrap type="square"/>
              </v:group>
            </w:pict>
          </mc:Fallback>
        </mc:AlternateContent>
      </w:r>
      <w:r w:rsidRPr="00986328">
        <w:t xml:space="preserve">In contrast, </w:t>
      </w:r>
      <w:proofErr w:type="spellStart"/>
      <w:r w:rsidRPr="00986328">
        <w:t>CuMO</w:t>
      </w:r>
      <w:proofErr w:type="spellEnd"/>
      <w:r w:rsidRPr="00986328">
        <w:t xml:space="preserve"> demonstrates a capacity of 225 </w:t>
      </w:r>
      <w:proofErr w:type="spellStart"/>
      <w:r w:rsidRPr="00986328">
        <w:t>mAh</w:t>
      </w:r>
      <w:proofErr w:type="spellEnd"/>
      <w:r w:rsidRPr="00986328">
        <w:t xml:space="preserve"> g</w:t>
      </w:r>
      <w:r w:rsidRPr="00986328">
        <w:rPr>
          <w:caps/>
          <w:vertAlign w:val="superscript"/>
        </w:rPr>
        <w:t>–</w:t>
      </w:r>
      <w:r w:rsidRPr="00986328">
        <w:rPr>
          <w:vertAlign w:val="superscript"/>
        </w:rPr>
        <w:t>1</w:t>
      </w:r>
      <w:r w:rsidRPr="00986328">
        <w:t>, exactly matching the theoretical expectation.</w:t>
      </w:r>
      <w:r w:rsidRPr="00986328">
        <w:rPr>
          <w:caps/>
        </w:rPr>
        <w:t xml:space="preserve"> </w:t>
      </w:r>
      <w:r w:rsidRPr="00986328">
        <w:t xml:space="preserve">Furthermore, </w:t>
      </w:r>
      <w:proofErr w:type="spellStart"/>
      <w:r w:rsidRPr="00986328">
        <w:t>CuMO</w:t>
      </w:r>
      <w:proofErr w:type="spellEnd"/>
      <w:r w:rsidRPr="00986328">
        <w:t xml:space="preserve"> exhibits the lowest overpotential during the charging process among the three types. However, only approximately 70% of the discharge capacity was recharged. This discrepancy can be attributed to the fact that the charged phase, specifically the rock-salt phase, is more stable than the spinel phase, which can hinder the ejection of Mg ions.</w:t>
      </w:r>
      <w:r w:rsidRPr="00986328">
        <w:rPr>
          <w:caps/>
        </w:rPr>
        <w:fldChar w:fldCharType="begin"/>
      </w:r>
      <w:r w:rsidR="005066EB" w:rsidRPr="005066EB">
        <w:rPr>
          <w:caps/>
        </w:rPr>
        <w:instrText xml:space="preserve"> ADDIN EN.CITE &lt;EndNote&gt;&lt;Cite&gt;&lt;Author&gt;Kobayashi&lt;/Author&gt;&lt;Year&gt;2023&lt;/Year&gt;&lt;RecNum&gt;20&lt;/RecNum&gt;&lt;DisplayText&gt;&lt;style face="superscript"&gt;24&lt;/style&gt;&lt;/DisplayText&gt;&lt;record&gt;&lt;rec-number&gt;20&lt;/rec-number&gt;&lt;foreign-keys&gt;&lt;key app="EN" db-id="xxfre9saexrtzfe59sgvrz900p5t0wppxpdx" timestamp="1686566975"&gt;20&lt;/key&gt;&lt;/foreign-keys&gt;&lt;ref-type name="Journal Article"&gt;17&lt;/ref-type&gt;&lt;contributors&gt;&lt;authors&gt;&lt;author&gt;Kobayashi, Hiroaki&lt;/author&gt;&lt;author&gt;Fukumi, Yu&lt;/author&gt;&lt;author&gt;Watanabe, Hiroto&lt;/author&gt;&lt;author&gt;Iimura, Reona&lt;/author&gt;&lt;author&gt;Nishimura, Naomi&lt;/author&gt;&lt;author&gt;Mandai, Toshihiko&lt;/author&gt;&lt;author&gt;Tominaga, Yoichi&lt;/author&gt;&lt;author&gt;Nakayama, Masanobu&lt;/author&gt;&lt;author&gt;Ichitsubo, Tetsu&lt;/author&gt;&lt;author&gt;Honma, Itaru&lt;/author&gt;&lt;author&gt;Imai, Hiroaki&lt;/author&gt;&lt;/authors&gt;&lt;/contributors&gt;&lt;titles&gt;&lt;title&gt;Ultraporous, Ultrasmall MgMn2O4 Spinel Cathode for a Room-Temperature Magnesium Rechargeable Battery&lt;/title&gt;&lt;secondary-title&gt;ACS Nano&lt;/secondary-title&gt;&lt;/titles&gt;&lt;periodical&gt;&lt;full-title&gt;ACS Nano&lt;/full-title&gt;&lt;/periodical&gt;&lt;pages&gt;3135-3142&lt;/pages&gt;&lt;volume&gt;17&lt;/volume&gt;&lt;number&gt;3&lt;/number&gt;&lt;dates&gt;&lt;year&gt;2023&lt;/year&gt;&lt;pub-dates&gt;&lt;date&gt;2023/02/14&lt;/date&gt;&lt;/pub-dates&gt;&lt;/dates&gt;&lt;publisher&gt;American Chemical Society&lt;/publisher&gt;&lt;isbn&gt;1936-0851&lt;/isbn&gt;&lt;urls&gt;&lt;related-urls&gt;&lt;url&gt;https://doi.org/10.1021/acsnano.2c12392&lt;/url&gt;&lt;/related-urls&gt;&lt;/urls&gt;&lt;electronic-resource-num&gt;10.1021/acsnano.2c12392&lt;/electronic-resource-num&gt;&lt;/record&gt;&lt;/Cite&gt;&lt;/EndNote&gt;</w:instrText>
      </w:r>
      <w:r w:rsidRPr="00986328">
        <w:rPr>
          <w:caps/>
        </w:rPr>
        <w:fldChar w:fldCharType="separate"/>
      </w:r>
      <w:r w:rsidR="005066EB" w:rsidRPr="005066EB">
        <w:rPr>
          <w:caps/>
          <w:noProof/>
          <w:vertAlign w:val="superscript"/>
        </w:rPr>
        <w:t>24</w:t>
      </w:r>
      <w:r w:rsidRPr="00986328">
        <w:rPr>
          <w:caps/>
        </w:rPr>
        <w:fldChar w:fldCharType="end"/>
      </w:r>
      <w:r w:rsidRPr="00986328">
        <w:t xml:space="preserve"> Regarding the cyclability shown in Figure S3, the discharge capacity decreases over the cycles, eventually stabilizing at approximately </w:t>
      </w:r>
      <w:r w:rsidR="003F6E59" w:rsidRPr="000C0B22">
        <w:rPr>
          <w:highlight w:val="yellow"/>
        </w:rPr>
        <w:t xml:space="preserve">70 </w:t>
      </w:r>
      <w:proofErr w:type="spellStart"/>
      <w:r w:rsidRPr="000C0B22">
        <w:rPr>
          <w:highlight w:val="yellow"/>
        </w:rPr>
        <w:t>mAh</w:t>
      </w:r>
      <w:proofErr w:type="spellEnd"/>
      <w:r w:rsidRPr="000C0B22">
        <w:rPr>
          <w:highlight w:val="yellow"/>
        </w:rPr>
        <w:t xml:space="preserve"> g</w:t>
      </w:r>
      <w:r w:rsidRPr="000C0B22">
        <w:rPr>
          <w:caps/>
          <w:highlight w:val="yellow"/>
          <w:vertAlign w:val="superscript"/>
        </w:rPr>
        <w:t>–</w:t>
      </w:r>
      <w:r w:rsidRPr="000C0B22">
        <w:rPr>
          <w:highlight w:val="yellow"/>
          <w:vertAlign w:val="superscript"/>
        </w:rPr>
        <w:t>1</w:t>
      </w:r>
      <w:r w:rsidRPr="00986328">
        <w:t xml:space="preserve">. In contrast, </w:t>
      </w:r>
      <w:proofErr w:type="spellStart"/>
      <w:r w:rsidRPr="00986328">
        <w:t>CoMO</w:t>
      </w:r>
      <w:proofErr w:type="spellEnd"/>
      <w:r w:rsidRPr="00986328">
        <w:t xml:space="preserve"> exhibits a plateau-like curve from 3.2 V. As stated in previous reports,</w:t>
      </w:r>
      <w:r w:rsidRPr="00986328">
        <w:rPr>
          <w:caps/>
        </w:rPr>
        <w:fldChar w:fldCharType="begin">
          <w:fldData xml:space="preserve">PEVuZE5vdGU+PENpdGU+PEF1dGhvcj5aaGFuZzwvQXV0aG9yPjxZZWFyPjIwMjA8L1llYXI+PFJl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</w:fldData>
        </w:fldChar>
      </w:r>
      <w:r w:rsidR="005066EB">
        <w:rPr>
          <w:caps/>
        </w:rPr>
        <w:instrText xml:space="preserve"> ADDIN EN.CITE </w:instrText>
      </w:r>
      <w:r w:rsidR="005066EB">
        <w:rPr>
          <w:caps/>
        </w:rPr>
        <w:fldChar w:fldCharType="begin">
          <w:fldData xml:space="preserve">PEVuZE5vdGU+PENpdGU+PEF1dGhvcj5aaGFuZzwvQXV0aG9yPjxZZWFyPjIwMjA8L1llYXI+PFJl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</w:fldData>
        </w:fldChar>
      </w:r>
      <w:r w:rsidR="005066EB">
        <w:rPr>
          <w:caps/>
        </w:rPr>
        <w:instrText xml:space="preserve"> ADDIN EN.CITE.DATA </w:instrText>
      </w:r>
      <w:r w:rsidR="005066EB">
        <w:rPr>
          <w:caps/>
        </w:rPr>
      </w:r>
      <w:r w:rsidR="005066EB">
        <w:rPr>
          <w:caps/>
        </w:rPr>
        <w:fldChar w:fldCharType="end"/>
      </w:r>
      <w:r w:rsidRPr="00986328">
        <w:rPr>
          <w:caps/>
        </w:rPr>
      </w:r>
      <w:r w:rsidRPr="00986328">
        <w:rPr>
          <w:caps/>
        </w:rPr>
        <w:fldChar w:fldCharType="separate"/>
      </w:r>
      <w:r w:rsidR="005066EB" w:rsidRPr="005066EB">
        <w:rPr>
          <w:caps/>
          <w:noProof/>
          <w:vertAlign w:val="superscript"/>
        </w:rPr>
        <w:t>31-32</w:t>
      </w:r>
      <w:r w:rsidRPr="00986328">
        <w:rPr>
          <w:caps/>
        </w:rPr>
        <w:fldChar w:fldCharType="end"/>
      </w:r>
      <w:r w:rsidRPr="00986328">
        <w:t xml:space="preserve"> cobalt</w:t>
      </w:r>
      <w:r w:rsidR="007714CE">
        <w:t xml:space="preserve"> and manganese</w:t>
      </w:r>
      <w:r w:rsidRPr="00986328">
        <w:t xml:space="preserve">-containing </w:t>
      </w:r>
      <w:proofErr w:type="spellStart"/>
      <w:r w:rsidRPr="00986328">
        <w:t>spinels</w:t>
      </w:r>
      <w:proofErr w:type="spellEnd"/>
      <w:r w:rsidRPr="00986328">
        <w:t xml:space="preserve"> tend to have a higher valence band maximum than other </w:t>
      </w:r>
      <w:proofErr w:type="spellStart"/>
      <w:r w:rsidRPr="00986328">
        <w:t>spinels</w:t>
      </w:r>
      <w:proofErr w:type="spellEnd"/>
      <w:r w:rsidR="007714CE">
        <w:t>, which causes a continuous electron-withdrawal reaction through the cathode from the electrolyte</w:t>
      </w:r>
      <w:r w:rsidRPr="00986328">
        <w:t xml:space="preserve">. This </w:t>
      </w:r>
      <w:r w:rsidR="007714CE">
        <w:t xml:space="preserve">suggests that the spinel oxides, which have high oxidative catalytic activity, can reduce the oxidative decomposition potential of the electrolyte. In addition, the DFT calculation revealed that the decomposition potential of the electrolyte </w:t>
      </w:r>
      <w:r w:rsidR="003F6E59">
        <w:t>is</w:t>
      </w:r>
      <w:r w:rsidR="007714CE">
        <w:t xml:space="preserve"> originated from the solvent. Taking </w:t>
      </w:r>
      <w:proofErr w:type="spellStart"/>
      <w:r w:rsidR="007714CE">
        <w:t>monoglyme</w:t>
      </w:r>
      <w:proofErr w:type="spellEnd"/>
      <w:r w:rsidR="007714CE">
        <w:t xml:space="preserve"> as an example, during the charging process, </w:t>
      </w:r>
      <w:proofErr w:type="spellStart"/>
      <w:r w:rsidR="007714CE">
        <w:t>monoglyme</w:t>
      </w:r>
      <w:proofErr w:type="spellEnd"/>
      <w:r w:rsidR="007714CE">
        <w:t xml:space="preserve"> in contact with spinel oxides undergoes fragmentation, transitioning from </w:t>
      </w:r>
      <w:proofErr w:type="spellStart"/>
      <w:r w:rsidR="007714CE">
        <w:t>monoglyme</w:t>
      </w:r>
      <w:proofErr w:type="spellEnd"/>
      <w:r w:rsidR="007714CE">
        <w:t xml:space="preserve"> to CH</w:t>
      </w:r>
      <w:r w:rsidR="007714CE" w:rsidRPr="007714CE">
        <w:rPr>
          <w:vertAlign w:val="subscript"/>
        </w:rPr>
        <w:t>3</w:t>
      </w:r>
      <w:r w:rsidR="007714CE">
        <w:t xml:space="preserve"> + CH</w:t>
      </w:r>
      <w:r w:rsidR="007714CE" w:rsidRPr="007714CE">
        <w:rPr>
          <w:vertAlign w:val="subscript"/>
        </w:rPr>
        <w:t>3</w:t>
      </w:r>
      <w:r w:rsidR="007714CE">
        <w:t>OCH</w:t>
      </w:r>
      <w:r w:rsidR="007714CE" w:rsidRPr="007714CE">
        <w:rPr>
          <w:vertAlign w:val="subscript"/>
        </w:rPr>
        <w:t>2</w:t>
      </w:r>
      <w:r w:rsidR="007714CE">
        <w:t>OCH</w:t>
      </w:r>
      <w:r w:rsidR="007714CE" w:rsidRPr="007714CE">
        <w:rPr>
          <w:vertAlign w:val="subscript"/>
        </w:rPr>
        <w:t>2</w:t>
      </w:r>
      <w:r w:rsidR="007714CE">
        <w:t>.</w:t>
      </w:r>
      <w:r w:rsidR="00740CF5">
        <w:fldChar w:fldCharType="begin"/>
      </w:r>
      <w:r w:rsidR="005066EB">
        <w:instrText xml:space="preserve"> ADDIN EN.CITE &lt;EndNote&gt;&lt;Cite&gt;&lt;Author&gt;Zhou&lt;/Author&gt;&lt;Year&gt;2023&lt;/Year&gt;&lt;RecNum&gt;2242&lt;/RecNum&gt;&lt;DisplayText&gt;&lt;style face="superscript"&gt;33&lt;/style&gt;&lt;/DisplayText&gt;&lt;record&gt;&lt;rec-number&gt;2242&lt;/rec-number&gt;&lt;foreign-keys&gt;&lt;key app="EN" db-id="xdpf5vvtj0wwphevdp8vz5dotxt2vwazvx9f" timestamp="1698922702"&gt;2242&lt;/key&gt;&lt;/foreign-keys&gt;&lt;ref-type name="Journal Article"&gt;17&lt;/ref-type&gt;&lt;contributors&gt;&lt;authors&gt;&lt;author&gt;Zhou, Wenchong&lt;/author&gt;&lt;author&gt;Xu, Chenchao&lt;/author&gt;&lt;author&gt;Gao, Bo&lt;/author&gt;&lt;author&gt;Nakayama, Masanobu&lt;/author&gt;&lt;author&gt;Yagi, Shunsuke&lt;/author&gt;&lt;author&gt;Tateyama, Yoshitaka&lt;/author&gt;&lt;/authors&gt;&lt;/contributors&gt;&lt;titles&gt;&lt;title&gt;Glyme Solvent Decomposition on Spinel Cathode Surface in Magnesium Battery&lt;/title&gt;&lt;secondary-title&gt;ACS Energy Letters&lt;/secondary-title&gt;&lt;/titles&gt;&lt;periodical&gt;&lt;full-title&gt;ACS Energy Letters&lt;/full-title&gt;&lt;abbr-1&gt;ACS Energy Lett.&lt;/abbr-1&gt;&lt;/periodical&gt;&lt;pages&gt;4113-4118&lt;/pages&gt;&lt;volume&gt;8&lt;/volume&gt;&lt;number&gt;10&lt;/number&gt;&lt;dates&gt;&lt;year&gt;2023&lt;/year&gt;&lt;pub-dates&gt;&lt;date&gt;2023/10/13&lt;/date&gt;&lt;/pub-dates&gt;&lt;/dates&gt;&lt;publisher&gt;American Chemical Society&lt;/publisher&gt;&lt;urls&gt;&lt;related-urls&gt;&lt;url&gt;https://doi.org/10.1021/acsenergylett.3c01084&lt;/url&gt;&lt;/related-urls&gt;&lt;/urls&gt;&lt;electronic-resource-num&gt;10.1021/acsenergylett.3c01084&lt;/electronic-resource-num&gt;&lt;/record&gt;&lt;/Cite&gt;&lt;/EndNote&gt;</w:instrText>
      </w:r>
      <w:r w:rsidR="00740CF5">
        <w:fldChar w:fldCharType="separate"/>
      </w:r>
      <w:r w:rsidR="005066EB" w:rsidRPr="005066EB">
        <w:rPr>
          <w:noProof/>
          <w:vertAlign w:val="superscript"/>
        </w:rPr>
        <w:t>33</w:t>
      </w:r>
      <w:r w:rsidR="00740CF5">
        <w:fldChar w:fldCharType="end"/>
      </w:r>
      <w:r w:rsidRPr="00986328">
        <w:t xml:space="preserve"> Figure 3b illustrates the voltage curves of </w:t>
      </w:r>
      <w:proofErr w:type="spellStart"/>
      <w:r w:rsidRPr="00986328">
        <w:t>CuMO</w:t>
      </w:r>
      <w:proofErr w:type="spellEnd"/>
      <w:r w:rsidRPr="00986328">
        <w:t xml:space="preserve"> at varying rates. Even though operation voltage was decreased as operation rate increased, </w:t>
      </w:r>
      <w:proofErr w:type="spellStart"/>
      <w:r w:rsidRPr="00986328">
        <w:t>CuMO</w:t>
      </w:r>
      <w:proofErr w:type="spellEnd"/>
      <w:r w:rsidRPr="00986328">
        <w:t xml:space="preserve"> exhibits specific discharge capacities of 225, 200, 153, and 130 </w:t>
      </w:r>
      <w:proofErr w:type="spellStart"/>
      <w:r w:rsidRPr="00986328">
        <w:t>mAh</w:t>
      </w:r>
      <w:proofErr w:type="spellEnd"/>
      <w:r w:rsidRPr="00986328">
        <w:t xml:space="preserve"> g</w:t>
      </w:r>
      <w:r w:rsidRPr="00986328">
        <w:rPr>
          <w:vertAlign w:val="superscript"/>
        </w:rPr>
        <w:t>–1</w:t>
      </w:r>
      <w:r w:rsidRPr="00986328">
        <w:t xml:space="preserve"> at 10, 20, 50, and 100 mA g</w:t>
      </w:r>
      <w:r w:rsidRPr="00986328">
        <w:rPr>
          <w:caps/>
          <w:vertAlign w:val="superscript"/>
        </w:rPr>
        <w:t>–</w:t>
      </w:r>
      <w:r w:rsidRPr="00986328">
        <w:rPr>
          <w:vertAlign w:val="superscript"/>
        </w:rPr>
        <w:t>1</w:t>
      </w:r>
      <w:r w:rsidRPr="00986328">
        <w:t xml:space="preserve">, respectively. These capacities are still superior to those of </w:t>
      </w:r>
      <w:proofErr w:type="spellStart"/>
      <w:r w:rsidRPr="00986328">
        <w:t>MgMO</w:t>
      </w:r>
      <w:proofErr w:type="spellEnd"/>
      <w:r w:rsidRPr="00986328">
        <w:t xml:space="preserve"> and </w:t>
      </w:r>
      <w:proofErr w:type="spellStart"/>
      <w:r w:rsidRPr="00986328">
        <w:t>CoMO</w:t>
      </w:r>
      <w:proofErr w:type="spellEnd"/>
      <w:r w:rsidRPr="00986328">
        <w:t xml:space="preserve"> at 10 mA g</w:t>
      </w:r>
      <w:r w:rsidRPr="00986328">
        <w:rPr>
          <w:caps/>
          <w:vertAlign w:val="superscript"/>
        </w:rPr>
        <w:t>–</w:t>
      </w:r>
      <w:r w:rsidRPr="00986328">
        <w:rPr>
          <w:vertAlign w:val="superscript"/>
        </w:rPr>
        <w:t>1</w:t>
      </w:r>
      <w:r w:rsidRPr="00986328">
        <w:t xml:space="preserve">, signifying that </w:t>
      </w:r>
      <w:proofErr w:type="spellStart"/>
      <w:r w:rsidRPr="00986328">
        <w:t>CuMO</w:t>
      </w:r>
      <w:proofErr w:type="spellEnd"/>
      <w:r w:rsidRPr="00986328">
        <w:t xml:space="preserve"> can sustain high-rate operations effectively. </w:t>
      </w:r>
      <w:r w:rsidR="00251106" w:rsidRPr="000C0B22">
        <w:rPr>
          <w:highlight w:val="yellow"/>
        </w:rPr>
        <w:t>However, due to the difficulty of Mg ions ejection at charge state, as current density is increased, charge capacity</w:t>
      </w:r>
      <w:r w:rsidR="005066EB">
        <w:rPr>
          <w:highlight w:val="yellow"/>
        </w:rPr>
        <w:t xml:space="preserve"> decreases</w:t>
      </w:r>
      <w:r w:rsidR="00251106" w:rsidRPr="000C0B22">
        <w:rPr>
          <w:highlight w:val="yellow"/>
        </w:rPr>
        <w:t xml:space="preserve"> significantly.</w:t>
      </w:r>
      <w:r w:rsidR="00251106">
        <w:t xml:space="preserve"> </w:t>
      </w:r>
      <w:r w:rsidRPr="00986328">
        <w:t xml:space="preserve">The </w:t>
      </w:r>
      <w:proofErr w:type="spellStart"/>
      <w:r w:rsidRPr="00986328">
        <w:t>Ragone</w:t>
      </w:r>
      <w:proofErr w:type="spellEnd"/>
      <w:r w:rsidRPr="00986328">
        <w:t xml:space="preserve"> plot, as presented in Figure 3c, provides a comparative assessment with oxide-type cathodes operating at room temperature. The developed ultra-small Cu-Mn spinel demonstrated high energy density coupled with high power density. This positions it as one of the highest-performing cathodes, setting it apart from other cathode materials.</w:t>
      </w:r>
      <w:r w:rsidRPr="00986328">
        <w:rPr>
          <w:caps/>
        </w:rPr>
        <w:fldChar w:fldCharType="begin">
          <w:fldData xml:space="preserve">PEVuZE5vdGU+PENpdGU+PEF1dGhvcj5Lb2tldHN1PC9BdXRob3I+PFllYXI+MjAxNzwvWWVhcj48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</w:fldData>
        </w:fldChar>
      </w:r>
      <w:r w:rsidR="005066EB">
        <w:rPr>
          <w:caps/>
        </w:rPr>
        <w:instrText xml:space="preserve"> ADDIN EN.CITE </w:instrText>
      </w:r>
      <w:r w:rsidR="005066EB">
        <w:rPr>
          <w:caps/>
        </w:rPr>
        <w:fldChar w:fldCharType="begin">
          <w:fldData xml:space="preserve">PEVuZE5vdGU+PENpdGU+PEF1dGhvcj5Lb2tldHN1PC9BdXRob3I+PFllYXI+MjAxNzwvWWVhcj48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</w:fldData>
        </w:fldChar>
      </w:r>
      <w:r w:rsidR="005066EB">
        <w:rPr>
          <w:caps/>
        </w:rPr>
        <w:instrText xml:space="preserve"> ADDIN EN.CITE.DATA </w:instrText>
      </w:r>
      <w:r w:rsidR="005066EB">
        <w:rPr>
          <w:caps/>
        </w:rPr>
      </w:r>
      <w:r w:rsidR="005066EB">
        <w:rPr>
          <w:caps/>
        </w:rPr>
        <w:fldChar w:fldCharType="end"/>
      </w:r>
      <w:r w:rsidRPr="00986328">
        <w:rPr>
          <w:caps/>
        </w:rPr>
      </w:r>
      <w:r w:rsidRPr="00986328">
        <w:rPr>
          <w:caps/>
        </w:rPr>
        <w:fldChar w:fldCharType="separate"/>
      </w:r>
      <w:r w:rsidR="005066EB" w:rsidRPr="005066EB">
        <w:rPr>
          <w:caps/>
          <w:noProof/>
          <w:vertAlign w:val="superscript"/>
        </w:rPr>
        <w:t>17, 19, 24, 34-41</w:t>
      </w:r>
      <w:r w:rsidRPr="00986328">
        <w:rPr>
          <w:caps/>
        </w:rPr>
        <w:fldChar w:fldCharType="end"/>
      </w:r>
    </w:p>
    <w:p w14:paraId="5D331B41" w14:textId="4A66DCDB" w:rsidR="00DD1B56" w:rsidRPr="00986328" w:rsidRDefault="00DD1B56" w:rsidP="00AA2D16">
      <w:pPr>
        <w:pStyle w:val="TAMainText"/>
      </w:pPr>
      <w:r w:rsidRPr="00986328">
        <w:t>To investigate the charge/discharge behavior, Galvanostatic Intermittent Titration Technique (GITT) measurements were performed, and the Mg</w:t>
      </w:r>
      <w:r w:rsidRPr="00986328">
        <w:rPr>
          <w:vertAlign w:val="superscript"/>
        </w:rPr>
        <w:t>2+</w:t>
      </w:r>
      <w:r w:rsidRPr="00986328">
        <w:t xml:space="preserve"> diffusion coefficient was calculated, as shown in Figure 3d and 3e. During the discharge process of </w:t>
      </w:r>
      <w:proofErr w:type="spellStart"/>
      <w:r w:rsidRPr="00986328">
        <w:t>CuMO</w:t>
      </w:r>
      <w:proofErr w:type="spellEnd"/>
      <w:r w:rsidRPr="00986328">
        <w:t>, the IR drop value, which represents the overpotential inclusive of both the anode and cathode, progressively increases. Given the constant Mg dissolution resistance of the anode, the cathodic resistance increases as the voltage decreases. Based on a prior report,</w:t>
      </w:r>
      <w:r w:rsidRPr="00986328">
        <w:rPr>
          <w:caps/>
        </w:rPr>
        <w:fldChar w:fldCharType="begin"/>
      </w:r>
      <w:r w:rsidR="005066EB" w:rsidRPr="005066EB">
        <w:rPr>
          <w:caps/>
        </w:rPr>
        <w:instrText xml:space="preserve"> ADDIN EN.CITE &lt;EndNote&gt;&lt;Cite&gt;&lt;Author&gt;Han&lt;/Author&gt;&lt;Year&gt;2022&lt;/Year&gt;&lt;RecNum&gt;26&lt;/RecNum&gt;&lt;DisplayText&gt;&lt;style face="superscript"&gt;42&lt;/style&gt;&lt;/DisplayText&gt;&lt;record&gt;&lt;rec-number&gt;26&lt;/rec-number&gt;&lt;foreign-keys&gt;&lt;key app="EN" db-id="xxfre9saexrtzfe59sgvrz900p5t0wppxpdx" timestamp="1686568181"&gt;26&lt;/key&gt;&lt;/foreign-keys&gt;&lt;ref-type name="Journal Article"&gt;17&lt;/ref-type&gt;&lt;contributors&gt;&lt;authors&gt;&lt;author&gt;Han, Jonghyun&lt;/author&gt;&lt;author&gt;Yagi, Shunsuke&lt;/author&gt;&lt;author&gt;Takeuchi, Hirokazu&lt;/author&gt;&lt;author&gt;Nakayama, Masanobu&lt;/author&gt;&lt;author&gt;Ichitsubo, Tetsu&lt;/author&gt;&lt;/authors&gt;&lt;/contributors&gt;&lt;titles&gt;&lt;title&gt;Control of Electrolyte Decomposition by Mixing Transition Metal Ions in Spinel Oxides as Positive Electrode Active Materials for Mg Rechargeable Batteries&lt;/title&gt;&lt;secondary-title&gt;The Journal of Physical Chemistry C&lt;/secondary-title&gt;&lt;/titles&gt;&lt;periodical&gt;&lt;full-title&gt;The Journal of Physical Chemistry C&lt;/full-title&gt;&lt;abbr-1&gt;J. Phys. Chem. C&lt;/abbr-1&gt;&lt;/periodical&gt;&lt;pages&gt;19074-19083&lt;/pages&gt;&lt;volume&gt;126&lt;/volume&gt;&lt;number&gt;45&lt;/number&gt;&lt;dates&gt;&lt;year&gt;2022&lt;/year&gt;&lt;pub-dates&gt;&lt;date&gt;2022/11/17&lt;/date&gt;&lt;/pub-dates&gt;&lt;/dates&gt;&lt;publisher&gt;American Chemical Society&lt;/publisher&gt;&lt;isbn&gt;1932-7447&lt;/isbn&gt;&lt;urls&gt;&lt;related-urls&gt;&lt;url&gt;https://doi.org/10.1021/acs.jpcc.2c06443&lt;/url&gt;&lt;/related-urls&gt;&lt;/urls&gt;&lt;electronic-resource-num&gt;10.1021/acs.jpcc.2c06443&lt;/electronic-resource-num&gt;&lt;/record&gt;&lt;/Cite&gt;&lt;/EndNote&gt;</w:instrText>
      </w:r>
      <w:r w:rsidRPr="00986328">
        <w:rPr>
          <w:caps/>
        </w:rPr>
        <w:fldChar w:fldCharType="separate"/>
      </w:r>
      <w:r w:rsidR="005066EB" w:rsidRPr="005066EB">
        <w:rPr>
          <w:caps/>
          <w:noProof/>
          <w:vertAlign w:val="superscript"/>
        </w:rPr>
        <w:t>42</w:t>
      </w:r>
      <w:r w:rsidRPr="00986328">
        <w:rPr>
          <w:caps/>
        </w:rPr>
        <w:fldChar w:fldCharType="end"/>
      </w:r>
      <w:r w:rsidRPr="00986328">
        <w:t xml:space="preserve"> this behavior can be attributed to the formation of a cathode electrolyte interphase (CEI) resulting from electrolyte reductive decompositions. Furthermore, SEM-EDX analysis of the electrode indirectly implies a side reaction. While the theoretical ratio of Mg insertion to Cu is 1.0, the observed ratio is 0.71, suggesting that the capacity, apart from Mg insertion, may originate from side reactions. Furthermore, </w:t>
      </w:r>
      <w:proofErr w:type="spellStart"/>
      <w:r w:rsidRPr="00986328">
        <w:t>MgMO</w:t>
      </w:r>
      <w:proofErr w:type="spellEnd"/>
      <w:r w:rsidRPr="00986328">
        <w:t xml:space="preserve"> and </w:t>
      </w:r>
      <w:proofErr w:type="spellStart"/>
      <w:r w:rsidRPr="00986328">
        <w:t>CoMO</w:t>
      </w:r>
      <w:proofErr w:type="spellEnd"/>
      <w:r w:rsidRPr="00986328">
        <w:t xml:space="preserve"> have higher Mg</w:t>
      </w:r>
      <w:r w:rsidRPr="00986328">
        <w:rPr>
          <w:vertAlign w:val="superscript"/>
        </w:rPr>
        <w:t>2+</w:t>
      </w:r>
      <w:r w:rsidRPr="00986328">
        <w:t xml:space="preserve"> diffusion coefficients than </w:t>
      </w:r>
      <w:proofErr w:type="spellStart"/>
      <w:r w:rsidRPr="00986328">
        <w:t>CuMO</w:t>
      </w:r>
      <w:proofErr w:type="spellEnd"/>
      <w:r w:rsidRPr="00986328">
        <w:t xml:space="preserve">. </w:t>
      </w:r>
      <w:r w:rsidR="007067AB" w:rsidRPr="000C0B22">
        <w:rPr>
          <w:highlight w:val="yellow"/>
        </w:rPr>
        <w:t>The small Mg</w:t>
      </w:r>
      <w:r w:rsidR="007067AB" w:rsidRPr="000C0B22">
        <w:rPr>
          <w:highlight w:val="yellow"/>
          <w:vertAlign w:val="superscript"/>
        </w:rPr>
        <w:t>2+</w:t>
      </w:r>
      <w:r w:rsidR="007067AB" w:rsidRPr="000C0B22">
        <w:rPr>
          <w:highlight w:val="yellow"/>
        </w:rPr>
        <w:t xml:space="preserve"> diffusion coefficient of </w:t>
      </w:r>
      <w:proofErr w:type="spellStart"/>
      <w:r w:rsidR="007067AB" w:rsidRPr="000C0B22">
        <w:rPr>
          <w:highlight w:val="yellow"/>
        </w:rPr>
        <w:t>CuMO</w:t>
      </w:r>
      <w:proofErr w:type="spellEnd"/>
      <w:r w:rsidR="007067AB" w:rsidRPr="000C0B22">
        <w:rPr>
          <w:highlight w:val="yellow"/>
        </w:rPr>
        <w:t xml:space="preserve"> stems from the discrepancy of the crystalline phase. As shown in Figure 2b and Figure S1, </w:t>
      </w:r>
      <w:proofErr w:type="spellStart"/>
      <w:r w:rsidR="007067AB" w:rsidRPr="000C0B22">
        <w:rPr>
          <w:highlight w:val="yellow"/>
        </w:rPr>
        <w:t>CuMO</w:t>
      </w:r>
      <w:proofErr w:type="spellEnd"/>
      <w:r w:rsidR="007067AB" w:rsidRPr="000C0B22">
        <w:rPr>
          <w:highlight w:val="yellow"/>
        </w:rPr>
        <w:t xml:space="preserve"> has a smaller number of diffraction rings of SAED, indicating that the crystallinity of </w:t>
      </w:r>
      <w:proofErr w:type="spellStart"/>
      <w:r w:rsidR="007067AB" w:rsidRPr="000C0B22">
        <w:rPr>
          <w:highlight w:val="yellow"/>
        </w:rPr>
        <w:t>CuMO</w:t>
      </w:r>
      <w:proofErr w:type="spellEnd"/>
      <w:r w:rsidR="007067AB" w:rsidRPr="000C0B22">
        <w:rPr>
          <w:highlight w:val="yellow"/>
        </w:rPr>
        <w:t xml:space="preserve"> is lower than other </w:t>
      </w:r>
      <w:proofErr w:type="spellStart"/>
      <w:r w:rsidR="007067AB" w:rsidRPr="000C0B22">
        <w:rPr>
          <w:highlight w:val="yellow"/>
        </w:rPr>
        <w:t>spinels</w:t>
      </w:r>
      <w:proofErr w:type="spellEnd"/>
      <w:r w:rsidR="007067AB" w:rsidRPr="000C0B22">
        <w:rPr>
          <w:highlight w:val="yellow"/>
        </w:rPr>
        <w:t xml:space="preserve">. This low crystallinity could be one of the factors to have higher diffusion barrier of Mg ions than those of other </w:t>
      </w:r>
      <w:proofErr w:type="spellStart"/>
      <w:r w:rsidR="007067AB" w:rsidRPr="000C0B22">
        <w:rPr>
          <w:highlight w:val="yellow"/>
        </w:rPr>
        <w:t>spinels</w:t>
      </w:r>
      <w:proofErr w:type="spellEnd"/>
      <w:r w:rsidR="007067AB" w:rsidRPr="000C0B22">
        <w:rPr>
          <w:highlight w:val="yellow"/>
        </w:rPr>
        <w:t>.</w:t>
      </w:r>
      <w:r w:rsidR="00AA4B68">
        <w:rPr>
          <w:rFonts w:hint="eastAsia"/>
        </w:rPr>
        <w:t xml:space="preserve"> </w:t>
      </w:r>
      <w:r w:rsidRPr="00986328">
        <w:t xml:space="preserve">This </w:t>
      </w:r>
      <w:r w:rsidR="00AA4B68">
        <w:t xml:space="preserve">result </w:t>
      </w:r>
      <w:r w:rsidRPr="00986328">
        <w:t>suggest</w:t>
      </w:r>
      <w:r w:rsidR="00AA4B68">
        <w:t>s</w:t>
      </w:r>
      <w:r w:rsidRPr="00986328">
        <w:t xml:space="preserve"> that the superior discharge capacity of </w:t>
      </w:r>
      <w:proofErr w:type="spellStart"/>
      <w:r w:rsidRPr="00986328">
        <w:t>CuMO</w:t>
      </w:r>
      <w:proofErr w:type="spellEnd"/>
      <w:r w:rsidRPr="00986328">
        <w:t xml:space="preserve"> is not related to the Mg</w:t>
      </w:r>
      <w:r w:rsidRPr="00986328">
        <w:rPr>
          <w:vertAlign w:val="superscript"/>
        </w:rPr>
        <w:t>2+</w:t>
      </w:r>
      <w:r w:rsidRPr="00986328">
        <w:t xml:space="preserve"> diffusion coefficient. During the charging process, all </w:t>
      </w:r>
      <w:proofErr w:type="spellStart"/>
      <w:r w:rsidRPr="00986328">
        <w:t>spinels</w:t>
      </w:r>
      <w:proofErr w:type="spellEnd"/>
      <w:r w:rsidRPr="00986328">
        <w:t xml:space="preserve"> demonstrate considerably lower Mg</w:t>
      </w:r>
      <w:r w:rsidRPr="00986328">
        <w:rPr>
          <w:vertAlign w:val="superscript"/>
        </w:rPr>
        <w:t>2+</w:t>
      </w:r>
      <w:r w:rsidRPr="00986328">
        <w:t xml:space="preserve"> diffusion coefficients compared to those in the discharge process, as indicated by the large IR drop value for </w:t>
      </w:r>
      <w:proofErr w:type="spellStart"/>
      <w:r w:rsidRPr="00986328">
        <w:t>CuMO</w:t>
      </w:r>
      <w:proofErr w:type="spellEnd"/>
      <w:r w:rsidRPr="00986328">
        <w:t xml:space="preserve"> shown in Figure 3d. Although this can arise from a </w:t>
      </w:r>
      <w:proofErr w:type="spellStart"/>
      <w:r w:rsidRPr="00986328">
        <w:t>crystallographically</w:t>
      </w:r>
      <w:proofErr w:type="spellEnd"/>
      <w:r w:rsidRPr="00986328">
        <w:t xml:space="preserve"> stable phase,</w:t>
      </w:r>
      <w:r w:rsidRPr="00986328">
        <w:rPr>
          <w:i/>
          <w:iCs/>
        </w:rPr>
        <w:t xml:space="preserve"> i.e.</w:t>
      </w:r>
      <w:r w:rsidRPr="00986328">
        <w:t>, the rock-salt phase, the diffusion coefficient values, ranging from 10</w:t>
      </w:r>
      <w:r w:rsidRPr="00986328">
        <w:rPr>
          <w:caps/>
          <w:vertAlign w:val="superscript"/>
        </w:rPr>
        <w:t>–</w:t>
      </w:r>
      <w:r w:rsidRPr="00986328">
        <w:rPr>
          <w:vertAlign w:val="superscript"/>
        </w:rPr>
        <w:t>12</w:t>
      </w:r>
      <w:r w:rsidRPr="00986328">
        <w:t xml:space="preserve"> to 10</w:t>
      </w:r>
      <w:r w:rsidRPr="00986328">
        <w:rPr>
          <w:caps/>
          <w:vertAlign w:val="superscript"/>
        </w:rPr>
        <w:t>–</w:t>
      </w:r>
      <w:r w:rsidRPr="00986328">
        <w:rPr>
          <w:vertAlign w:val="superscript"/>
        </w:rPr>
        <w:t>14</w:t>
      </w:r>
      <w:r w:rsidRPr="00986328">
        <w:t xml:space="preserve"> cm</w:t>
      </w:r>
      <w:r w:rsidRPr="00986328">
        <w:rPr>
          <w:vertAlign w:val="superscript"/>
        </w:rPr>
        <w:t>2</w:t>
      </w:r>
      <w:r w:rsidRPr="00986328">
        <w:t xml:space="preserve"> S</w:t>
      </w:r>
      <w:r w:rsidRPr="00986328">
        <w:rPr>
          <w:caps/>
          <w:vertAlign w:val="superscript"/>
        </w:rPr>
        <w:t>–</w:t>
      </w:r>
      <w:r w:rsidRPr="00986328">
        <w:rPr>
          <w:vertAlign w:val="superscript"/>
        </w:rPr>
        <w:t>1</w:t>
      </w:r>
      <w:r w:rsidRPr="00986328">
        <w:t>, are substantially lower than the previously calculated value of 10</w:t>
      </w:r>
      <w:r w:rsidRPr="00986328">
        <w:rPr>
          <w:caps/>
          <w:vertAlign w:val="superscript"/>
        </w:rPr>
        <w:t>–</w:t>
      </w:r>
      <w:r w:rsidRPr="00986328">
        <w:rPr>
          <w:vertAlign w:val="superscript"/>
        </w:rPr>
        <w:t>40</w:t>
      </w:r>
      <w:r w:rsidRPr="00986328">
        <w:t xml:space="preserve"> cm</w:t>
      </w:r>
      <w:r w:rsidRPr="00986328">
        <w:rPr>
          <w:vertAlign w:val="superscript"/>
        </w:rPr>
        <w:t>2</w:t>
      </w:r>
      <w:r w:rsidRPr="00986328">
        <w:t xml:space="preserve"> S</w:t>
      </w:r>
      <w:r w:rsidRPr="00986328">
        <w:rPr>
          <w:caps/>
          <w:vertAlign w:val="superscript"/>
        </w:rPr>
        <w:t>–</w:t>
      </w:r>
      <w:r w:rsidRPr="00986328">
        <w:rPr>
          <w:vertAlign w:val="superscript"/>
        </w:rPr>
        <w:t>1</w:t>
      </w:r>
      <w:r w:rsidRPr="00986328">
        <w:t xml:space="preserve"> for Mg</w:t>
      </w:r>
      <w:r w:rsidRPr="00986328">
        <w:rPr>
          <w:vertAlign w:val="subscript"/>
        </w:rPr>
        <w:t>2</w:t>
      </w:r>
      <w:r w:rsidRPr="00986328">
        <w:t>Mn</w:t>
      </w:r>
      <w:r w:rsidRPr="00986328">
        <w:rPr>
          <w:vertAlign w:val="subscript"/>
        </w:rPr>
        <w:t>2</w:t>
      </w:r>
      <w:r w:rsidRPr="00986328">
        <w:t>O</w:t>
      </w:r>
      <w:r w:rsidRPr="00986328">
        <w:rPr>
          <w:vertAlign w:val="subscript"/>
        </w:rPr>
        <w:t>4</w:t>
      </w:r>
      <w:r w:rsidRPr="00986328">
        <w:t>.</w:t>
      </w:r>
      <w:r w:rsidRPr="00986328">
        <w:rPr>
          <w:caps/>
        </w:rPr>
        <w:fldChar w:fldCharType="begin"/>
      </w:r>
      <w:r w:rsidR="005066EB" w:rsidRPr="005066EB">
        <w:rPr>
          <w:caps/>
        </w:rPr>
        <w:instrText xml:space="preserve"> ADDIN EN.CITE &lt;EndNote&gt;&lt;Cite&gt;&lt;Author&gt;Kobayashi&lt;/Author&gt;&lt;Year&gt;2023&lt;/Year&gt;&lt;RecNum&gt;20&lt;/RecNum&gt;&lt;DisplayText&gt;&lt;style face="superscript"&gt;24&lt;/style&gt;&lt;/DisplayText&gt;&lt;record&gt;&lt;rec-number&gt;20&lt;/rec-number&gt;&lt;foreign-keys&gt;&lt;key app="EN" db-id="xxfre9saexrtzfe59sgvrz900p5t0wppxpdx" timestamp="1686566975"&gt;20&lt;/key&gt;&lt;/foreign-keys&gt;&lt;ref-type name="Journal Article"&gt;17&lt;/ref-type&gt;&lt;contributors&gt;&lt;authors&gt;&lt;author&gt;Kobayashi, Hiroaki&lt;/author&gt;&lt;author&gt;Fukumi, Yu&lt;/author&gt;&lt;author&gt;Watanabe, Hiroto&lt;/author&gt;&lt;author&gt;Iimura, Reona&lt;/author&gt;&lt;author&gt;Nishimura, Naomi&lt;/author&gt;&lt;author&gt;Mandai, Toshihiko&lt;/author&gt;&lt;author&gt;Tominaga, Yoichi&lt;/author&gt;&lt;author&gt;Nakayama, Masanobu&lt;/author&gt;&lt;author&gt;Ichitsubo, Tetsu&lt;/author&gt;&lt;author&gt;Honma, Itaru&lt;/author&gt;&lt;author&gt;Imai, Hiroaki&lt;/author&gt;&lt;/authors&gt;&lt;/contributors&gt;&lt;titles&gt;&lt;title&gt;Ultraporous, Ultrasmall MgMn2O4 Spinel Cathode for a Room-Temperature Magnesium Rechargeable Battery&lt;/title&gt;&lt;secondary-title&gt;ACS Nano&lt;/secondary-title&gt;&lt;/titles&gt;&lt;periodical&gt;&lt;full-title&gt;ACS Nano&lt;/full-title&gt;&lt;/periodical&gt;&lt;pages&gt;3135-3142&lt;/pages&gt;&lt;volume&gt;17&lt;/volume&gt;&lt;number&gt;3&lt;/number&gt;&lt;dates&gt;&lt;year&gt;2023&lt;/year&gt;&lt;pub-dates&gt;&lt;date&gt;2023/02/14&lt;/date&gt;&lt;/pub-dates&gt;&lt;/dates&gt;&lt;publisher&gt;American Chemical Society&lt;/publisher&gt;&lt;isbn&gt;1936-0851&lt;/isbn&gt;&lt;urls&gt;&lt;related-urls&gt;&lt;url&gt;https://doi.org/10.1021/acsnano.2c12392&lt;/url&gt;&lt;/related-urls&gt;&lt;/urls&gt;&lt;electronic-resource-num&gt;10.1021/acsnano.2c12392&lt;/electronic-resource-num&gt;&lt;/record&gt;&lt;/Cite&gt;&lt;/EndNote&gt;</w:instrText>
      </w:r>
      <w:r w:rsidRPr="00986328">
        <w:rPr>
          <w:caps/>
        </w:rPr>
        <w:fldChar w:fldCharType="separate"/>
      </w:r>
      <w:r w:rsidR="005066EB" w:rsidRPr="005066EB">
        <w:rPr>
          <w:caps/>
          <w:noProof/>
          <w:vertAlign w:val="superscript"/>
        </w:rPr>
        <w:t>24</w:t>
      </w:r>
      <w:r w:rsidRPr="00986328">
        <w:rPr>
          <w:caps/>
        </w:rPr>
        <w:fldChar w:fldCharType="end"/>
      </w:r>
      <w:r w:rsidRPr="00986328">
        <w:t xml:space="preserve"> This discrepancy may be due to the nanoparticulation of the cathode material, which is characterized by a metastable and low-crystallinity structure. This structure enhanced the Mg-ion kinetics during the charging process.</w:t>
      </w:r>
    </w:p>
    <w:p w14:paraId="6499E737" w14:textId="67338B08" w:rsidR="00DD1B56" w:rsidRPr="000C0B22" w:rsidRDefault="00DD1B56" w:rsidP="00AA2D16">
      <w:pPr>
        <w:pStyle w:val="TAMainText"/>
      </w:pPr>
      <w:r w:rsidRPr="00986328">
        <w:t xml:space="preserve">The electrical conductivity of each spinel was investigated using EIS measurements (Figure 3f). Out of the three, </w:t>
      </w:r>
      <w:proofErr w:type="spellStart"/>
      <w:r w:rsidRPr="00986328">
        <w:t>CuMO</w:t>
      </w:r>
      <w:proofErr w:type="spellEnd"/>
      <w:r w:rsidRPr="00986328">
        <w:t xml:space="preserve"> exhibited the lowest bulk resistance, and its electrical conductivity was found to be approximately 130 times greater than that </w:t>
      </w:r>
      <w:r w:rsidRPr="00986328">
        <w:lastRenderedPageBreak/>
        <w:t xml:space="preserve">of </w:t>
      </w:r>
      <w:proofErr w:type="spellStart"/>
      <w:r w:rsidRPr="00986328">
        <w:t>MgMO</w:t>
      </w:r>
      <w:proofErr w:type="spellEnd"/>
      <w:r w:rsidRPr="00986328">
        <w:t>. This observed trend is largely in agreement with a previous report,</w:t>
      </w:r>
      <w:r w:rsidRPr="00986328">
        <w:rPr>
          <w:caps/>
        </w:rPr>
        <w:fldChar w:fldCharType="begin"/>
      </w:r>
      <w:r w:rsidR="005066EB" w:rsidRPr="005066EB">
        <w:rPr>
          <w:caps/>
        </w:rPr>
        <w:instrText xml:space="preserve"> ADDIN EN.CITE &lt;EndNote&gt;&lt;Cite&gt;&lt;Author&gt;Takemitsu&lt;/Author&gt;&lt;Year&gt;2022&lt;/Year&gt;&lt;RecNum&gt;27&lt;/RecNum&gt;&lt;DisplayText&gt;&lt;style face="superscript"&gt;38&lt;/style&gt;&lt;/DisplayText&gt;&lt;record&gt;&lt;rec-number&gt;27&lt;/rec-number&gt;&lt;foreign-keys&gt;&lt;key app="EN" db-id="xxfre9saexrtzfe59sgvrz900p5t0wppxpdx" timestamp="1686568256"&gt;27&lt;/key&gt;&lt;/foreign-keys&gt;&lt;ref-type name="Journal Article"&gt;17&lt;/ref-type&gt;&lt;contributors&gt;&lt;authors&gt;&lt;author&gt;Takemitsu, Hayato&lt;/author&gt;&lt;author&gt;Hayashi, Yoshihiro&lt;/author&gt;&lt;author&gt;Watanabe, Hiroto&lt;/author&gt;&lt;author&gt;Mandai, Toshihiko&lt;/author&gt;&lt;author&gt;Yagi, Shunsuke&lt;/author&gt;&lt;author&gt;Oaki, Yuya&lt;/author&gt;&lt;author&gt;Imai, Hiroaki&lt;/author&gt;&lt;/authors&gt;&lt;/contributors&gt;&lt;titles&gt;&lt;title&gt;Preparation of conductive Cu1.5Mn1.5O4 and Mn3O4 spinel mixture powders as positive active materials in rechargeable Mg batteries operative at room temperature&lt;/title&gt;&lt;secondary-title&gt;Journal of Sol-Gel Science and Technology&lt;/secondary-title&gt;&lt;/titles&gt;&lt;periodical&gt;&lt;full-title&gt;Journal of Sol-Gel Science and Technology&lt;/full-title&gt;&lt;abbr-1&gt;J. Sol-Gel Sci. Technol.&lt;/abbr-1&gt;&lt;abbr-2&gt;J Sol-Gel Sci Technol&lt;/abbr-2&gt;&lt;/periodical&gt;&lt;pages&gt;635-646&lt;/pages&gt;&lt;volume&gt;104&lt;/volume&gt;&lt;number&gt;3&lt;/number&gt;&lt;dates&gt;&lt;year&gt;2022&lt;/year&gt;&lt;pub-dates&gt;&lt;date&gt;2022/12/01&lt;/date&gt;&lt;/pub-dates&gt;&lt;/dates&gt;&lt;isbn&gt;1573-4846&lt;/isbn&gt;&lt;urls&gt;&lt;related-urls&gt;&lt;url&gt;https://doi.org/10.1007/s10971-022-05891-0&lt;/url&gt;&lt;/related-urls&gt;&lt;/urls&gt;&lt;electronic-resource-num&gt;10.1007/s10971-022-05891-0&lt;/electronic-resource-num&gt;&lt;/record&gt;&lt;/Cite&gt;&lt;/EndNote&gt;</w:instrText>
      </w:r>
      <w:r w:rsidRPr="00986328">
        <w:rPr>
          <w:caps/>
        </w:rPr>
        <w:fldChar w:fldCharType="separate"/>
      </w:r>
      <w:r w:rsidR="005066EB" w:rsidRPr="005066EB">
        <w:rPr>
          <w:caps/>
          <w:noProof/>
          <w:vertAlign w:val="superscript"/>
        </w:rPr>
        <w:t>38</w:t>
      </w:r>
      <w:r w:rsidRPr="00986328">
        <w:rPr>
          <w:caps/>
        </w:rPr>
        <w:fldChar w:fldCharType="end"/>
      </w:r>
      <w:r w:rsidRPr="00986328">
        <w:t xml:space="preserve"> considering that these cathode materials are porous and exhibit high grain boundary resistance. Thus far, our research has revealed that while </w:t>
      </w:r>
      <w:proofErr w:type="spellStart"/>
      <w:r w:rsidRPr="00986328">
        <w:t>CuMO</w:t>
      </w:r>
      <w:proofErr w:type="spellEnd"/>
      <w:r w:rsidRPr="00986328">
        <w:t xml:space="preserve"> has low Mg-ion conductivity, it possesses </w:t>
      </w:r>
      <w:r w:rsidR="00504934" w:rsidRPr="000C0B22">
        <w:rPr>
          <w:highlight w:val="yellow"/>
        </w:rPr>
        <w:t>100 times</w:t>
      </w:r>
      <w:r w:rsidR="00504934">
        <w:t xml:space="preserve"> </w:t>
      </w:r>
      <w:r w:rsidRPr="00986328">
        <w:t>high</w:t>
      </w:r>
      <w:r w:rsidR="00504934">
        <w:t>er</w:t>
      </w:r>
      <w:r w:rsidRPr="00986328">
        <w:t xml:space="preserve"> electrical conductivity</w:t>
      </w:r>
      <w:r w:rsidR="00504934">
        <w:t xml:space="preserve"> </w:t>
      </w:r>
      <w:r w:rsidR="00504934" w:rsidRPr="000C0B22">
        <w:rPr>
          <w:highlight w:val="yellow"/>
        </w:rPr>
        <w:t xml:space="preserve">than other </w:t>
      </w:r>
      <w:proofErr w:type="spellStart"/>
      <w:r w:rsidR="00504934" w:rsidRPr="000C0B22">
        <w:rPr>
          <w:highlight w:val="yellow"/>
        </w:rPr>
        <w:t>spinels</w:t>
      </w:r>
      <w:proofErr w:type="spellEnd"/>
      <w:r w:rsidR="00504934">
        <w:t>,</w:t>
      </w:r>
      <w:r w:rsidR="0045166C">
        <w:t xml:space="preserve"> </w:t>
      </w:r>
      <w:r w:rsidRPr="00986328">
        <w:t xml:space="preserve">which is a crucial factor influencing its high discharge capacity. </w:t>
      </w:r>
      <w:r w:rsidR="00504934" w:rsidRPr="000C0B22">
        <w:rPr>
          <w:highlight w:val="yellow"/>
        </w:rPr>
        <w:t xml:space="preserve">Then, </w:t>
      </w:r>
      <w:proofErr w:type="spellStart"/>
      <w:r w:rsidR="00504934" w:rsidRPr="000C0B22">
        <w:rPr>
          <w:highlight w:val="yellow"/>
        </w:rPr>
        <w:t>CuMO</w:t>
      </w:r>
      <w:proofErr w:type="spellEnd"/>
      <w:r w:rsidR="00504934" w:rsidRPr="000C0B22">
        <w:rPr>
          <w:highlight w:val="yellow"/>
        </w:rPr>
        <w:t xml:space="preserve"> exhibits the high voltage operation (&gt;1.5 V) with the theoretical discharge capacity of 225 </w:t>
      </w:r>
      <w:proofErr w:type="spellStart"/>
      <w:r w:rsidR="00504934" w:rsidRPr="000C0B22">
        <w:rPr>
          <w:highlight w:val="yellow"/>
        </w:rPr>
        <w:t>mAh</w:t>
      </w:r>
      <w:proofErr w:type="spellEnd"/>
      <w:r w:rsidR="00504934" w:rsidRPr="000C0B22">
        <w:rPr>
          <w:highlight w:val="yellow"/>
        </w:rPr>
        <w:t xml:space="preserve"> g</w:t>
      </w:r>
      <w:r w:rsidR="00504934" w:rsidRPr="000C0B22">
        <w:rPr>
          <w:highlight w:val="yellow"/>
          <w:vertAlign w:val="superscript"/>
        </w:rPr>
        <w:t>–1</w:t>
      </w:r>
      <w:r w:rsidR="00504934" w:rsidRPr="000C0B22">
        <w:rPr>
          <w:highlight w:val="yellow"/>
        </w:rPr>
        <w:t>.</w:t>
      </w:r>
      <w:r w:rsidR="00504934">
        <w:t xml:space="preserve"> </w:t>
      </w:r>
      <w:r w:rsidRPr="00986328">
        <w:t>To effectively operate an MRB at room temperature, the electrical conductivity of the cathode material is one of the most crucial considerations.</w:t>
      </w:r>
      <w:r w:rsidRPr="00986328">
        <w:rPr>
          <w:caps/>
        </w:rPr>
        <w:t xml:space="preserve"> </w:t>
      </w:r>
    </w:p>
    <w:p w14:paraId="5E416E78" w14:textId="3F69AB11" w:rsidR="00DD1B56" w:rsidRDefault="00DD1B56" w:rsidP="00AA2D16">
      <w:pPr>
        <w:pStyle w:val="TAMainText"/>
        <w:rPr>
          <w:caps/>
        </w:rPr>
      </w:pPr>
      <w:r w:rsidRPr="00986328">
        <w:t xml:space="preserve">To confirm the redox species and their behavior in </w:t>
      </w:r>
      <w:proofErr w:type="spellStart"/>
      <w:r w:rsidRPr="00986328">
        <w:t>CuMO</w:t>
      </w:r>
      <w:proofErr w:type="spellEnd"/>
      <w:r w:rsidRPr="00986328">
        <w:t xml:space="preserve">, we performed an X-ray absorption </w:t>
      </w:r>
      <w:r w:rsidR="00F8433A" w:rsidRPr="00986328">
        <w:t>near</w:t>
      </w:r>
      <w:r w:rsidR="00F8433A">
        <w:t>-</w:t>
      </w:r>
      <w:r w:rsidRPr="00986328">
        <w:t xml:space="preserve">edge structure (XANES) analysis, as shown in Figure 4a. </w:t>
      </w:r>
      <w:r w:rsidR="00804920" w:rsidRPr="000C0B22">
        <w:rPr>
          <w:highlight w:val="yellow"/>
        </w:rPr>
        <w:t xml:space="preserve">At the pristine state, the Mn </w:t>
      </w:r>
      <w:r w:rsidR="00804920" w:rsidRPr="000C0B22">
        <w:rPr>
          <w:i/>
          <w:iCs/>
          <w:highlight w:val="yellow"/>
        </w:rPr>
        <w:t>K</w:t>
      </w:r>
      <w:r w:rsidR="00804920" w:rsidRPr="000C0B22">
        <w:rPr>
          <w:highlight w:val="yellow"/>
        </w:rPr>
        <w:t xml:space="preserve">-edge position of </w:t>
      </w:r>
      <w:proofErr w:type="spellStart"/>
      <w:r w:rsidR="00804920" w:rsidRPr="000C0B22">
        <w:rPr>
          <w:highlight w:val="yellow"/>
        </w:rPr>
        <w:t>CuMO</w:t>
      </w:r>
      <w:proofErr w:type="spellEnd"/>
      <w:r w:rsidR="00804920" w:rsidRPr="000C0B22">
        <w:rPr>
          <w:highlight w:val="yellow"/>
        </w:rPr>
        <w:t xml:space="preserve"> overlaps with that of Mn</w:t>
      </w:r>
      <w:r w:rsidR="00804920" w:rsidRPr="000C0B22">
        <w:rPr>
          <w:highlight w:val="yellow"/>
          <w:vertAlign w:val="subscript"/>
        </w:rPr>
        <w:t>2</w:t>
      </w:r>
      <w:r w:rsidR="00804920" w:rsidRPr="000C0B22">
        <w:rPr>
          <w:highlight w:val="yellow"/>
        </w:rPr>
        <w:t>O</w:t>
      </w:r>
      <w:r w:rsidR="00804920" w:rsidRPr="000C0B22">
        <w:rPr>
          <w:highlight w:val="yellow"/>
          <w:vertAlign w:val="subscript"/>
        </w:rPr>
        <w:t>3</w:t>
      </w:r>
      <w:r w:rsidR="00804920" w:rsidRPr="000C0B22">
        <w:rPr>
          <w:highlight w:val="yellow"/>
        </w:rPr>
        <w:t>, indicating Mn</w:t>
      </w:r>
      <w:r w:rsidR="00804920" w:rsidRPr="000C0B22">
        <w:rPr>
          <w:highlight w:val="yellow"/>
          <w:vertAlign w:val="superscript"/>
        </w:rPr>
        <w:t>3+</w:t>
      </w:r>
      <w:r w:rsidR="00804920" w:rsidRPr="000C0B22">
        <w:rPr>
          <w:highlight w:val="yellow"/>
        </w:rPr>
        <w:t xml:space="preserve">; as for Cu </w:t>
      </w:r>
      <w:r w:rsidR="00804920" w:rsidRPr="000C0B22">
        <w:rPr>
          <w:i/>
          <w:iCs/>
          <w:highlight w:val="yellow"/>
        </w:rPr>
        <w:t>K</w:t>
      </w:r>
      <w:r w:rsidR="00804920" w:rsidRPr="000C0B22">
        <w:rPr>
          <w:highlight w:val="yellow"/>
        </w:rPr>
        <w:t>-edge, a pre-edge peak around 8981 eV, a notable peak in Cu</w:t>
      </w:r>
      <w:r w:rsidR="00804920" w:rsidRPr="000C0B22">
        <w:rPr>
          <w:highlight w:val="yellow"/>
          <w:vertAlign w:val="subscript"/>
        </w:rPr>
        <w:t>2</w:t>
      </w:r>
      <w:r w:rsidR="00804920" w:rsidRPr="000C0B22">
        <w:rPr>
          <w:highlight w:val="yellow"/>
        </w:rPr>
        <w:t>O, is not observed, suggesting Cu</w:t>
      </w:r>
      <w:r w:rsidR="00804920" w:rsidRPr="000C0B22">
        <w:rPr>
          <w:highlight w:val="yellow"/>
          <w:vertAlign w:val="superscript"/>
        </w:rPr>
        <w:t>2+</w:t>
      </w:r>
      <w:r w:rsidR="00804920" w:rsidRPr="000C0B22">
        <w:rPr>
          <w:highlight w:val="yellow"/>
        </w:rPr>
        <w:t>.</w:t>
      </w:r>
      <w:r w:rsidR="00804920">
        <w:t xml:space="preserve"> </w:t>
      </w:r>
      <w:r w:rsidRPr="00986328">
        <w:t xml:space="preserve">During discharge, the Mn </w:t>
      </w:r>
      <w:r w:rsidRPr="00986328">
        <w:rPr>
          <w:i/>
          <w:iCs/>
        </w:rPr>
        <w:t>K</w:t>
      </w:r>
      <w:r w:rsidRPr="00986328">
        <w:t>-edge spectrum shifted to a lower-energy region, indicating a reduction in Mn. Concurrently, the Cu</w:t>
      </w:r>
      <w:r w:rsidRPr="00986328">
        <w:rPr>
          <w:i/>
          <w:iCs/>
        </w:rPr>
        <w:t xml:space="preserve"> K</w:t>
      </w:r>
      <w:r w:rsidRPr="00986328">
        <w:t>-edge spectrum also showed signs of reduction, as evidenced by the emergence of a pre-edge peak at approximately 8980 eV, which is characteristic of Cu</w:t>
      </w:r>
      <w:r w:rsidRPr="00986328">
        <w:rPr>
          <w:vertAlign w:val="superscript"/>
        </w:rPr>
        <w:t>+</w:t>
      </w:r>
      <w:r w:rsidRPr="00986328">
        <w:t xml:space="preserve">. With respect to the charging process, although both the Mn </w:t>
      </w:r>
      <w:r w:rsidRPr="00986328">
        <w:rPr>
          <w:i/>
          <w:iCs/>
        </w:rPr>
        <w:t>K</w:t>
      </w:r>
      <w:r w:rsidRPr="00986328">
        <w:t xml:space="preserve">-edge and Cu </w:t>
      </w:r>
      <w:r w:rsidRPr="00986328">
        <w:rPr>
          <w:i/>
          <w:iCs/>
        </w:rPr>
        <w:t>K</w:t>
      </w:r>
      <w:r w:rsidRPr="00986328">
        <w:t xml:space="preserve">-edge spectra did not completely revert to their pristine states, we observed a partial reoxidation of Mn and Cu. This dual-redox system distinguishes </w:t>
      </w:r>
      <w:proofErr w:type="spellStart"/>
      <w:r w:rsidRPr="00986328">
        <w:t>CuMO</w:t>
      </w:r>
      <w:proofErr w:type="spellEnd"/>
      <w:r w:rsidRPr="00986328">
        <w:t xml:space="preserve"> from </w:t>
      </w:r>
      <w:proofErr w:type="spellStart"/>
      <w:r w:rsidRPr="00986328">
        <w:t>MgMO</w:t>
      </w:r>
      <w:proofErr w:type="spellEnd"/>
      <w:r w:rsidRPr="00986328">
        <w:t xml:space="preserve"> and </w:t>
      </w:r>
      <w:proofErr w:type="spellStart"/>
      <w:r w:rsidRPr="00986328">
        <w:t>CoMO</w:t>
      </w:r>
      <w:proofErr w:type="spellEnd"/>
      <w:r w:rsidRPr="00986328">
        <w:t xml:space="preserve">. Specifically, by examining the </w:t>
      </w:r>
      <w:proofErr w:type="spellStart"/>
      <w:r w:rsidRPr="00986328">
        <w:t>CoMO</w:t>
      </w:r>
      <w:proofErr w:type="spellEnd"/>
      <w:r w:rsidRPr="00986328">
        <w:t xml:space="preserve"> redox, as indicated in Figure</w:t>
      </w:r>
      <w:r w:rsidR="00F8433A">
        <w:t>s</w:t>
      </w:r>
      <w:r w:rsidRPr="00986328">
        <w:t xml:space="preserve"> S4c and S4d, the Co </w:t>
      </w:r>
      <w:r w:rsidRPr="00986328">
        <w:rPr>
          <w:i/>
          <w:iCs/>
        </w:rPr>
        <w:t>K</w:t>
      </w:r>
      <w:r w:rsidRPr="00986328">
        <w:t xml:space="preserve">-edge spectra, and its derivative plots, we found that Co has little involvement in the redox processes. In addition, both </w:t>
      </w:r>
      <w:proofErr w:type="spellStart"/>
      <w:r w:rsidRPr="00986328">
        <w:t>CuMO</w:t>
      </w:r>
      <w:proofErr w:type="spellEnd"/>
      <w:r w:rsidRPr="00986328">
        <w:t xml:space="preserve"> and </w:t>
      </w:r>
      <w:proofErr w:type="spellStart"/>
      <w:r w:rsidRPr="00986328">
        <w:t>CoMO</w:t>
      </w:r>
      <w:proofErr w:type="spellEnd"/>
      <w:r w:rsidRPr="00986328">
        <w:t xml:space="preserve"> displayed partial reoxidation capabilities, whereas </w:t>
      </w:r>
      <w:proofErr w:type="spellStart"/>
      <w:r w:rsidRPr="00986328">
        <w:t>MgMO</w:t>
      </w:r>
      <w:proofErr w:type="spellEnd"/>
      <w:r w:rsidRPr="00986328">
        <w:t xml:space="preserve"> did not exhibit this characteristic. This observation can be attributed to the oxidative decomposition of the electrolyte, which was confirmed by XPS analysis.</w:t>
      </w:r>
      <w:r w:rsidRPr="00986328">
        <w:rPr>
          <w:caps/>
        </w:rPr>
        <w:fldChar w:fldCharType="begin"/>
      </w:r>
      <w:r w:rsidR="005066EB" w:rsidRPr="005066EB">
        <w:rPr>
          <w:caps/>
        </w:rPr>
        <w:instrText xml:space="preserve"> ADDIN EN.CITE &lt;EndNote&gt;&lt;Cite&gt;&lt;Author&gt;Iimura&lt;/Author&gt;&lt;Year&gt;2022&lt;/Year&gt;&lt;RecNum&gt;28&lt;/RecNum&gt;&lt;DisplayText&gt;&lt;style face="superscript"&gt;43&lt;/style&gt;&lt;/DisplayText&gt;&lt;record&gt;&lt;rec-number&gt;28&lt;/rec-number&gt;&lt;foreign-keys&gt;&lt;key app="EN" db-id="xxfre9saexrtzfe59sgvrz900p5t0wppxpdx" timestamp="1686568442"&gt;28&lt;/key&gt;&lt;/foreign-keys&gt;&lt;ref-type name="Journal Article"&gt;17&lt;/ref-type&gt;&lt;contributors&gt;&lt;authors&gt;&lt;author&gt;Iimura, Reona&lt;/author&gt;&lt;author&gt;Kobayashi, Hiroaki&lt;/author&gt;&lt;author&gt;Honma, Itaru&lt;/author&gt;&lt;/authors&gt;&lt;/contributors&gt;&lt;titles&gt;&lt;title&gt;Suppressing Electrolyte Decomposition at Cathode/Electrolyte Interface by Mg-Fe Binary Oxide Coating towards Room-Temperature Magnesium Rechargeable Battery Operation&lt;/title&gt;&lt;secondary-title&gt;Electrochemistry&lt;/secondary-title&gt;&lt;/titles&gt;&lt;periodical&gt;&lt;full-title&gt;Electrochemistry&lt;/full-title&gt;&lt;/periodical&gt;&lt;pages&gt;067002-067002&lt;/pages&gt;&lt;volume&gt;90&lt;/volume&gt;&lt;number&gt;6&lt;/number&gt;&lt;dates&gt;&lt;year&gt;2022&lt;/year&gt;&lt;/dates&gt;&lt;urls&gt;&lt;/urls&gt;&lt;electronic-resource-num&gt;10.5796/electrochemistry.22-00045&lt;/electronic-resource-num&gt;&lt;/record&gt;&lt;/Cite&gt;&lt;/EndNote&gt;</w:instrText>
      </w:r>
      <w:r w:rsidRPr="00986328">
        <w:rPr>
          <w:caps/>
        </w:rPr>
        <w:fldChar w:fldCharType="separate"/>
      </w:r>
      <w:r w:rsidR="005066EB" w:rsidRPr="005066EB">
        <w:rPr>
          <w:caps/>
          <w:noProof/>
          <w:vertAlign w:val="superscript"/>
        </w:rPr>
        <w:t>43</w:t>
      </w:r>
      <w:r w:rsidRPr="00986328">
        <w:rPr>
          <w:caps/>
        </w:rPr>
        <w:fldChar w:fldCharType="end"/>
      </w:r>
    </w:p>
    <w:p w14:paraId="1A79A674" w14:textId="33F9D7A9" w:rsidR="00AA2D16" w:rsidRDefault="00E544BD" w:rsidP="00AA2D16">
      <w:pPr>
        <w:pStyle w:val="TAMainText"/>
      </w:pPr>
      <w:r w:rsidRPr="000C0B22">
        <w:rPr>
          <w:highlight w:val="yellow"/>
        </w:rPr>
        <w:t xml:space="preserve">The </w:t>
      </w:r>
      <w:proofErr w:type="spellStart"/>
      <w:r w:rsidRPr="000C0B22">
        <w:rPr>
          <w:highlight w:val="yellow"/>
        </w:rPr>
        <w:t>dQ</w:t>
      </w:r>
      <w:proofErr w:type="spellEnd"/>
      <w:r w:rsidRPr="000C0B22">
        <w:rPr>
          <w:highlight w:val="yellow"/>
        </w:rPr>
        <w:t>/</w:t>
      </w:r>
      <w:proofErr w:type="spellStart"/>
      <w:r w:rsidRPr="000C0B22">
        <w:rPr>
          <w:highlight w:val="yellow"/>
        </w:rPr>
        <w:t>dV</w:t>
      </w:r>
      <w:proofErr w:type="spellEnd"/>
      <w:r w:rsidRPr="000C0B22">
        <w:rPr>
          <w:highlight w:val="yellow"/>
        </w:rPr>
        <w:t xml:space="preserve"> plot of </w:t>
      </w:r>
      <w:proofErr w:type="spellStart"/>
      <w:r w:rsidRPr="000C0B22">
        <w:rPr>
          <w:highlight w:val="yellow"/>
        </w:rPr>
        <w:t>CuMO</w:t>
      </w:r>
      <w:proofErr w:type="spellEnd"/>
      <w:r w:rsidRPr="000C0B22">
        <w:rPr>
          <w:highlight w:val="yellow"/>
        </w:rPr>
        <w:t xml:space="preserve"> during discharge features two broad peaks around 1.7 V and 1.3 V. The former peak is also observed in </w:t>
      </w:r>
      <w:proofErr w:type="spellStart"/>
      <w:r w:rsidRPr="000C0B22">
        <w:rPr>
          <w:highlight w:val="yellow"/>
        </w:rPr>
        <w:t>MgMO</w:t>
      </w:r>
      <w:proofErr w:type="spellEnd"/>
      <w:r w:rsidRPr="000C0B22">
        <w:rPr>
          <w:highlight w:val="yellow"/>
        </w:rPr>
        <w:t xml:space="preserve">, suggesting the reduction of Mn. On the other hand, the latter peak is unique in </w:t>
      </w:r>
      <w:proofErr w:type="spellStart"/>
      <w:r w:rsidRPr="000C0B22">
        <w:rPr>
          <w:highlight w:val="yellow"/>
        </w:rPr>
        <w:t>CuMO</w:t>
      </w:r>
      <w:proofErr w:type="spellEnd"/>
      <w:r w:rsidRPr="000C0B22">
        <w:rPr>
          <w:highlight w:val="yellow"/>
        </w:rPr>
        <w:t xml:space="preserve">, indicating the reduction of Cu. Similarly, a peak at around 3.0 V in </w:t>
      </w:r>
      <w:proofErr w:type="spellStart"/>
      <w:r w:rsidRPr="000C0B22">
        <w:rPr>
          <w:highlight w:val="yellow"/>
        </w:rPr>
        <w:t>CuMO</w:t>
      </w:r>
      <w:proofErr w:type="spellEnd"/>
      <w:r w:rsidRPr="000C0B22">
        <w:rPr>
          <w:highlight w:val="yellow"/>
        </w:rPr>
        <w:t xml:space="preserve"> during charge can be attributed to the Cu oxidation. The Cu redox reaction of </w:t>
      </w:r>
      <w:proofErr w:type="spellStart"/>
      <w:r w:rsidRPr="000C0B22">
        <w:rPr>
          <w:highlight w:val="yellow"/>
        </w:rPr>
        <w:t>CuMO</w:t>
      </w:r>
      <w:proofErr w:type="spellEnd"/>
      <w:r w:rsidRPr="000C0B22">
        <w:rPr>
          <w:highlight w:val="yellow"/>
        </w:rPr>
        <w:t xml:space="preserve"> occurring on the lower-potential side has also been reported in a zinc-ion battery system.</w:t>
      </w:r>
      <w:r w:rsidRPr="000C0B22">
        <w:rPr>
          <w:highlight w:val="yellow"/>
        </w:rPr>
        <w:fldChar w:fldCharType="begin"/>
      </w:r>
      <w:r w:rsidR="005066EB">
        <w:rPr>
          <w:highlight w:val="yellow"/>
        </w:rPr>
        <w:instrText xml:space="preserve"> ADDIN EN.CITE &lt;EndNote&gt;&lt;Cite&gt;&lt;Author&gt;Yang&lt;/Author&gt;&lt;Year&gt;2024&lt;/Year&gt;&lt;RecNum&gt;40&lt;/RecNum&gt;&lt;DisplayText&gt;&lt;style face="superscript"&gt;44&lt;/style&gt;&lt;/DisplayText&gt;&lt;record&gt;&lt;rec-number&gt;40&lt;/rec-number&gt;&lt;foreign-keys&gt;&lt;key app="EN" db-id="xxfre9saexrtzfe59sgvrz900p5t0wppxpdx" timestamp="1715337565"&gt;40&lt;/key&gt;&lt;/foreign-keys&gt;&lt;ref-type name="Journal Article"&gt;17&lt;/ref-type&gt;&lt;contributors&gt;&lt;authors&gt;&lt;author&gt;Yang, Gongzheng&lt;/author&gt;&lt;author&gt;Ma, Kaixuan&lt;/author&gt;&lt;author&gt;Wang, Chengxin&lt;/author&gt;&lt;/authors&gt;&lt;/contributors&gt;&lt;titles&gt;&lt;title&gt;Unconventional Copper Electrochemistry in Aqueous Zn</w:instrText>
      </w:r>
      <w:r w:rsidR="005066EB">
        <w:rPr>
          <w:rFonts w:hint="eastAsia"/>
          <w:highlight w:val="yellow"/>
        </w:rPr>
        <w:instrText>‖</w:instrText>
      </w:r>
      <w:r w:rsidR="005066EB">
        <w:rPr>
          <w:highlight w:val="yellow"/>
        </w:rPr>
        <w:instrText>CuMn2O4 Batteries&lt;/title&gt;&lt;secondary-title&gt;Advanced Energy Materials&lt;/secondary-title&gt;&lt;/titles&gt;&lt;periodical&gt;&lt;full-title&gt;Advanced Energy Materials&lt;/full-title&gt;&lt;abbr-1&gt;Adv. Energy Mater.&lt;/abbr-1&gt;&lt;/periodical&gt;&lt;pages&gt;2303695&lt;/pages&gt;&lt;volume&gt;14&lt;/volume&gt;&lt;number&gt;12&lt;/number&gt;&lt;dates&gt;&lt;year&gt;2024&lt;/year&gt;&lt;/dates&gt;&lt;isbn&gt;1614-6832&lt;/isbn&gt;&lt;urls&gt;&lt;related-urls&gt;&lt;url&gt;https://onlinelibrary.wiley.com/doi/abs/10.1002/aenm.202303695&lt;/url&gt;&lt;/related-urls&gt;&lt;/urls&gt;&lt;electronic-resource-num&gt;https://doi.org/10.1002/aenm.202303695&lt;/electronic-resource-num&gt;&lt;/record&gt;&lt;/Cite&gt;&lt;/EndNote&gt;</w:instrText>
      </w:r>
      <w:r w:rsidRPr="000C0B22">
        <w:rPr>
          <w:highlight w:val="yellow"/>
        </w:rPr>
        <w:fldChar w:fldCharType="separate"/>
      </w:r>
      <w:r w:rsidR="005066EB" w:rsidRPr="005066EB">
        <w:rPr>
          <w:noProof/>
          <w:highlight w:val="yellow"/>
          <w:vertAlign w:val="superscript"/>
        </w:rPr>
        <w:t>44</w:t>
      </w:r>
      <w:r w:rsidRPr="000C0B22">
        <w:rPr>
          <w:highlight w:val="yellow"/>
        </w:rPr>
        <w:fldChar w:fldCharType="end"/>
      </w:r>
    </w:p>
    <w:p w14:paraId="4500794B" w14:textId="0039E0CD" w:rsidR="00DD1B56" w:rsidRDefault="00DD1B56" w:rsidP="00DD1B56">
      <w:pPr>
        <w:pStyle w:val="VAFigureCaption"/>
        <w:jc w:val="center"/>
      </w:pPr>
      <w:r>
        <w:rPr>
          <w:noProof/>
        </w:rPr>
        <w:drawing>
          <wp:inline distT="0" distB="0" distL="0" distR="0" wp14:anchorId="7DFA914D" wp14:editId="0E10274D">
            <wp:extent cx="2214020" cy="3639633"/>
            <wp:effectExtent l="0" t="0" r="0" b="57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2"/>
                    <a:stretch>
                      <a:fillRect/>
                    </a:stretch>
                  </pic:blipFill>
                  <pic:spPr>
                    <a:xfrm>
                      <a:off x="0" y="0"/>
                      <a:ext cx="2214020" cy="3639633"/>
                    </a:xfrm>
                    <a:prstGeom prst="rect">
                      <a:avLst/>
                    </a:prstGeom>
                  </pic:spPr>
                </pic:pic>
              </a:graphicData>
            </a:graphic>
          </wp:inline>
        </w:drawing>
      </w:r>
    </w:p>
    <w:p w14:paraId="12937046" w14:textId="0D7462D7" w:rsidR="00DD1B56" w:rsidRPr="00800188" w:rsidRDefault="00DD1B56" w:rsidP="00DD1B56">
      <w:pPr>
        <w:pStyle w:val="VAFigureCaption"/>
      </w:pPr>
      <w:r w:rsidRPr="00DD1B56">
        <w:t>Figure 4. (</w:t>
      </w:r>
      <w:r w:rsidRPr="00800188">
        <w:t>a) Mn</w:t>
      </w:r>
      <w:r>
        <w:t xml:space="preserve"> and Cu</w:t>
      </w:r>
      <w:r w:rsidRPr="00800188">
        <w:t xml:space="preserve"> </w:t>
      </w:r>
      <w:r w:rsidRPr="00800188">
        <w:rPr>
          <w:i/>
          <w:iCs/>
        </w:rPr>
        <w:t>K</w:t>
      </w:r>
      <w:r w:rsidRPr="00800188">
        <w:t xml:space="preserve">-edge spectra of </w:t>
      </w:r>
      <w:proofErr w:type="spellStart"/>
      <w:r w:rsidRPr="00800188">
        <w:t>CuMO</w:t>
      </w:r>
      <w:proofErr w:type="spellEnd"/>
      <w:r w:rsidRPr="00800188">
        <w:t>. (</w:t>
      </w:r>
      <w:r>
        <w:t>b</w:t>
      </w:r>
      <w:r w:rsidRPr="00800188">
        <w:t xml:space="preserve">) XRD patterns of </w:t>
      </w:r>
      <w:proofErr w:type="spellStart"/>
      <w:r w:rsidRPr="00800188">
        <w:t>CuMO</w:t>
      </w:r>
      <w:proofErr w:type="spellEnd"/>
      <w:r w:rsidRPr="00800188">
        <w:t xml:space="preserve"> electrode.</w:t>
      </w:r>
    </w:p>
    <w:p w14:paraId="0F37D88C" w14:textId="12D33DBF" w:rsidR="00DD1B56" w:rsidRDefault="00DD1B56" w:rsidP="00AA2D16">
      <w:pPr>
        <w:pStyle w:val="TAMainText"/>
      </w:pPr>
      <w:r w:rsidRPr="00986328">
        <w:t xml:space="preserve">To trace changes in the crystalline phase, we performed electrode XRD measurements and SEM-EDX analysis, as shown in Figure 4b. During discharge, a peak emerged at approximately 34°, indicative of a rock-salt phase, whereas the 36° peak, signifying a spinel phase, diminished. In addition, in the charged state, an inverse reaction was observed between these peaks. This indicates that the spinel–rock-salt transition can occur not only in </w:t>
      </w:r>
      <w:r w:rsidR="00F8433A">
        <w:t xml:space="preserve">a </w:t>
      </w:r>
      <w:r w:rsidR="00F8433A" w:rsidRPr="00986328">
        <w:t>high</w:t>
      </w:r>
      <w:r w:rsidR="00F8433A">
        <w:t>-</w:t>
      </w:r>
      <w:r w:rsidRPr="00986328">
        <w:t>temperature test,</w:t>
      </w:r>
      <w:r w:rsidRPr="00986328">
        <w:rPr>
          <w:caps/>
        </w:rPr>
        <w:fldChar w:fldCharType="begin"/>
      </w:r>
      <w:r w:rsidR="005066EB" w:rsidRPr="005066EB">
        <w:rPr>
          <w:caps/>
        </w:rPr>
        <w:instrText xml:space="preserve"> ADDIN EN.CITE &lt;EndNote&gt;&lt;Cite&gt;&lt;Author&gt;Okamoto&lt;/Author&gt;&lt;Year&gt;2015&lt;/Year&gt;&lt;RecNum&gt;10&lt;/RecNum&gt;&lt;DisplayText&gt;&lt;style face="superscript"&gt;14&lt;/style&gt;&lt;/DisplayText&gt;&lt;record&gt;&lt;rec-number&gt;10&lt;/rec-number&gt;&lt;foreign-keys&gt;&lt;key app="EN" db-id="xxfre9saexrtzfe59sgvrz900p5t0wppxpdx" timestamp="1686565406"&gt;10&lt;/key&gt;&lt;/foreign-keys&gt;&lt;ref-type name="Journal Article"&gt;17&lt;/ref-type&gt;&lt;contributors&gt;&lt;authors&gt;&lt;author&gt;Okamoto, Shinya&lt;/author&gt;&lt;author&gt;Ichitsubo, Tetsu&lt;/author&gt;&lt;author&gt;Kawaguchi, Tomoya&lt;/author&gt;&lt;author&gt;Kumagai, Yu&lt;/author&gt;&lt;author&gt;Oba, Fumiyasu&lt;/author&gt;&lt;author&gt;Yagi, Shunsuke&lt;/author&gt;&lt;author&gt;Shimokawa, Kohei&lt;/author&gt;&lt;author&gt;Goto, Natsumi&lt;/author&gt;&lt;author&gt;Doi, Takayuki&lt;/author&gt;&lt;author&gt;Matsubara, Eiichiro&lt;/author&gt;&lt;/authors&gt;&lt;/contributors&gt;&lt;titles&gt;&lt;title&gt;Intercalation and Push-Out Process with Spinel-to-Rocksalt Transition on Mg Insertion into Spinel Oxides in Magnesium Batteries&lt;/title&gt;&lt;secondary-title&gt;Advanced Science&lt;/secondary-title&gt;&lt;/titles&gt;&lt;periodical&gt;&lt;full-title&gt;Advanced Science&lt;/full-title&gt;&lt;abbr-1&gt;Adv. Sci.&lt;/abbr-1&gt;&lt;/periodical&gt;&lt;pages&gt;1500072&lt;/pages&gt;&lt;volume&gt;2&lt;/volume&gt;&lt;number&gt;8&lt;/number&gt;&lt;dates&gt;&lt;year&gt;2015&lt;/year&gt;&lt;pub-dates&gt;&lt;date&gt;2015/08/01&lt;/date&gt;&lt;/pub-dates&gt;&lt;/dates&gt;&lt;publisher&gt;John Wiley &amp;amp; Sons, Ltd&lt;/publisher&gt;&lt;isbn&gt;2198-3844&lt;/isbn&gt;&lt;work-type&gt;https://doi.org/10.1002/advs.201500072&lt;/work-type&gt;&lt;urls&gt;&lt;related-urls&gt;&lt;url&gt;https://doi.org/10.1002/advs.201500072&lt;/url&gt;&lt;/related-urls&gt;&lt;/urls&gt;&lt;electronic-resource-num&gt;https://doi.org/10.1002/advs.201500072&lt;/electronic-resource-num&gt;&lt;access-date&gt;2023/06/12&lt;/access-date&gt;&lt;/record&gt;&lt;/Cite&gt;&lt;/EndNote&gt;</w:instrText>
      </w:r>
      <w:r w:rsidRPr="00986328">
        <w:rPr>
          <w:caps/>
        </w:rPr>
        <w:fldChar w:fldCharType="separate"/>
      </w:r>
      <w:r w:rsidR="005066EB" w:rsidRPr="005066EB">
        <w:rPr>
          <w:caps/>
          <w:noProof/>
          <w:vertAlign w:val="superscript"/>
        </w:rPr>
        <w:t>14</w:t>
      </w:r>
      <w:r w:rsidRPr="00986328">
        <w:rPr>
          <w:caps/>
        </w:rPr>
        <w:fldChar w:fldCharType="end"/>
      </w:r>
      <w:r w:rsidRPr="00986328">
        <w:t xml:space="preserve"> but at room temperature. Owing to these changes in the crystalline phase, Mg insertion and ejection occurred. Specifically, in the charged state, approximately 0.29 of Mg was ejected, accounting for 82% of the theoretical charge capacity. This Mg ejection ability is markedly superior to those of </w:t>
      </w:r>
      <w:proofErr w:type="spellStart"/>
      <w:r w:rsidRPr="00986328">
        <w:t>MgMO</w:t>
      </w:r>
      <w:proofErr w:type="spellEnd"/>
      <w:r w:rsidRPr="00986328">
        <w:t xml:space="preserve"> and </w:t>
      </w:r>
      <w:proofErr w:type="spellStart"/>
      <w:r w:rsidRPr="00986328">
        <w:t>CuMO</w:t>
      </w:r>
      <w:proofErr w:type="spellEnd"/>
      <w:r w:rsidRPr="00986328">
        <w:t>, which are known to struggle with electrolyte decomposition problems, as previously discussed.</w:t>
      </w:r>
    </w:p>
    <w:p w14:paraId="71DD38A0" w14:textId="061B81EA" w:rsidR="009A38D9" w:rsidRPr="008565CF" w:rsidRDefault="009A38D9" w:rsidP="009A38D9">
      <w:pPr>
        <w:pStyle w:val="TESupportingInfoTitle"/>
        <w:rPr>
          <w:rFonts w:hint="eastAsia"/>
          <w:lang w:eastAsia="ja-JP"/>
        </w:rPr>
      </w:pPr>
      <w:r w:rsidRPr="008565CF">
        <w:t>Conclusion</w:t>
      </w:r>
    </w:p>
    <w:p w14:paraId="5ADAC040" w14:textId="77777777" w:rsidR="00DD1B56" w:rsidRPr="00727DD9" w:rsidRDefault="00DD1B56" w:rsidP="00AA2D16">
      <w:pPr>
        <w:pStyle w:val="TAMainText"/>
      </w:pPr>
      <w:r w:rsidRPr="00986328">
        <w:t xml:space="preserve">In this study, we developed an ultrasmall Cu-Mn spinel using an alcohol reduction process. This cathode material exhibits an exceptionally high voltage (&gt;1.5 V) and a high capacity (225 </w:t>
      </w:r>
      <w:proofErr w:type="spellStart"/>
      <w:r w:rsidRPr="00986328">
        <w:t>mAh</w:t>
      </w:r>
      <w:proofErr w:type="spellEnd"/>
      <w:r w:rsidRPr="00986328">
        <w:t xml:space="preserve"> g</w:t>
      </w:r>
      <w:r w:rsidRPr="00986328">
        <w:rPr>
          <w:caps/>
          <w:vertAlign w:val="superscript"/>
        </w:rPr>
        <w:t>–</w:t>
      </w:r>
      <w:r w:rsidRPr="00986328">
        <w:rPr>
          <w:vertAlign w:val="superscript"/>
        </w:rPr>
        <w:t>1</w:t>
      </w:r>
      <w:r w:rsidRPr="00986328">
        <w:t xml:space="preserve">; theoretical capacity), distinguishing its performance from those of ultrasmall </w:t>
      </w:r>
      <w:proofErr w:type="spellStart"/>
      <w:r w:rsidRPr="00986328">
        <w:t>spinels</w:t>
      </w:r>
      <w:proofErr w:type="spellEnd"/>
      <w:r w:rsidRPr="00986328">
        <w:t xml:space="preserve">. This superior cathodic performance stems from its high electrical conductivity, a crucial factor in cathode design. Moreover, our detailed analysis revealed that the ultrasmall Cu-Mn spinel is semi-reversible in terms of electrochemical phase transition and Mg insertion/ejection capability, which cannot be achieved by other </w:t>
      </w:r>
      <w:proofErr w:type="spellStart"/>
      <w:r w:rsidRPr="00986328">
        <w:t>spinels</w:t>
      </w:r>
      <w:proofErr w:type="spellEnd"/>
      <w:r w:rsidRPr="00986328">
        <w:t>. With refinements in the material composition and the development of an electrolyte that can facilitate a broader electrochemical window, our synthesis strategy, which emphasizes both electrical con</w:t>
      </w:r>
      <w:r>
        <w:t>ductivity</w:t>
      </w:r>
      <w:r w:rsidRPr="00727DD9">
        <w:t xml:space="preserve"> and nanoparticulation, can establish a new standard for cathode materials in magnesium rechargeable batteries</w:t>
      </w:r>
      <w:r w:rsidRPr="00727DD9">
        <w:rPr>
          <w:bCs/>
          <w:caps/>
        </w:rPr>
        <w:t>.</w:t>
      </w:r>
    </w:p>
    <w:p w14:paraId="1E8D6307" w14:textId="77777777" w:rsidR="009A38D9" w:rsidRPr="008565CF" w:rsidRDefault="009A38D9" w:rsidP="009A38D9">
      <w:pPr>
        <w:pStyle w:val="TESupportingInfoTitle"/>
        <w:rPr>
          <w:rFonts w:hint="eastAsia"/>
        </w:rPr>
      </w:pPr>
      <w:r w:rsidRPr="008565CF">
        <w:t xml:space="preserve">Experimental section </w:t>
      </w:r>
    </w:p>
    <w:p w14:paraId="19A3F46D" w14:textId="4CF48993" w:rsidR="009A38D9" w:rsidRDefault="009A38D9" w:rsidP="00AA2D16">
      <w:pPr>
        <w:pStyle w:val="TAMainText"/>
      </w:pPr>
      <w:r w:rsidRPr="009A38D9">
        <w:rPr>
          <w:b/>
        </w:rPr>
        <w:lastRenderedPageBreak/>
        <w:t>Material synthesis</w:t>
      </w:r>
      <w:r w:rsidRPr="008565CF">
        <w:rPr>
          <w:b/>
        </w:rPr>
        <w:t>.</w:t>
      </w:r>
      <w:r w:rsidRPr="008565CF">
        <w:t xml:space="preserve"> </w:t>
      </w:r>
      <w:r w:rsidRPr="009A38D9">
        <w:t xml:space="preserve">Ultrasmall A-Mn Oxides (A = Mg, Co, or Cu), denoted as </w:t>
      </w:r>
      <w:proofErr w:type="spellStart"/>
      <w:r w:rsidRPr="009A38D9">
        <w:t>MgMO</w:t>
      </w:r>
      <w:proofErr w:type="spellEnd"/>
      <w:r w:rsidRPr="009A38D9">
        <w:t xml:space="preserve">, </w:t>
      </w:r>
      <w:proofErr w:type="spellStart"/>
      <w:r w:rsidRPr="009A38D9">
        <w:t>CoMO</w:t>
      </w:r>
      <w:proofErr w:type="spellEnd"/>
      <w:r w:rsidR="00F8433A">
        <w:t>,</w:t>
      </w:r>
      <w:r w:rsidRPr="009A38D9">
        <w:t xml:space="preserve"> and </w:t>
      </w:r>
      <w:proofErr w:type="spellStart"/>
      <w:r w:rsidRPr="009A38D9">
        <w:t>CuMO</w:t>
      </w:r>
      <w:proofErr w:type="spellEnd"/>
      <w:r w:rsidRPr="009A38D9">
        <w:t xml:space="preserve"> respectively, were synthesized using a modified alcohol reduction process (Figure 1). Initially, </w:t>
      </w:r>
      <w:r w:rsidRPr="009A38D9">
        <w:rPr>
          <w:i/>
          <w:iCs/>
        </w:rPr>
        <w:t>n</w:t>
      </w:r>
      <w:r w:rsidRPr="009A38D9">
        <w:t>-Bu</w:t>
      </w:r>
      <w:r w:rsidRPr="009A38D9">
        <w:rPr>
          <w:vertAlign w:val="subscript"/>
        </w:rPr>
        <w:t>4</w:t>
      </w:r>
      <w:r w:rsidRPr="009A38D9">
        <w:t>NMnO</w:t>
      </w:r>
      <w:r w:rsidRPr="009A38D9">
        <w:rPr>
          <w:vertAlign w:val="subscript"/>
        </w:rPr>
        <w:t>4</w:t>
      </w:r>
      <w:r w:rsidRPr="009A38D9">
        <w:t>, a Mn precursor, was synthesized by following a previously reported procedure.</w:t>
      </w:r>
      <w:r w:rsidRPr="00986328">
        <w:fldChar w:fldCharType="begin"/>
      </w:r>
      <w:r w:rsidR="005066EB">
        <w:instrText xml:space="preserve"> ADDIN EN.CITE &lt;EndNote&gt;&lt;Cite&gt;&lt;Author&gt;Sugawara&lt;/Author&gt;&lt;Year&gt;2020&lt;/Year&gt;&lt;RecNum&gt;21&lt;/RecNum&gt;&lt;DisplayText&gt;&lt;style face="superscript"&gt;26&lt;/style&gt;&lt;/DisplayText&gt;&lt;record&gt;&lt;rec-number&gt;21&lt;/rec-number&gt;&lt;foreign-keys&gt;&lt;key app="EN" db-id="xxfre9saexrtzfe59sgvrz900p5t0wppxpdx" timestamp="1686567401"&gt;21&lt;/key&gt;&lt;/foreign-keys&gt;&lt;ref-type name="Journal Article"&gt;17&lt;/ref-type&gt;&lt;contributors&gt;&lt;authors&gt;&lt;author&gt;Sugawara, Yuuki&lt;/author&gt;&lt;author&gt;Kobayashi, Hiroaki&lt;/author&gt;&lt;author&gt;Honma, Itaru&lt;/author&gt;&lt;author&gt;Yamaguchi, Takeo&lt;/author&gt;&lt;/authors&gt;&lt;/contributors&gt;&lt;titles&gt;&lt;title&gt;Effect of Metal Coordination Fashion on Oxygen Electrocatalysis of Cobalt–Manganese Oxides&lt;/title&gt;&lt;secondary-title&gt;ACS Omega&lt;/secondary-title&gt;&lt;/titles&gt;&lt;periodical&gt;&lt;full-title&gt;ACS Omega&lt;/full-title&gt;&lt;/periodical&gt;&lt;pages&gt;29388-29397&lt;/pages&gt;&lt;volume&gt;5&lt;/volume&gt;&lt;number&gt;45&lt;/number&gt;&lt;dates&gt;&lt;year&gt;2020&lt;/year&gt;&lt;pub-dates&gt;&lt;date&gt;2020/11/17&lt;/date&gt;&lt;/pub-dates&gt;&lt;/dates&gt;&lt;publisher&gt;American Chemical Society&lt;/publisher&gt;&lt;urls&gt;&lt;related-urls&gt;&lt;url&gt;https://doi.org/10.1021/acsomega.0c04254&lt;/url&gt;&lt;/related-urls&gt;&lt;/urls&gt;&lt;electronic-resource-num&gt;10.1021/acsomega.0c04254&lt;/electronic-resource-num&gt;&lt;/record&gt;&lt;/Cite&gt;&lt;/EndNote&gt;</w:instrText>
      </w:r>
      <w:r w:rsidRPr="00986328">
        <w:fldChar w:fldCharType="separate"/>
      </w:r>
      <w:r w:rsidR="005066EB" w:rsidRPr="005066EB">
        <w:rPr>
          <w:noProof/>
          <w:vertAlign w:val="superscript"/>
        </w:rPr>
        <w:t>26</w:t>
      </w:r>
      <w:r w:rsidRPr="00986328">
        <w:fldChar w:fldCharType="end"/>
      </w:r>
      <w:r w:rsidRPr="009A38D9">
        <w:t xml:space="preserve"> In this process, a </w:t>
      </w:r>
      <w:r w:rsidRPr="009A38D9">
        <w:rPr>
          <w:i/>
          <w:iCs/>
        </w:rPr>
        <w:t>n</w:t>
      </w:r>
      <w:r w:rsidRPr="009A38D9">
        <w:t>-Bu</w:t>
      </w:r>
      <w:r w:rsidRPr="009A38D9">
        <w:rPr>
          <w:vertAlign w:val="subscript"/>
        </w:rPr>
        <w:t>4</w:t>
      </w:r>
      <w:r w:rsidRPr="009A38D9">
        <w:t>NBr deionized water solution was slowly added dropwise into a KMnO</w:t>
      </w:r>
      <w:r w:rsidRPr="009A38D9">
        <w:rPr>
          <w:vertAlign w:val="subscript"/>
        </w:rPr>
        <w:t>4</w:t>
      </w:r>
      <w:r w:rsidRPr="009A38D9">
        <w:t xml:space="preserve"> deionized water solution under vigorous stirring for an hour. The resulting precipitate: </w:t>
      </w:r>
      <w:r w:rsidRPr="009A38D9">
        <w:rPr>
          <w:i/>
          <w:iCs/>
        </w:rPr>
        <w:t>n</w:t>
      </w:r>
      <w:r w:rsidRPr="009A38D9">
        <w:t>-Bu</w:t>
      </w:r>
      <w:r w:rsidRPr="009A38D9">
        <w:rPr>
          <w:vertAlign w:val="subscript"/>
        </w:rPr>
        <w:t>4</w:t>
      </w:r>
      <w:r w:rsidRPr="009A38D9">
        <w:t>N</w:t>
      </w:r>
      <w:r>
        <w:t>MnO</w:t>
      </w:r>
      <w:r w:rsidRPr="009A38D9">
        <w:rPr>
          <w:vertAlign w:val="subscript"/>
        </w:rPr>
        <w:t>4</w:t>
      </w:r>
      <w:r w:rsidRPr="009A38D9">
        <w:t xml:space="preserve"> was washed with deionized water multiple times and dried under </w:t>
      </w:r>
      <w:r w:rsidR="00F8433A">
        <w:t xml:space="preserve">a </w:t>
      </w:r>
      <w:r w:rsidRPr="009A38D9">
        <w:t xml:space="preserve">vacuum overnight. As for the synthesis of </w:t>
      </w:r>
      <w:proofErr w:type="spellStart"/>
      <w:r w:rsidRPr="009A38D9">
        <w:t>MgMO</w:t>
      </w:r>
      <w:proofErr w:type="spellEnd"/>
      <w:r w:rsidRPr="009A38D9">
        <w:t xml:space="preserve"> and </w:t>
      </w:r>
      <w:proofErr w:type="spellStart"/>
      <w:r w:rsidRPr="009A38D9">
        <w:t>CoMO</w:t>
      </w:r>
      <w:proofErr w:type="spellEnd"/>
      <w:r w:rsidRPr="009A38D9">
        <w:t xml:space="preserve">, the obtained </w:t>
      </w:r>
      <w:r w:rsidRPr="009A38D9">
        <w:rPr>
          <w:i/>
          <w:iCs/>
        </w:rPr>
        <w:t>n</w:t>
      </w:r>
      <w:r w:rsidRPr="009A38D9">
        <w:t>-Bu</w:t>
      </w:r>
      <w:r w:rsidRPr="009A38D9">
        <w:rPr>
          <w:vertAlign w:val="subscript"/>
        </w:rPr>
        <w:t>4</w:t>
      </w:r>
      <w:r w:rsidRPr="009A38D9">
        <w:t>N</w:t>
      </w:r>
      <w:r>
        <w:t>MnO</w:t>
      </w:r>
      <w:r w:rsidRPr="009A38D9">
        <w:rPr>
          <w:vertAlign w:val="subscript"/>
        </w:rPr>
        <w:t>4</w:t>
      </w:r>
      <w:r w:rsidRPr="009A38D9">
        <w:t xml:space="preserve"> (2 mmol) was added to a mixture of dehydrated MgCl</w:t>
      </w:r>
      <w:r w:rsidRPr="009A38D9">
        <w:rPr>
          <w:vertAlign w:val="subscript"/>
        </w:rPr>
        <w:t>2</w:t>
      </w:r>
      <w:r w:rsidRPr="009A38D9">
        <w:t xml:space="preserve"> or CoCl</w:t>
      </w:r>
      <w:r w:rsidRPr="009A38D9">
        <w:rPr>
          <w:vertAlign w:val="subscript"/>
        </w:rPr>
        <w:t>2</w:t>
      </w:r>
      <w:r w:rsidRPr="009A38D9">
        <w:t xml:space="preserve"> solution with methanol and ethylene glycol dimethyl ether solution (0.04 M, 50 mL, 1 to 1 volume ratio) under vigorous stirring for one hour. Regarding synthesis of </w:t>
      </w:r>
      <w:proofErr w:type="spellStart"/>
      <w:r w:rsidRPr="009A38D9">
        <w:t>CuMO</w:t>
      </w:r>
      <w:proofErr w:type="spellEnd"/>
      <w:r w:rsidRPr="009A38D9">
        <w:t xml:space="preserve">, </w:t>
      </w:r>
      <w:r w:rsidRPr="009A38D9">
        <w:rPr>
          <w:i/>
          <w:iCs/>
        </w:rPr>
        <w:t>n</w:t>
      </w:r>
      <w:r w:rsidRPr="009A38D9">
        <w:t>-Bu</w:t>
      </w:r>
      <w:r w:rsidRPr="009A38D9">
        <w:rPr>
          <w:vertAlign w:val="subscript"/>
        </w:rPr>
        <w:t>4</w:t>
      </w:r>
      <w:r w:rsidRPr="009A38D9">
        <w:t>N</w:t>
      </w:r>
      <w:r>
        <w:t>MnO</w:t>
      </w:r>
      <w:r w:rsidRPr="009A38D9">
        <w:rPr>
          <w:vertAlign w:val="subscript"/>
        </w:rPr>
        <w:t>4</w:t>
      </w:r>
      <w:r w:rsidRPr="009A38D9">
        <w:t xml:space="preserve"> (2 mmol) was added to </w:t>
      </w:r>
      <w:r w:rsidR="00F8433A">
        <w:t xml:space="preserve">a </w:t>
      </w:r>
      <w:r w:rsidRPr="009A38D9">
        <w:t>methanol solution contain</w:t>
      </w:r>
      <w:r w:rsidR="00F8433A">
        <w:t>ing</w:t>
      </w:r>
      <w:r w:rsidRPr="009A38D9">
        <w:t xml:space="preserve"> </w:t>
      </w:r>
      <w:proofErr w:type="gramStart"/>
      <w:r w:rsidRPr="009A38D9">
        <w:t>Cu(</w:t>
      </w:r>
      <w:proofErr w:type="gramEnd"/>
      <w:r w:rsidRPr="009A38D9">
        <w:t>CH</w:t>
      </w:r>
      <w:r w:rsidRPr="009A38D9">
        <w:rPr>
          <w:vertAlign w:val="subscript"/>
        </w:rPr>
        <w:t>3</w:t>
      </w:r>
      <w:r w:rsidRPr="009A38D9">
        <w:t>COO)</w:t>
      </w:r>
      <w:r w:rsidRPr="009A38D9">
        <w:rPr>
          <w:vertAlign w:val="subscript"/>
        </w:rPr>
        <w:t>2</w:t>
      </w:r>
      <w:r w:rsidRPr="009A38D9">
        <w:t>•H</w:t>
      </w:r>
      <w:r w:rsidRPr="009A38D9">
        <w:rPr>
          <w:vertAlign w:val="subscript"/>
        </w:rPr>
        <w:t>2</w:t>
      </w:r>
      <w:r w:rsidRPr="009A38D9">
        <w:t xml:space="preserve">O (0.02 M, 50 mL) under vigorous stirring for one hour. Subsequently, 10 mL </w:t>
      </w:r>
      <w:r w:rsidR="00F8433A">
        <w:t xml:space="preserve">of </w:t>
      </w:r>
      <w:r w:rsidRPr="009A38D9">
        <w:t xml:space="preserve">deionized water was slowly added to each of the three brown colloidal solutions. The precipitate was washed with ethanol five times and heat-dried at 343 K under </w:t>
      </w:r>
      <w:r w:rsidR="00F8433A">
        <w:t xml:space="preserve">a </w:t>
      </w:r>
      <w:r w:rsidRPr="009A38D9">
        <w:t>vacuum overnight or freeze-dried from tert-butyl alcohol dispersion.</w:t>
      </w:r>
    </w:p>
    <w:p w14:paraId="3E5077E0" w14:textId="5C4EA74A" w:rsidR="009A38D9" w:rsidRDefault="009A38D9" w:rsidP="00AA2D16">
      <w:pPr>
        <w:pStyle w:val="TAMainText"/>
      </w:pPr>
      <w:r w:rsidRPr="009A38D9">
        <w:rPr>
          <w:b/>
        </w:rPr>
        <w:t xml:space="preserve">Material </w:t>
      </w:r>
      <w:r>
        <w:rPr>
          <w:b/>
        </w:rPr>
        <w:t>c</w:t>
      </w:r>
      <w:r w:rsidRPr="009A38D9">
        <w:rPr>
          <w:b/>
        </w:rPr>
        <w:t>haracterization</w:t>
      </w:r>
      <w:r w:rsidRPr="008565CF">
        <w:rPr>
          <w:b/>
        </w:rPr>
        <w:t>.</w:t>
      </w:r>
      <w:r w:rsidRPr="008565CF">
        <w:t xml:space="preserve"> </w:t>
      </w:r>
      <w:r w:rsidRPr="009A38D9">
        <w:t xml:space="preserve">Powder X-ray diffraction (XRD) measurements were conducted using a </w:t>
      </w:r>
      <w:proofErr w:type="spellStart"/>
      <w:r w:rsidRPr="009A38D9">
        <w:t>Burker</w:t>
      </w:r>
      <w:proofErr w:type="spellEnd"/>
      <w:r w:rsidRPr="009A38D9">
        <w:t xml:space="preserve"> D2 PHASER 2ndGen instrument and </w:t>
      </w:r>
      <w:proofErr w:type="spellStart"/>
      <w:r w:rsidRPr="009A38D9">
        <w:t>SmartLab</w:t>
      </w:r>
      <w:proofErr w:type="spellEnd"/>
      <w:r w:rsidRPr="009A38D9">
        <w:t xml:space="preserve"> 3G </w:t>
      </w:r>
      <w:proofErr w:type="spellStart"/>
      <w:r w:rsidRPr="009A38D9">
        <w:t>insturument</w:t>
      </w:r>
      <w:proofErr w:type="spellEnd"/>
      <w:r w:rsidRPr="009A38D9">
        <w:t xml:space="preserve"> with Cu Kα radiation. The Rietveld refinement was performed using the RIETAN-FP program.</w:t>
      </w:r>
      <w:r w:rsidR="00FA1076" w:rsidRPr="00986328">
        <w:fldChar w:fldCharType="begin"/>
      </w:r>
      <w:r w:rsidR="005066EB">
        <w:instrText xml:space="preserve"> ADDIN EN.CITE &lt;EndNote&gt;&lt;Cite&gt;&lt;Author&gt;Izumi&lt;/Author&gt;&lt;Year&gt;2007&lt;/Year&gt;&lt;RecNum&gt;37&lt;/RecNum&gt;&lt;DisplayText&gt;&lt;style face="superscript"&gt;27&lt;/style&gt;&lt;/DisplayText&gt;&lt;record&gt;&lt;rec-number&gt;37&lt;/rec-number&gt;&lt;foreign-keys&gt;&lt;key app="EN" db-id="xxfre9saexrtzfe59sgvrz900p5t0wppxpdx" timestamp="1686571669"&gt;37&lt;/key&gt;&lt;/foreign-keys&gt;&lt;ref-type name="Journal Article"&gt;17&lt;/ref-type&gt;&lt;contributors&gt;&lt;authors&gt;&lt;author&gt;Izumi, Fujio&lt;/author&gt;&lt;author&gt;Momma, Koichi&lt;/author&gt;&lt;/authors&gt;&lt;/contributors&gt;&lt;titles&gt;&lt;title&gt;Three-Dimensional Visualization in Powder Diffraction&lt;/title&gt;&lt;secondary-title&gt;Solid State Phenomena&lt;/secondary-title&gt;&lt;/titles&gt;&lt;periodical&gt;&lt;full-title&gt;Solid State Phenomena&lt;/full-title&gt;&lt;abbr-1&gt;Solid State Phenom.&lt;/abbr-1&gt;&lt;/periodical&gt;&lt;pages&gt;15-20&lt;/pages&gt;&lt;volume&gt;130&lt;/volume&gt;&lt;keywords&gt;&lt;keyword&gt;Electron Density&lt;/keyword&gt;&lt;keyword&gt;Electronic Structure Calculation&lt;/keyword&gt;&lt;keyword&gt;Maximum-Entropy Method&lt;/keyword&gt;&lt;keyword&gt;Nuclear Density&lt;/keyword&gt;&lt;keyword&gt;Powder Diffraction&lt;/keyword&gt;&lt;keyword&gt;Three-Dimensional Graphics&lt;/keyword&gt;&lt;/keywords&gt;&lt;dates&gt;&lt;year&gt;2007&lt;/year&gt;&lt;/dates&gt;&lt;publisher&gt;Trans Tech Publications Ltd&lt;/publisher&gt;&lt;isbn&gt;1662-9779&lt;/isbn&gt;&lt;urls&gt;&lt;related-urls&gt;&lt;url&gt;https://www.scientific.net/SSP.130.15&lt;/url&gt;&lt;/related-urls&gt;&lt;/urls&gt;&lt;electronic-resource-num&gt;10.4028/www.scientific.net/SSP.130.15&lt;/electronic-resource-num&gt;&lt;/record&gt;&lt;/Cite&gt;&lt;/EndNote&gt;</w:instrText>
      </w:r>
      <w:r w:rsidR="00FA1076" w:rsidRPr="00986328">
        <w:fldChar w:fldCharType="separate"/>
      </w:r>
      <w:r w:rsidR="005066EB" w:rsidRPr="005066EB">
        <w:rPr>
          <w:noProof/>
          <w:vertAlign w:val="superscript"/>
        </w:rPr>
        <w:t>27</w:t>
      </w:r>
      <w:r w:rsidR="00FA1076" w:rsidRPr="00986328">
        <w:fldChar w:fldCharType="end"/>
      </w:r>
      <w:r w:rsidRPr="009A38D9">
        <w:t xml:space="preserve"> X-ray absorption spectroscopy (XAS) measurements were performed via the transmission method at the BL5S1 beamline of the Aichi Synchrotron Radiation Center. To ensure sample integrity, the samples were enclosed in an Al-laminated packaging film and affixed to a sample holder using Mn foil. The X-ray absorption near edge structure (XANES) analysis was carried out using the Athena program.</w:t>
      </w:r>
      <w:r w:rsidR="00740CF5">
        <w:fldChar w:fldCharType="begin"/>
      </w:r>
      <w:r w:rsidR="005066EB">
        <w:instrText xml:space="preserve"> ADDIN EN.CITE &lt;EndNote&gt;&lt;Cite&gt;&lt;Author&gt;Ravel&lt;/Author&gt;&lt;Year&gt;2005&lt;/Year&gt;&lt;RecNum&gt;1997&lt;/RecNum&gt;&lt;DisplayText&gt;&lt;style face="superscript"&gt;45&lt;/style&gt;&lt;/DisplayText&gt;&lt;record&gt;&lt;rec-number&gt;1997&lt;/rec-number&gt;&lt;foreign-keys&gt;&lt;key app="EN" db-id="xdpf5vvtj0wwphevdp8vz5dotxt2vwazvx9f" timestamp="1620399245"&gt;1997&lt;/key&gt;&lt;/foreign-keys&gt;&lt;ref-type name="Journal Article"&gt;17&lt;/ref-type&gt;&lt;contributors&gt;&lt;authors&gt;&lt;author&gt;Ravel, B.,&lt;/author&gt;&lt;author&gt;Newville, M.,&lt;/author&gt;&lt;/authors&gt;&lt;/contributors&gt;&lt;titles&gt;&lt;title&gt;ATHENA, ARTEMIS, HEPHAESTUS: data analysis for X-ray absorption spectroscopy using IFEFFIT&lt;/title&gt;&lt;secondary-title&gt;Journal of Synchrotron Radiation&lt;/secondary-title&gt;&lt;/titles&gt;&lt;periodical&gt;&lt;full-title&gt;Journal of Synchrotron Radiation&lt;/full-title&gt;&lt;abbr-1&gt;J. Synchrotron Rad.&lt;/abbr-1&gt;&lt;/periodical&gt;&lt;pages&gt;537-541&lt;/pages&gt;&lt;volume&gt;12&lt;/volume&gt;&lt;number&gt;4&lt;/number&gt;&lt;keywords&gt;&lt;keyword&gt;XAS&lt;/keyword&gt;&lt;keyword&gt;data analysis&lt;/keyword&gt;&lt;keyword&gt;FEFF&lt;/keyword&gt;&lt;keyword&gt;IFEFFIT&lt;/keyword&gt;&lt;/keywords&gt;&lt;dates&gt;&lt;year&gt;2005&lt;/year&gt;&lt;/dates&gt;&lt;isbn&gt;0909-0495&lt;/isbn&gt;&lt;urls&gt;&lt;related-urls&gt;&lt;url&gt;https://doi.org/10.1107/S0909049505012719&lt;/url&gt;&lt;/related-urls&gt;&lt;/urls&gt;&lt;electronic-resource-num&gt;doi:10.1107/S0909049505012719&lt;/electronic-resource-num&gt;&lt;/record&gt;&lt;/Cite&gt;&lt;/EndNote&gt;</w:instrText>
      </w:r>
      <w:r w:rsidR="00740CF5">
        <w:fldChar w:fldCharType="separate"/>
      </w:r>
      <w:r w:rsidR="005066EB" w:rsidRPr="005066EB">
        <w:rPr>
          <w:noProof/>
          <w:vertAlign w:val="superscript"/>
        </w:rPr>
        <w:t>45</w:t>
      </w:r>
      <w:r w:rsidR="00740CF5">
        <w:fldChar w:fldCharType="end"/>
      </w:r>
      <w:r w:rsidRPr="009A38D9">
        <w:t xml:space="preserve"> Transmission electron microscopy (TEM) images and scanning electron microscopy (SEM)</w:t>
      </w:r>
      <w:r w:rsidR="00FA1076">
        <w:t xml:space="preserve"> </w:t>
      </w:r>
      <w:r w:rsidRPr="009A38D9">
        <w:t>were obtained using EM-002B and JSM-6010LA respectively. Elemental analysis was performed using inductively coupled plasma atomic emission spectroscopy (ICP-AES) on an Optima 3300XL (PerkinElmer) and SEM-EDX. Fourier Transform Infrared (FT-IR) spectra w</w:t>
      </w:r>
      <w:r w:rsidR="00F8433A">
        <w:t>ere</w:t>
      </w:r>
      <w:r w:rsidRPr="009A38D9">
        <w:t xml:space="preserve"> obtained using </w:t>
      </w:r>
      <w:proofErr w:type="spellStart"/>
      <w:r w:rsidRPr="009A38D9">
        <w:t>Brunauer</w:t>
      </w:r>
      <w:proofErr w:type="spellEnd"/>
      <w:r w:rsidRPr="009A38D9">
        <w:t>–Emmett–Teller (BET) surface areas of the sample were measured by N</w:t>
      </w:r>
      <w:r w:rsidRPr="00845FB3">
        <w:rPr>
          <w:vertAlign w:val="subscript"/>
        </w:rPr>
        <w:t>2</w:t>
      </w:r>
      <w:r w:rsidRPr="009A38D9">
        <w:t xml:space="preserve"> adsorption at 77 K (BELSORP MAX G).</w:t>
      </w:r>
    </w:p>
    <w:p w14:paraId="01715CF9" w14:textId="467725B1" w:rsidR="00845FB3" w:rsidRDefault="00845FB3" w:rsidP="00AA2D16">
      <w:pPr>
        <w:pStyle w:val="TAMainText"/>
      </w:pPr>
      <w:r w:rsidRPr="00845FB3">
        <w:rPr>
          <w:b/>
        </w:rPr>
        <w:t>Electrochemical Measurements</w:t>
      </w:r>
      <w:r w:rsidRPr="008565CF">
        <w:rPr>
          <w:b/>
        </w:rPr>
        <w:t>.</w:t>
      </w:r>
      <w:r w:rsidRPr="008565CF">
        <w:t xml:space="preserve"> </w:t>
      </w:r>
      <w:r>
        <w:t>The active material (</w:t>
      </w:r>
      <w:proofErr w:type="spellStart"/>
      <w:r>
        <w:t>MgMO</w:t>
      </w:r>
      <w:proofErr w:type="spellEnd"/>
      <w:r>
        <w:t xml:space="preserve">, </w:t>
      </w:r>
      <w:proofErr w:type="spellStart"/>
      <w:r>
        <w:t>CoMO</w:t>
      </w:r>
      <w:proofErr w:type="spellEnd"/>
      <w:r>
        <w:t xml:space="preserve">, or </w:t>
      </w:r>
      <w:proofErr w:type="spellStart"/>
      <w:r>
        <w:t>CuMO</w:t>
      </w:r>
      <w:proofErr w:type="spellEnd"/>
      <w:r>
        <w:t xml:space="preserve">; 140 mg) was thoroughly mixed with acetylene black (AB; 40 mg) using a mortar for 10 minutes. Subsequently, the resulting mixture was added to a solution of N-methyl-pyrrolidone (NMP; 400 </w:t>
      </w:r>
      <w:proofErr w:type="spellStart"/>
      <w:r>
        <w:t>μL</w:t>
      </w:r>
      <w:proofErr w:type="spellEnd"/>
      <w:r>
        <w:t xml:space="preserve">) containing </w:t>
      </w:r>
      <w:proofErr w:type="spellStart"/>
      <w:r>
        <w:t>polyvinylidenedifluoride</w:t>
      </w:r>
      <w:proofErr w:type="spellEnd"/>
      <w:r>
        <w:t xml:space="preserve"> (PVDF; 20 mg) and blended for 30 minutes. The resulting slurry, consisting of the active material, AB, and PVDF in a weight ratio of 70/20/10, was then pasted onto an Al foil and dried at 353 K for 2 hours. The dried electrode was shaped into a 7 mm-diameter disk with a mass loading of approximately </w:t>
      </w:r>
      <w:r w:rsidR="00136F8C">
        <w:t>1</w:t>
      </w:r>
      <w:r>
        <w:t>.9 mg cm</w:t>
      </w:r>
      <w:r w:rsidRPr="00845FB3">
        <w:rPr>
          <w:vertAlign w:val="superscript"/>
        </w:rPr>
        <w:t>–2</w:t>
      </w:r>
      <w:r>
        <w:t xml:space="preserve">. This prepared electrode was further dried at 343 K under vacuum for 12 hours and transferred to an </w:t>
      </w:r>
      <w:proofErr w:type="spellStart"/>
      <w:r>
        <w:t>Ar</w:t>
      </w:r>
      <w:proofErr w:type="spellEnd"/>
      <w:r>
        <w:t>-filled glove box. For the anode material, Mg ribbon was cut to a length of 1 cm and polished using a metal file to remove any Mg oxide films. The cathode, anode, and electrolyte (0.3 M Mg[B(HFIP)</w:t>
      </w:r>
      <w:r w:rsidRPr="00845FB3">
        <w:rPr>
          <w:vertAlign w:val="subscript"/>
        </w:rPr>
        <w:t>4</w:t>
      </w:r>
      <w:r>
        <w:t>]</w:t>
      </w:r>
      <w:r w:rsidRPr="00845FB3">
        <w:rPr>
          <w:vertAlign w:val="subscript"/>
        </w:rPr>
        <w:t>2</w:t>
      </w:r>
      <w:r>
        <w:t xml:space="preserve"> / </w:t>
      </w:r>
      <w:proofErr w:type="spellStart"/>
      <w:r>
        <w:t>triglyme</w:t>
      </w:r>
      <w:proofErr w:type="spellEnd"/>
      <w:r>
        <w:t xml:space="preserve">: G3, 150 </w:t>
      </w:r>
      <w:proofErr w:type="spellStart"/>
      <w:r>
        <w:t>μL</w:t>
      </w:r>
      <w:proofErr w:type="spellEnd"/>
      <w:r>
        <w:t xml:space="preserve">) were assembled in a 2032-type coin cell with two glass-fiber separators (15 cm diameter, GA-55). Charge-discharge tests were conducted at 25 °C using a battery test system (HJ-1001SD8, </w:t>
      </w:r>
      <w:proofErr w:type="spellStart"/>
      <w:r>
        <w:t>Hokuto</w:t>
      </w:r>
      <w:proofErr w:type="spellEnd"/>
      <w:r>
        <w:t xml:space="preserve"> Denko Corp.) in constant-current (CC) mode.</w:t>
      </w:r>
    </w:p>
    <w:p w14:paraId="75087E05" w14:textId="2C22800A" w:rsidR="00845FB3" w:rsidRDefault="00845FB3" w:rsidP="00AA2D16">
      <w:pPr>
        <w:pStyle w:val="TAMainText"/>
      </w:pPr>
      <w:r>
        <w:t xml:space="preserve">GITT (galvanostatic intermittent titration technique) measurements were performed by alternating between a two-hour constant current impression and a five-hour rest period. The </w:t>
      </w:r>
      <w:r>
        <w:t>diffusion coefficient of Mg</w:t>
      </w:r>
      <w:r w:rsidRPr="00845FB3">
        <w:rPr>
          <w:vertAlign w:val="superscript"/>
        </w:rPr>
        <w:t>2+</w:t>
      </w:r>
      <w:r>
        <w:t xml:space="preserve"> was determined using the following equation:</w:t>
      </w:r>
    </w:p>
    <w:p w14:paraId="61D7742E" w14:textId="7BB346FB" w:rsidR="00845FB3" w:rsidRDefault="00000000" w:rsidP="003075A0">
      <w:pPr>
        <w:pStyle w:val="VCSchemeTitle"/>
      </w:pPr>
      <m:oMathPara>
        <m:oMath>
          <m:sSub>
            <m:sSubPr>
              <m:ctrlPr>
                <w:rPr>
                  <w:rFonts w:ascii="Cambria Math" w:hAnsi="Cambria Math"/>
                </w:rPr>
              </m:ctrlPr>
            </m:sSubPr>
            <m:e>
              <m:r>
                <m:rPr>
                  <m:sty m:val="bi"/>
                </m:rPr>
                <w:rPr>
                  <w:rFonts w:ascii="Cambria Math" w:hAnsi="Cambria Math"/>
                </w:rPr>
                <m:t>D</m:t>
              </m:r>
            </m:e>
            <m:sub>
              <m:r>
                <m:rPr>
                  <m:sty m:val="b"/>
                </m:rPr>
                <w:rPr>
                  <w:rFonts w:ascii="Cambria Math" w:hAnsi="Cambria Math"/>
                </w:rPr>
                <m:t>M</m:t>
              </m:r>
              <m:sSup>
                <m:sSupPr>
                  <m:ctrlPr>
                    <w:rPr>
                      <w:rFonts w:ascii="Cambria Math" w:hAnsi="Cambria Math"/>
                      <w:iCs/>
                    </w:rPr>
                  </m:ctrlPr>
                </m:sSupPr>
                <m:e>
                  <m:r>
                    <m:rPr>
                      <m:sty m:val="b"/>
                    </m:rPr>
                    <w:rPr>
                      <w:rFonts w:ascii="Cambria Math" w:hAnsi="Cambria Math"/>
                    </w:rPr>
                    <m:t>g</m:t>
                  </m:r>
                </m:e>
                <m:sup>
                  <m:r>
                    <m:rPr>
                      <m:sty m:val="b"/>
                    </m:rPr>
                    <w:rPr>
                      <w:rFonts w:ascii="Cambria Math" w:hAnsi="Cambria Math"/>
                    </w:rPr>
                    <m:t>2+</m:t>
                  </m:r>
                </m:sup>
              </m:sSup>
            </m:sub>
          </m:sSub>
          <m:r>
            <m:rPr>
              <m:sty m:val="b"/>
            </m:rPr>
            <w:rPr>
              <w:rFonts w:ascii="Cambria Math" w:hAnsi="Cambria Math"/>
            </w:rPr>
            <m:t>=</m:t>
          </m:r>
          <m:f>
            <m:fPr>
              <m:ctrlPr>
                <w:rPr>
                  <w:rFonts w:ascii="Cambria Math" w:hAnsi="Cambria Math"/>
                </w:rPr>
              </m:ctrlPr>
            </m:fPr>
            <m:num>
              <m:r>
                <m:rPr>
                  <m:sty m:val="b"/>
                </m:rPr>
                <w:rPr>
                  <w:rFonts w:ascii="Cambria Math" w:hAnsi="Cambria Math"/>
                </w:rPr>
                <m:t>4</m:t>
              </m:r>
            </m:num>
            <m:den>
              <m:r>
                <m:rPr>
                  <m:sty m:val="bi"/>
                </m:rPr>
                <w:rPr>
                  <w:rFonts w:ascii="Cambria Math" w:hAnsi="Cambria Math"/>
                </w:rPr>
                <m:t>πτ</m:t>
              </m:r>
              <m:ctrlPr>
                <w:rPr>
                  <w:rFonts w:ascii="Cambria Math" w:hAnsi="Cambria Math" w:hint="eastAsia"/>
                </w:rPr>
              </m:ctrlP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bi"/>
                            </m:rPr>
                            <w:rPr>
                              <w:rFonts w:ascii="Cambria Math" w:hAnsi="Cambria Math"/>
                            </w:rPr>
                            <m:t>n</m:t>
                          </m:r>
                        </m:e>
                        <m:sub>
                          <m:r>
                            <m:rPr>
                              <m:sty m:val="bi"/>
                            </m:rPr>
                            <w:rPr>
                              <w:rFonts w:ascii="Cambria Math" w:hAnsi="Cambria Math"/>
                            </w:rPr>
                            <m:t>M</m:t>
                          </m:r>
                        </m:sub>
                      </m:sSub>
                      <m:sSub>
                        <m:sSubPr>
                          <m:ctrlPr>
                            <w:rPr>
                              <w:rFonts w:ascii="Cambria Math" w:hAnsi="Cambria Math"/>
                            </w:rPr>
                          </m:ctrlPr>
                        </m:sSubPr>
                        <m:e>
                          <m:r>
                            <m:rPr>
                              <m:sty m:val="bi"/>
                            </m:rPr>
                            <w:rPr>
                              <w:rFonts w:ascii="Cambria Math" w:hAnsi="Cambria Math"/>
                            </w:rPr>
                            <m:t>V</m:t>
                          </m:r>
                        </m:e>
                        <m:sub>
                          <m:r>
                            <m:rPr>
                              <m:sty m:val="bi"/>
                            </m:rPr>
                            <w:rPr>
                              <w:rFonts w:ascii="Cambria Math" w:hAnsi="Cambria Math"/>
                            </w:rPr>
                            <m:t>M</m:t>
                          </m:r>
                        </m:sub>
                      </m:sSub>
                    </m:num>
                    <m:den>
                      <m:r>
                        <m:rPr>
                          <m:sty m:val="bi"/>
                        </m:rPr>
                        <w:rPr>
                          <w:rFonts w:ascii="Cambria Math" w:hAnsi="Cambria Math"/>
                        </w:rPr>
                        <m:t>S</m:t>
                      </m:r>
                    </m:den>
                  </m:f>
                </m:e>
              </m:d>
            </m:e>
            <m:sup>
              <m:r>
                <m:rPr>
                  <m:sty m:val="b"/>
                </m:rPr>
                <w:rPr>
                  <w:rFonts w:ascii="Cambria Math" w:hAnsi="Cambria Math"/>
                </w:rPr>
                <m:t>2</m:t>
              </m:r>
            </m:sup>
          </m:sSup>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b"/>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S</m:t>
                          </m:r>
                        </m:sub>
                      </m:sSub>
                    </m:num>
                    <m:den>
                      <m:r>
                        <m:rPr>
                          <m:sty m:val="b"/>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t</m:t>
                          </m:r>
                        </m:sub>
                      </m:sSub>
                    </m:den>
                  </m:f>
                </m:e>
              </m:d>
            </m:e>
            <m:sup>
              <m:r>
                <m:rPr>
                  <m:sty m:val="b"/>
                </m:rPr>
                <w:rPr>
                  <w:rFonts w:ascii="Cambria Math" w:hAnsi="Cambria Math"/>
                </w:rPr>
                <m:t>2</m:t>
              </m:r>
            </m:sup>
          </m:sSup>
          <m:r>
            <m:rPr>
              <m:sty m:val="b"/>
            </m:rPr>
            <w:rPr>
              <w:rFonts w:ascii="Cambria Math" w:hAnsi="Cambria Math"/>
            </w:rPr>
            <m:t xml:space="preserve">      (</m:t>
          </m:r>
          <m:r>
            <m:rPr>
              <m:sty m:val="bi"/>
            </m:rPr>
            <w:rPr>
              <w:rFonts w:ascii="Cambria Math" w:hAnsi="Cambria Math"/>
            </w:rPr>
            <m:t>τ</m:t>
          </m:r>
          <m:r>
            <m:rPr>
              <m:sty m:val="b"/>
            </m:rPr>
            <w:rPr>
              <w:rFonts w:ascii="Cambria Math" w:hAnsi="Cambria Math"/>
            </w:rPr>
            <m:t>≪</m:t>
          </m:r>
          <m:f>
            <m:fPr>
              <m:ctrlPr>
                <w:rPr>
                  <w:rFonts w:ascii="Cambria Math" w:hAnsi="Cambria Math"/>
                </w:rPr>
              </m:ctrlPr>
            </m:fPr>
            <m:num>
              <m:sSup>
                <m:sSupPr>
                  <m:ctrlPr>
                    <w:rPr>
                      <w:rFonts w:ascii="Cambria Math" w:hAnsi="Cambria Math"/>
                    </w:rPr>
                  </m:ctrlPr>
                </m:sSupPr>
                <m:e>
                  <m:r>
                    <m:rPr>
                      <m:sty m:val="bi"/>
                    </m:rPr>
                    <w:rPr>
                      <w:rFonts w:ascii="Cambria Math" w:hAnsi="Cambria Math"/>
                    </w:rPr>
                    <m:t>L</m:t>
                  </m:r>
                </m:e>
                <m:sup>
                  <m:r>
                    <m:rPr>
                      <m:sty m:val="b"/>
                    </m:rPr>
                    <w:rPr>
                      <w:rFonts w:ascii="Cambria Math" w:hAnsi="Cambria Math"/>
                    </w:rPr>
                    <m:t>2</m:t>
                  </m:r>
                </m:sup>
              </m:sSup>
            </m:num>
            <m:den>
              <m:sSub>
                <m:sSubPr>
                  <m:ctrlPr>
                    <w:rPr>
                      <w:rFonts w:ascii="Cambria Math" w:hAnsi="Cambria Math"/>
                    </w:rPr>
                  </m:ctrlPr>
                </m:sSubPr>
                <m:e>
                  <m:r>
                    <m:rPr>
                      <m:sty m:val="bi"/>
                    </m:rPr>
                    <w:rPr>
                      <w:rFonts w:ascii="Cambria Math" w:hAnsi="Cambria Math"/>
                    </w:rPr>
                    <m:t>D</m:t>
                  </m:r>
                </m:e>
                <m:sub>
                  <m:r>
                    <m:rPr>
                      <m:sty m:val="b"/>
                    </m:rPr>
                    <w:rPr>
                      <w:rFonts w:ascii="Cambria Math" w:hAnsi="Cambria Math"/>
                    </w:rPr>
                    <m:t>M</m:t>
                  </m:r>
                  <m:sSup>
                    <m:sSupPr>
                      <m:ctrlPr>
                        <w:rPr>
                          <w:rFonts w:ascii="Cambria Math" w:hAnsi="Cambria Math"/>
                          <w:iCs/>
                        </w:rPr>
                      </m:ctrlPr>
                    </m:sSupPr>
                    <m:e>
                      <m:r>
                        <m:rPr>
                          <m:sty m:val="b"/>
                        </m:rPr>
                        <w:rPr>
                          <w:rFonts w:ascii="Cambria Math" w:hAnsi="Cambria Math"/>
                        </w:rPr>
                        <m:t>g</m:t>
                      </m:r>
                    </m:e>
                    <m:sup>
                      <m:r>
                        <m:rPr>
                          <m:sty m:val="b"/>
                        </m:rPr>
                        <w:rPr>
                          <w:rFonts w:ascii="Cambria Math" w:hAnsi="Cambria Math"/>
                        </w:rPr>
                        <m:t>2+</m:t>
                      </m:r>
                    </m:sup>
                  </m:sSup>
                </m:sub>
              </m:sSub>
            </m:den>
          </m:f>
          <m:r>
            <m:rPr>
              <m:sty m:val="b"/>
            </m:rPr>
            <w:rPr>
              <w:rFonts w:ascii="Cambria Math" w:hAnsi="Cambria Math"/>
            </w:rPr>
            <m:t>)</m:t>
          </m:r>
        </m:oMath>
      </m:oMathPara>
    </w:p>
    <w:p w14:paraId="2190E4CD" w14:textId="30A68D87" w:rsidR="00845FB3" w:rsidRDefault="00845FB3" w:rsidP="00AA2D16">
      <w:pPr>
        <w:pStyle w:val="TAMainText"/>
      </w:pPr>
      <w:r w:rsidRPr="00845FB3">
        <w:rPr>
          <w:rFonts w:ascii="Cambria" w:hAnsi="Cambria" w:cs="Cambria"/>
          <w:i/>
          <w:iCs/>
        </w:rPr>
        <w:t>τ</w:t>
      </w:r>
      <w:r w:rsidRPr="00845FB3">
        <w:t xml:space="preserve">, </w:t>
      </w:r>
      <w:proofErr w:type="spellStart"/>
      <w:r w:rsidRPr="00845FB3">
        <w:rPr>
          <w:i/>
          <w:iCs/>
        </w:rPr>
        <w:t>n</w:t>
      </w:r>
      <w:r w:rsidRPr="00845FB3">
        <w:rPr>
          <w:vertAlign w:val="subscript"/>
        </w:rPr>
        <w:t>M</w:t>
      </w:r>
      <w:proofErr w:type="spellEnd"/>
      <w:r w:rsidRPr="00845FB3">
        <w:t xml:space="preserve">, </w:t>
      </w:r>
      <w:r w:rsidRPr="00845FB3">
        <w:rPr>
          <w:i/>
          <w:iCs/>
        </w:rPr>
        <w:t>V</w:t>
      </w:r>
      <w:r w:rsidRPr="00845FB3">
        <w:rPr>
          <w:vertAlign w:val="subscript"/>
        </w:rPr>
        <w:t>M</w:t>
      </w:r>
      <w:r w:rsidRPr="00845FB3">
        <w:t xml:space="preserve">, and </w:t>
      </w:r>
      <w:r w:rsidRPr="00845FB3">
        <w:rPr>
          <w:i/>
          <w:iCs/>
        </w:rPr>
        <w:t>S</w:t>
      </w:r>
      <w:r w:rsidRPr="00845FB3">
        <w:t xml:space="preserve"> re</w:t>
      </w:r>
      <w:r>
        <w:t>present rest time, molar quantity, molar volume</w:t>
      </w:r>
      <w:r w:rsidR="00F8433A">
        <w:t>,</w:t>
      </w:r>
      <w:r>
        <w:t xml:space="preserve"> and electrode area respectively. </w:t>
      </w:r>
      <w:r w:rsidRPr="00845FB3">
        <w:rPr>
          <w:i/>
          <w:iCs/>
        </w:rPr>
        <w:t>ΔE</w:t>
      </w:r>
      <w:r w:rsidRPr="00845FB3">
        <w:rPr>
          <w:vertAlign w:val="subscript"/>
        </w:rPr>
        <w:t>s</w:t>
      </w:r>
      <w:r>
        <w:t xml:space="preserve"> and </w:t>
      </w:r>
      <w:proofErr w:type="spellStart"/>
      <w:r w:rsidRPr="00845FB3">
        <w:rPr>
          <w:i/>
          <w:iCs/>
        </w:rPr>
        <w:t>ΔE</w:t>
      </w:r>
      <w:r w:rsidRPr="00845FB3">
        <w:rPr>
          <w:vertAlign w:val="subscript"/>
        </w:rPr>
        <w:t>t</w:t>
      </w:r>
      <w:proofErr w:type="spellEnd"/>
      <w:r>
        <w:t xml:space="preserve"> are the voltage differences. Note that </w:t>
      </w:r>
      <w:r w:rsidRPr="00845FB3">
        <w:rPr>
          <w:i/>
          <w:iCs/>
        </w:rPr>
        <w:t>L</w:t>
      </w:r>
      <w:r>
        <w:t xml:space="preserve"> stands for the thickness of the electrode.</w:t>
      </w:r>
    </w:p>
    <w:p w14:paraId="13A9E65D" w14:textId="61F0317C" w:rsidR="009A38D9" w:rsidRPr="00727DD9" w:rsidRDefault="00845FB3" w:rsidP="00AA2D16">
      <w:pPr>
        <w:pStyle w:val="TAMainText"/>
      </w:pPr>
      <w:r>
        <w:t xml:space="preserve">Electrochemical impedance spectroscopy (EIS) to measure bulk resistance was performed in a frequency range from 1 MHz to 0.1 Hz. 60 mg of sample powder was pressed at 200 MPa for 2 min using 10 mm-diameter dice to form a pellet. The obtained pellet was sandwiched with </w:t>
      </w:r>
      <w:r w:rsidR="00F8433A">
        <w:t xml:space="preserve">a </w:t>
      </w:r>
      <w:r>
        <w:t xml:space="preserve">15 mm-diameter SUS316L disk and assembled in a 2032-type coin cell. Then, the bulk resistance was measured. Note that each sample was calcined at 573 K before the measurements in order to reduce grain boundary resistance by removing </w:t>
      </w:r>
      <w:r w:rsidR="00F8433A">
        <w:t xml:space="preserve">the </w:t>
      </w:r>
      <w:r>
        <w:t>surface OH group.</w:t>
      </w:r>
    </w:p>
    <w:p w14:paraId="150E46E5" w14:textId="77777777" w:rsidR="00DD1B56" w:rsidRDefault="00DD1B56" w:rsidP="00DD1B56">
      <w:pPr>
        <w:pStyle w:val="TESupportingInfoTitle"/>
        <w:rPr>
          <w:rFonts w:hint="eastAsia"/>
        </w:rPr>
      </w:pPr>
      <w:r>
        <w:t>ASSOCIATED CONTENT</w:t>
      </w:r>
      <w:r w:rsidRPr="00BE533F">
        <w:t xml:space="preserve"> </w:t>
      </w:r>
    </w:p>
    <w:p w14:paraId="5FC28B64" w14:textId="77777777" w:rsidR="00DD1B56" w:rsidRDefault="00DD1B56" w:rsidP="00DD1B56">
      <w:pPr>
        <w:pStyle w:val="FAAuthorInfoSubtitle"/>
        <w:rPr>
          <w:rFonts w:hint="eastAsia"/>
        </w:rPr>
      </w:pPr>
      <w:r>
        <w:t>Supporting Information</w:t>
      </w:r>
    </w:p>
    <w:p w14:paraId="456A711E" w14:textId="77777777" w:rsidR="00DD1B56" w:rsidRDefault="00DD1B56" w:rsidP="00DD1B56">
      <w:pPr>
        <w:pStyle w:val="TESupportingInformation"/>
      </w:pPr>
      <w:r>
        <w:t>The Supporting Information is available free of charge on the ACS Publications website.</w:t>
      </w:r>
    </w:p>
    <w:p w14:paraId="1F82540F" w14:textId="019336F6" w:rsidR="00DD1B56" w:rsidRDefault="009642A3" w:rsidP="00DD1B56">
      <w:pPr>
        <w:pStyle w:val="TESupportingInformation"/>
        <w:ind w:firstLine="720"/>
      </w:pPr>
      <w:r>
        <w:t>SAED, SEM-EDX, HR-TEM, XANES, cycling performances</w:t>
      </w:r>
      <w:r w:rsidR="00DD1B56">
        <w:t xml:space="preserve"> (PDF)</w:t>
      </w:r>
    </w:p>
    <w:p w14:paraId="65DF73DA" w14:textId="77777777" w:rsidR="00DD1B56" w:rsidRDefault="00DD1B56" w:rsidP="00DD1B56">
      <w:pPr>
        <w:pStyle w:val="AuthorInformationTitle"/>
        <w:rPr>
          <w:rFonts w:hint="eastAsia"/>
        </w:rPr>
      </w:pPr>
      <w:r>
        <w:t>AUTHOR INFORMATION</w:t>
      </w:r>
    </w:p>
    <w:p w14:paraId="6DB69752" w14:textId="77777777" w:rsidR="00136F8C" w:rsidRPr="008565CF" w:rsidRDefault="00136F8C" w:rsidP="00136F8C">
      <w:pPr>
        <w:pStyle w:val="FAAuthorInfoSubtitle"/>
        <w:rPr>
          <w:rFonts w:hint="eastAsia"/>
        </w:rPr>
      </w:pPr>
      <w:r w:rsidRPr="008565CF">
        <w:t>Corresponding Authors</w:t>
      </w:r>
    </w:p>
    <w:p w14:paraId="10D82046" w14:textId="292147FF" w:rsidR="00136F8C" w:rsidRPr="008565CF" w:rsidRDefault="00136F8C" w:rsidP="00136F8C">
      <w:pPr>
        <w:pStyle w:val="StyleFACorrespondingAuthorFootnote7pt"/>
      </w:pPr>
      <w:r w:rsidRPr="008565CF">
        <w:rPr>
          <w:b/>
          <w:bCs/>
        </w:rPr>
        <w:t>Hiroaki Kobayashi</w:t>
      </w:r>
      <w:r w:rsidRPr="008565CF">
        <w:t xml:space="preserve"> – </w:t>
      </w:r>
      <w:r>
        <w:t>Department of Chemistry, Faculty of Science, Hokkaido University, Sapporo 060-0810, Japan</w:t>
      </w:r>
      <w:r w:rsidRPr="008565CF">
        <w:t xml:space="preserve">; orcid.org/0000-0001-6705-9515; E-mail: </w:t>
      </w:r>
      <w:r w:rsidRPr="008565CF">
        <w:rPr>
          <w:rFonts w:hint="eastAsia"/>
          <w:lang w:eastAsia="ja-JP"/>
        </w:rPr>
        <w:t>h.kobayashi@</w:t>
      </w:r>
      <w:r>
        <w:rPr>
          <w:lang w:eastAsia="ja-JP"/>
        </w:rPr>
        <w:t>sci.hokudai</w:t>
      </w:r>
      <w:r w:rsidRPr="008565CF">
        <w:rPr>
          <w:rFonts w:hint="eastAsia"/>
          <w:lang w:eastAsia="ja-JP"/>
        </w:rPr>
        <w:t>.ac.jp</w:t>
      </w:r>
    </w:p>
    <w:p w14:paraId="486C5912" w14:textId="77777777" w:rsidR="00DD1B56" w:rsidRDefault="00DD1B56" w:rsidP="00DD1B56">
      <w:pPr>
        <w:pStyle w:val="FAAuthorInfoSubtitle"/>
        <w:rPr>
          <w:rFonts w:hint="eastAsia"/>
        </w:rPr>
      </w:pPr>
      <w:r>
        <w:t>Author Contributions</w:t>
      </w:r>
    </w:p>
    <w:p w14:paraId="7FA1F06F" w14:textId="27B1B0EF" w:rsidR="00DD1B56" w:rsidRDefault="00DD1B56" w:rsidP="007B02A4">
      <w:pPr>
        <w:pStyle w:val="StyleFACorrespondingAuthorFootnote7pt"/>
      </w:pPr>
      <w:r w:rsidRPr="00986328">
        <w:t>R.I.</w:t>
      </w:r>
      <w:r>
        <w:t>:</w:t>
      </w:r>
      <w:r w:rsidRPr="00986328">
        <w:t xml:space="preserve"> </w:t>
      </w:r>
      <w:r>
        <w:t>I</w:t>
      </w:r>
      <w:r w:rsidRPr="00986328">
        <w:t xml:space="preserve">nvestigations and writing </w:t>
      </w:r>
      <w:r w:rsidR="007B02A4">
        <w:t>manuscript -</w:t>
      </w:r>
      <w:r w:rsidRPr="00986328">
        <w:t>draft</w:t>
      </w:r>
      <w:r w:rsidR="007B02A4">
        <w:t>-</w:t>
      </w:r>
      <w:r w:rsidRPr="00986328">
        <w:t>. H.W. and H.I.</w:t>
      </w:r>
      <w:r>
        <w:t>:</w:t>
      </w:r>
      <w:r w:rsidRPr="00986328">
        <w:t xml:space="preserve"> </w:t>
      </w:r>
      <w:r>
        <w:t>C</w:t>
      </w:r>
      <w:r w:rsidRPr="00986328">
        <w:t>onceptualization. T.M.</w:t>
      </w:r>
      <w:r>
        <w:t>:</w:t>
      </w:r>
      <w:r w:rsidRPr="00986328">
        <w:t xml:space="preserve"> </w:t>
      </w:r>
      <w:r>
        <w:t>P</w:t>
      </w:r>
      <w:r w:rsidRPr="00986328">
        <w:t>repa</w:t>
      </w:r>
      <w:r>
        <w:t>ration of</w:t>
      </w:r>
      <w:r w:rsidRPr="00986328">
        <w:t xml:space="preserve"> the electrolyte. I.H.</w:t>
      </w:r>
      <w:r>
        <w:t>:</w:t>
      </w:r>
      <w:r w:rsidRPr="00986328">
        <w:t xml:space="preserve"> </w:t>
      </w:r>
      <w:r>
        <w:t>S</w:t>
      </w:r>
      <w:r w:rsidRPr="00986328">
        <w:t>upervision. H.K</w:t>
      </w:r>
      <w:r>
        <w:t>.:</w:t>
      </w:r>
      <w:r w:rsidRPr="00986328">
        <w:t xml:space="preserve"> </w:t>
      </w:r>
      <w:r>
        <w:t>C</w:t>
      </w:r>
      <w:r w:rsidRPr="00986328">
        <w:t>onceptualization, methodology, project administration, funding acquisition.</w:t>
      </w:r>
      <w:r w:rsidR="007B02A4" w:rsidRPr="007B02A4">
        <w:t xml:space="preserve"> </w:t>
      </w:r>
      <w:r w:rsidR="007B02A4" w:rsidRPr="006C2712">
        <w:t>All co-authors contributed to writing manuscript - review &amp; editing.</w:t>
      </w:r>
    </w:p>
    <w:p w14:paraId="0291DDEB" w14:textId="77777777" w:rsidR="00DD1B56" w:rsidRDefault="00DD1B56" w:rsidP="007B02A4">
      <w:pPr>
        <w:pStyle w:val="StyleFACorrespondingAuthorFootnote7pt"/>
      </w:pPr>
      <w:r w:rsidRPr="000D2D84">
        <w:rPr>
          <w:rStyle w:val="FAAuthorInfoSubtitleChar"/>
        </w:rPr>
        <w:t>Notes</w:t>
      </w:r>
      <w:r w:rsidRPr="000D2D84">
        <w:rPr>
          <w:rStyle w:val="FAAuthorInfoSubtitleChar"/>
        </w:rPr>
        <w:br/>
      </w:r>
      <w:r w:rsidRPr="00986328">
        <w:t>There are no conflicts to declare.</w:t>
      </w:r>
    </w:p>
    <w:p w14:paraId="30FB4322" w14:textId="77777777" w:rsidR="00DD1B56" w:rsidRDefault="00DD1B56" w:rsidP="00DD1B56">
      <w:pPr>
        <w:pStyle w:val="TDAckTitle"/>
        <w:rPr>
          <w:rFonts w:hint="eastAsia"/>
        </w:rPr>
      </w:pPr>
      <w:r w:rsidRPr="00A71C00">
        <w:t>ACKNOWLEDGMENT</w:t>
      </w:r>
      <w:r w:rsidRPr="00BE533F">
        <w:t xml:space="preserve"> </w:t>
      </w:r>
    </w:p>
    <w:p w14:paraId="324B4320" w14:textId="65FD8C67" w:rsidR="00DD1B56" w:rsidRDefault="00DD1B56" w:rsidP="00DD1B56">
      <w:pPr>
        <w:pStyle w:val="TDAcknowledgments"/>
      </w:pPr>
      <w:r w:rsidRPr="00986328">
        <w:t>This work was supported by JST ALCA-SPRING (JPMJAL1301)</w:t>
      </w:r>
      <w:r w:rsidR="004573CB">
        <w:t xml:space="preserve"> and</w:t>
      </w:r>
      <w:r w:rsidRPr="00986328">
        <w:t xml:space="preserve"> </w:t>
      </w:r>
      <w:proofErr w:type="spellStart"/>
      <w:r w:rsidR="004573CB">
        <w:t>GteX</w:t>
      </w:r>
      <w:proofErr w:type="spellEnd"/>
      <w:r w:rsidR="004573CB">
        <w:t xml:space="preserve"> (</w:t>
      </w:r>
      <w:r w:rsidR="004573CB" w:rsidRPr="004573CB">
        <w:t>JPMJGX23S1</w:t>
      </w:r>
      <w:r w:rsidR="004573CB">
        <w:t xml:space="preserve">), </w:t>
      </w:r>
      <w:r w:rsidRPr="00986328">
        <w:t>JSPS KAKENHI (23K1381603),</w:t>
      </w:r>
      <w:r w:rsidR="004D1999" w:rsidRPr="004D1999">
        <w:t xml:space="preserve"> JST ALCA-SPRING (JPMJAL1301)</w:t>
      </w:r>
      <w:r w:rsidR="004D1999">
        <w:t>,</w:t>
      </w:r>
      <w:r w:rsidR="004D1999" w:rsidRPr="004D1999">
        <w:t xml:space="preserve"> </w:t>
      </w:r>
      <w:r w:rsidR="004D1999" w:rsidRPr="004D1999">
        <w:rPr>
          <w:highlight w:val="yellow"/>
        </w:rPr>
        <w:t>Cooperative Research Program of NJRC Mater. &amp; Dev. (MEXT),</w:t>
      </w:r>
      <w:r w:rsidRPr="00986328">
        <w:t xml:space="preserve"> and the Light Metal Educational Foundation Japan.</w:t>
      </w:r>
    </w:p>
    <w:p w14:paraId="0C5AEFF4" w14:textId="77777777" w:rsidR="00DD1B56" w:rsidRPr="00101D1F" w:rsidRDefault="00DD1B56" w:rsidP="00DD1B56">
      <w:pPr>
        <w:pStyle w:val="TDAckTitle"/>
        <w:rPr>
          <w:rFonts w:hint="eastAsia"/>
        </w:rPr>
      </w:pPr>
      <w:r>
        <w:t>REFERENCES</w:t>
      </w:r>
    </w:p>
    <w:p w14:paraId="339C1AD2" w14:textId="5074A862" w:rsidR="005066EB" w:rsidRPr="000C0B22" w:rsidRDefault="00DD1B56" w:rsidP="005066EB">
      <w:pPr>
        <w:pStyle w:val="EndNoteBibliography"/>
        <w:spacing w:after="0"/>
        <w:rPr>
          <w:rFonts w:ascii="Times New Roman" w:hAnsi="Times New Roman"/>
          <w:noProof/>
        </w:rPr>
      </w:pPr>
      <w:r>
        <w:fldChar w:fldCharType="begin"/>
      </w:r>
      <w:r>
        <w:instrText xml:space="preserve"> ADDIN EN.REFLIST </w:instrText>
      </w:r>
      <w:r>
        <w:fldChar w:fldCharType="separate"/>
      </w:r>
      <w:r w:rsidR="005066EB" w:rsidRPr="005066EB">
        <w:rPr>
          <w:noProof/>
        </w:rPr>
        <w:t>(1</w:t>
      </w:r>
      <w:r w:rsidR="005066EB" w:rsidRPr="000C0B22">
        <w:rPr>
          <w:rFonts w:ascii="Times New Roman" w:hAnsi="Times New Roman"/>
          <w:noProof/>
        </w:rPr>
        <w:t xml:space="preserve">) Tarascon, J. M.; Armand, M. Issues and challenges facing rechargeable lithium batteries. </w:t>
      </w:r>
      <w:r w:rsidR="005066EB" w:rsidRPr="000C0B22">
        <w:rPr>
          <w:rFonts w:ascii="Times New Roman" w:hAnsi="Times New Roman"/>
          <w:i/>
          <w:noProof/>
        </w:rPr>
        <w:t xml:space="preserve">Nature </w:t>
      </w:r>
      <w:r w:rsidR="005066EB" w:rsidRPr="000C0B22">
        <w:rPr>
          <w:rFonts w:ascii="Times New Roman" w:hAnsi="Times New Roman"/>
          <w:b/>
          <w:noProof/>
        </w:rPr>
        <w:t>2001,</w:t>
      </w:r>
      <w:r w:rsidR="005066EB" w:rsidRPr="000C0B22">
        <w:rPr>
          <w:rFonts w:ascii="Times New Roman" w:hAnsi="Times New Roman"/>
          <w:noProof/>
        </w:rPr>
        <w:t xml:space="preserve"> </w:t>
      </w:r>
      <w:r w:rsidR="005066EB" w:rsidRPr="000C0B22">
        <w:rPr>
          <w:rFonts w:ascii="Times New Roman" w:hAnsi="Times New Roman"/>
          <w:i/>
          <w:noProof/>
        </w:rPr>
        <w:t>414</w:t>
      </w:r>
      <w:r w:rsidR="005066EB" w:rsidRPr="000C0B22">
        <w:rPr>
          <w:rFonts w:ascii="Times New Roman" w:hAnsi="Times New Roman"/>
          <w:noProof/>
        </w:rPr>
        <w:t>, 359-367, DOI: 10.1038/35104644.</w:t>
      </w:r>
    </w:p>
    <w:p w14:paraId="5A156C7E" w14:textId="266CA406"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 xml:space="preserve">(2) Yoo, H. D.; Shterenberg, I.; Gofer, Y.; Gershinsky, G.; Pour, N.; Aurbach, D. Mg rechargeable batteries: an on-going challenge. </w:t>
      </w:r>
      <w:r w:rsidRPr="000C0B22">
        <w:rPr>
          <w:rFonts w:ascii="Times New Roman" w:hAnsi="Times New Roman"/>
          <w:i/>
          <w:noProof/>
        </w:rPr>
        <w:t xml:space="preserve">Energy Env. Sci. </w:t>
      </w:r>
      <w:r w:rsidRPr="000C0B22">
        <w:rPr>
          <w:rFonts w:ascii="Times New Roman" w:hAnsi="Times New Roman"/>
          <w:b/>
          <w:noProof/>
        </w:rPr>
        <w:t>2013,</w:t>
      </w:r>
      <w:r w:rsidRPr="000C0B22">
        <w:rPr>
          <w:rFonts w:ascii="Times New Roman" w:hAnsi="Times New Roman"/>
          <w:noProof/>
        </w:rPr>
        <w:t xml:space="preserve"> </w:t>
      </w:r>
      <w:r w:rsidRPr="000C0B22">
        <w:rPr>
          <w:rFonts w:ascii="Times New Roman" w:hAnsi="Times New Roman"/>
          <w:i/>
          <w:noProof/>
        </w:rPr>
        <w:t>6</w:t>
      </w:r>
      <w:r w:rsidRPr="000C0B22">
        <w:rPr>
          <w:rFonts w:ascii="Times New Roman" w:hAnsi="Times New Roman"/>
          <w:noProof/>
        </w:rPr>
        <w:t>, 2265-2279, DOI: 10.1039/C3EE40871J.</w:t>
      </w:r>
    </w:p>
    <w:p w14:paraId="3C39B2B4" w14:textId="30DD4DA7"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 xml:space="preserve">(3) Bucur, C. B.; Gregory, T.; Oliver, A. G.; Muldoon, J. Confession of a Magnesium Battery. </w:t>
      </w:r>
      <w:r w:rsidRPr="000C0B22">
        <w:rPr>
          <w:rFonts w:ascii="Times New Roman" w:hAnsi="Times New Roman"/>
          <w:i/>
          <w:noProof/>
        </w:rPr>
        <w:t xml:space="preserve">J. Phys. Chem. Lett. </w:t>
      </w:r>
      <w:r w:rsidRPr="000C0B22">
        <w:rPr>
          <w:rFonts w:ascii="Times New Roman" w:hAnsi="Times New Roman"/>
          <w:b/>
          <w:noProof/>
        </w:rPr>
        <w:t>2015,</w:t>
      </w:r>
      <w:r w:rsidRPr="000C0B22">
        <w:rPr>
          <w:rFonts w:ascii="Times New Roman" w:hAnsi="Times New Roman"/>
          <w:noProof/>
        </w:rPr>
        <w:t xml:space="preserve"> </w:t>
      </w:r>
      <w:r w:rsidRPr="000C0B22">
        <w:rPr>
          <w:rFonts w:ascii="Times New Roman" w:hAnsi="Times New Roman"/>
          <w:i/>
          <w:noProof/>
        </w:rPr>
        <w:t>6</w:t>
      </w:r>
      <w:r w:rsidRPr="000C0B22">
        <w:rPr>
          <w:rFonts w:ascii="Times New Roman" w:hAnsi="Times New Roman"/>
          <w:noProof/>
        </w:rPr>
        <w:t>, 3578-3591, DOI: 10.1021/acs.jpclett.5b01219.</w:t>
      </w:r>
    </w:p>
    <w:p w14:paraId="33C6134E" w14:textId="45FD0D18"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 xml:space="preserve">(4) Muldoon, J.; Bucur, C. B.; Gregory, T. Fervent Hype behind Magnesium Batteries: An Open Call to Synthetic Chemists—Electrolytes and Cathodes Needed. </w:t>
      </w:r>
      <w:r w:rsidRPr="000C0B22">
        <w:rPr>
          <w:rFonts w:ascii="Times New Roman" w:hAnsi="Times New Roman"/>
          <w:i/>
          <w:noProof/>
        </w:rPr>
        <w:t xml:space="preserve">Angew. Chem. Int. Ed. </w:t>
      </w:r>
      <w:r w:rsidRPr="000C0B22">
        <w:rPr>
          <w:rFonts w:ascii="Times New Roman" w:hAnsi="Times New Roman"/>
          <w:b/>
          <w:noProof/>
        </w:rPr>
        <w:t>2017,</w:t>
      </w:r>
      <w:r w:rsidRPr="000C0B22">
        <w:rPr>
          <w:rFonts w:ascii="Times New Roman" w:hAnsi="Times New Roman"/>
          <w:noProof/>
        </w:rPr>
        <w:t xml:space="preserve"> </w:t>
      </w:r>
      <w:r w:rsidRPr="000C0B22">
        <w:rPr>
          <w:rFonts w:ascii="Times New Roman" w:hAnsi="Times New Roman"/>
          <w:i/>
          <w:noProof/>
        </w:rPr>
        <w:t>56</w:t>
      </w:r>
      <w:r w:rsidRPr="000C0B22">
        <w:rPr>
          <w:rFonts w:ascii="Times New Roman" w:hAnsi="Times New Roman"/>
          <w:noProof/>
        </w:rPr>
        <w:t xml:space="preserve">, 12064-12084, DOI: </w:t>
      </w:r>
      <w:r w:rsidR="008E2E9A" w:rsidRPr="000C0B22">
        <w:rPr>
          <w:rFonts w:ascii="Times New Roman" w:hAnsi="Times New Roman"/>
        </w:rPr>
        <w:t>10.1002/anie.201700673</w:t>
      </w:r>
      <w:r w:rsidRPr="000C0B22">
        <w:rPr>
          <w:rFonts w:ascii="Times New Roman" w:hAnsi="Times New Roman"/>
          <w:noProof/>
        </w:rPr>
        <w:t>.</w:t>
      </w:r>
    </w:p>
    <w:p w14:paraId="23C9C244" w14:textId="598C676A"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 xml:space="preserve">(5) Li, Z.; Häcker, J.; Fichtner, M.; Zhao-Karger, Z. Cathode Materials and Chemistries for Magnesium Batteries: Challenges and Opportunities. </w:t>
      </w:r>
      <w:r w:rsidRPr="000C0B22">
        <w:rPr>
          <w:rFonts w:ascii="Times New Roman" w:hAnsi="Times New Roman"/>
          <w:i/>
          <w:noProof/>
        </w:rPr>
        <w:t xml:space="preserve">Adv. Energy Mater. </w:t>
      </w:r>
      <w:r w:rsidRPr="000C0B22">
        <w:rPr>
          <w:rFonts w:ascii="Times New Roman" w:hAnsi="Times New Roman"/>
          <w:b/>
          <w:noProof/>
        </w:rPr>
        <w:t>2023,</w:t>
      </w:r>
      <w:r w:rsidRPr="000C0B22">
        <w:rPr>
          <w:rFonts w:ascii="Times New Roman" w:hAnsi="Times New Roman"/>
          <w:noProof/>
        </w:rPr>
        <w:t xml:space="preserve"> </w:t>
      </w:r>
      <w:r w:rsidRPr="000C0B22">
        <w:rPr>
          <w:rFonts w:ascii="Times New Roman" w:hAnsi="Times New Roman"/>
          <w:i/>
          <w:noProof/>
        </w:rPr>
        <w:t>13</w:t>
      </w:r>
      <w:r w:rsidRPr="000C0B22">
        <w:rPr>
          <w:rFonts w:ascii="Times New Roman" w:hAnsi="Times New Roman"/>
          <w:noProof/>
        </w:rPr>
        <w:t xml:space="preserve"> , 2300682, DOI: </w:t>
      </w:r>
      <w:r w:rsidR="008E2E9A" w:rsidRPr="000C0B22">
        <w:rPr>
          <w:rFonts w:ascii="Times New Roman" w:hAnsi="Times New Roman"/>
        </w:rPr>
        <w:t>10.1002/aenm.202300682</w:t>
      </w:r>
      <w:r w:rsidRPr="000C0B22">
        <w:rPr>
          <w:rFonts w:ascii="Times New Roman" w:hAnsi="Times New Roman"/>
          <w:noProof/>
        </w:rPr>
        <w:t>.</w:t>
      </w:r>
    </w:p>
    <w:p w14:paraId="0C76852B" w14:textId="7A683295"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lastRenderedPageBreak/>
        <w:t xml:space="preserve">(6) Aurbach, D.; Lu, Z.; Schechter, A.; Gofer, Y.; Gizbar, H.; Turgeman, R.; Cohen, Y.; Moshkovich, M.; Levi, E. Prototype systems for rechargeable magnesium batteries. </w:t>
      </w:r>
      <w:r w:rsidRPr="000C0B22">
        <w:rPr>
          <w:rFonts w:ascii="Times New Roman" w:hAnsi="Times New Roman"/>
          <w:i/>
          <w:noProof/>
        </w:rPr>
        <w:t xml:space="preserve">Nature </w:t>
      </w:r>
      <w:r w:rsidRPr="000C0B22">
        <w:rPr>
          <w:rFonts w:ascii="Times New Roman" w:hAnsi="Times New Roman"/>
          <w:b/>
          <w:noProof/>
        </w:rPr>
        <w:t>2000,</w:t>
      </w:r>
      <w:r w:rsidRPr="000C0B22">
        <w:rPr>
          <w:rFonts w:ascii="Times New Roman" w:hAnsi="Times New Roman"/>
          <w:noProof/>
        </w:rPr>
        <w:t xml:space="preserve"> </w:t>
      </w:r>
      <w:r w:rsidRPr="000C0B22">
        <w:rPr>
          <w:rFonts w:ascii="Times New Roman" w:hAnsi="Times New Roman"/>
          <w:i/>
          <w:noProof/>
        </w:rPr>
        <w:t>407</w:t>
      </w:r>
      <w:r w:rsidRPr="000C0B22">
        <w:rPr>
          <w:rFonts w:ascii="Times New Roman" w:hAnsi="Times New Roman"/>
          <w:noProof/>
        </w:rPr>
        <w:t>, 724-727, DOI: 10.1038/35037553.</w:t>
      </w:r>
    </w:p>
    <w:p w14:paraId="4A0ECF3E" w14:textId="0A697F9C"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 xml:space="preserve">(7) Mao, M.; Gao, T.; Hou, S.; Wang, F.; Chen, J.; Wei, Z.; Fan, X.; Ji, X.; Ma, J.; Wang, C. High-Energy-Density Rechargeable Mg Battery Enabled by a Displacement Reaction. </w:t>
      </w:r>
      <w:r w:rsidRPr="000C0B22">
        <w:rPr>
          <w:rFonts w:ascii="Times New Roman" w:hAnsi="Times New Roman"/>
          <w:i/>
          <w:noProof/>
        </w:rPr>
        <w:t xml:space="preserve">Nano Lett. </w:t>
      </w:r>
      <w:r w:rsidRPr="000C0B22">
        <w:rPr>
          <w:rFonts w:ascii="Times New Roman" w:hAnsi="Times New Roman"/>
          <w:b/>
          <w:noProof/>
        </w:rPr>
        <w:t>2019,</w:t>
      </w:r>
      <w:r w:rsidRPr="000C0B22">
        <w:rPr>
          <w:rFonts w:ascii="Times New Roman" w:hAnsi="Times New Roman"/>
          <w:noProof/>
        </w:rPr>
        <w:t xml:space="preserve"> </w:t>
      </w:r>
      <w:r w:rsidRPr="000C0B22">
        <w:rPr>
          <w:rFonts w:ascii="Times New Roman" w:hAnsi="Times New Roman"/>
          <w:i/>
          <w:noProof/>
        </w:rPr>
        <w:t>19</w:t>
      </w:r>
      <w:r w:rsidRPr="000C0B22">
        <w:rPr>
          <w:rFonts w:ascii="Times New Roman" w:hAnsi="Times New Roman"/>
          <w:noProof/>
        </w:rPr>
        <w:t>, 6665-6672, DOI: 10.1021/acs.nanolett.9b02963.</w:t>
      </w:r>
    </w:p>
    <w:p w14:paraId="64AA4B86" w14:textId="220586C1"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 xml:space="preserve">(8) Fei, Y.; Man, Y.; Sun, J.; Du, Y.; Chen, B.; Bao, J.; Zhou, X. Implanting CuS Quantum Dots into Carbon Nanorods for Efficient Magnesium-Ion Batteries. </w:t>
      </w:r>
      <w:r w:rsidRPr="000C0B22">
        <w:rPr>
          <w:rFonts w:ascii="Times New Roman" w:hAnsi="Times New Roman"/>
          <w:i/>
          <w:noProof/>
        </w:rPr>
        <w:t xml:space="preserve">Small </w:t>
      </w:r>
      <w:r w:rsidRPr="000C0B22">
        <w:rPr>
          <w:rFonts w:ascii="Times New Roman" w:hAnsi="Times New Roman"/>
          <w:b/>
          <w:noProof/>
        </w:rPr>
        <w:t>2023,</w:t>
      </w:r>
      <w:r w:rsidRPr="000C0B22">
        <w:rPr>
          <w:rFonts w:ascii="Times New Roman" w:hAnsi="Times New Roman"/>
          <w:noProof/>
        </w:rPr>
        <w:t xml:space="preserve"> </w:t>
      </w:r>
      <w:r w:rsidRPr="000C0B22">
        <w:rPr>
          <w:rFonts w:ascii="Times New Roman" w:hAnsi="Times New Roman"/>
          <w:i/>
          <w:noProof/>
        </w:rPr>
        <w:t>19</w:t>
      </w:r>
      <w:r w:rsidRPr="000C0B22">
        <w:rPr>
          <w:rFonts w:ascii="Times New Roman" w:hAnsi="Times New Roman"/>
          <w:noProof/>
        </w:rPr>
        <w:t xml:space="preserve"> , 2301954, DOI: </w:t>
      </w:r>
      <w:r w:rsidR="008E2E9A" w:rsidRPr="000C0B22">
        <w:rPr>
          <w:rFonts w:ascii="Times New Roman" w:hAnsi="Times New Roman"/>
        </w:rPr>
        <w:t>10.1002/smll.202301954</w:t>
      </w:r>
      <w:r w:rsidRPr="000C0B22">
        <w:rPr>
          <w:rFonts w:ascii="Times New Roman" w:hAnsi="Times New Roman"/>
          <w:noProof/>
        </w:rPr>
        <w:t>.</w:t>
      </w:r>
    </w:p>
    <w:p w14:paraId="59840A75" w14:textId="490F6EB5"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 xml:space="preserve">(9) Xue, X.; Song, X.; Tao, A.; Yan, W.; Zhang, X. L.; Tie, Z.; Jin, Z. Boosting the cycling stability of rechargeable magnesium batteries by regulating the compatibility between nanostructural metal sulfide cathodes and non-nucleophilic electrolytes. </w:t>
      </w:r>
      <w:r w:rsidRPr="000C0B22">
        <w:rPr>
          <w:rFonts w:ascii="Times New Roman" w:hAnsi="Times New Roman"/>
          <w:i/>
          <w:noProof/>
        </w:rPr>
        <w:t xml:space="preserve">Nano Res. </w:t>
      </w:r>
      <w:r w:rsidRPr="000C0B22">
        <w:rPr>
          <w:rFonts w:ascii="Times New Roman" w:hAnsi="Times New Roman"/>
          <w:b/>
          <w:noProof/>
        </w:rPr>
        <w:t>2023,</w:t>
      </w:r>
      <w:r w:rsidRPr="000C0B22">
        <w:rPr>
          <w:rFonts w:ascii="Times New Roman" w:hAnsi="Times New Roman"/>
          <w:noProof/>
        </w:rPr>
        <w:t xml:space="preserve"> </w:t>
      </w:r>
      <w:r w:rsidRPr="000C0B22">
        <w:rPr>
          <w:rFonts w:ascii="Times New Roman" w:hAnsi="Times New Roman"/>
          <w:i/>
          <w:noProof/>
        </w:rPr>
        <w:t>16</w:t>
      </w:r>
      <w:r w:rsidRPr="000C0B22">
        <w:rPr>
          <w:rFonts w:ascii="Times New Roman" w:hAnsi="Times New Roman"/>
          <w:noProof/>
        </w:rPr>
        <w:t>, 2399-2408, DOI: 10.1007/s12274-022-4932-z.</w:t>
      </w:r>
    </w:p>
    <w:p w14:paraId="7DB33C52" w14:textId="3B5CC71B"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 xml:space="preserve">(10) Li, Z.; Vinayan, B. P.; Jankowski, P.; Njel, C.; Roy, A.; Vegge, T.; Maibach, J.; Lastra, J. M. G.; Fichtner, M.; Zhao-Karger, Z. Multi-Electron Reactions Enabled by Anion-Based Redox Chemistry for High-Energy Multivalent Rechargeable Batteries. </w:t>
      </w:r>
      <w:r w:rsidRPr="000C0B22">
        <w:rPr>
          <w:rFonts w:ascii="Times New Roman" w:hAnsi="Times New Roman"/>
          <w:i/>
          <w:noProof/>
        </w:rPr>
        <w:t xml:space="preserve">Angew. Chem. Int. Ed. </w:t>
      </w:r>
      <w:r w:rsidRPr="000C0B22">
        <w:rPr>
          <w:rFonts w:ascii="Times New Roman" w:hAnsi="Times New Roman"/>
          <w:b/>
          <w:noProof/>
        </w:rPr>
        <w:t>2020,</w:t>
      </w:r>
      <w:r w:rsidRPr="000C0B22">
        <w:rPr>
          <w:rFonts w:ascii="Times New Roman" w:hAnsi="Times New Roman"/>
          <w:noProof/>
        </w:rPr>
        <w:t xml:space="preserve"> </w:t>
      </w:r>
      <w:r w:rsidRPr="000C0B22">
        <w:rPr>
          <w:rFonts w:ascii="Times New Roman" w:hAnsi="Times New Roman"/>
          <w:i/>
          <w:noProof/>
        </w:rPr>
        <w:t>59</w:t>
      </w:r>
      <w:r w:rsidRPr="000C0B22">
        <w:rPr>
          <w:rFonts w:ascii="Times New Roman" w:hAnsi="Times New Roman"/>
          <w:noProof/>
        </w:rPr>
        <w:t xml:space="preserve">, 11483-11490, DOI: </w:t>
      </w:r>
      <w:r w:rsidR="008E2E9A" w:rsidRPr="000C0B22">
        <w:rPr>
          <w:rFonts w:ascii="Times New Roman" w:hAnsi="Times New Roman"/>
        </w:rPr>
        <w:t>10.1002/anie.202002560</w:t>
      </w:r>
      <w:r w:rsidRPr="000C0B22">
        <w:rPr>
          <w:rFonts w:ascii="Times New Roman" w:hAnsi="Times New Roman"/>
          <w:noProof/>
        </w:rPr>
        <w:t>.</w:t>
      </w:r>
    </w:p>
    <w:p w14:paraId="38EB61C9" w14:textId="3FF99C56"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(11) Jankowski, P.; Lastra, J. M. G. Towards the understanding of (dis)charging mechanism of VS</w:t>
      </w:r>
      <w:r w:rsidRPr="000C0B22">
        <w:rPr>
          <w:rFonts w:ascii="Times New Roman" w:hAnsi="Times New Roman"/>
          <w:noProof/>
          <w:vertAlign w:val="subscript"/>
        </w:rPr>
        <w:t>4</w:t>
      </w:r>
      <w:r w:rsidRPr="000C0B22">
        <w:rPr>
          <w:rFonts w:ascii="Times New Roman" w:hAnsi="Times New Roman"/>
          <w:noProof/>
        </w:rPr>
        <w:t xml:space="preserve"> cathode for magnesium batteries. </w:t>
      </w:r>
      <w:r w:rsidRPr="000C0B22">
        <w:rPr>
          <w:rFonts w:ascii="Times New Roman" w:hAnsi="Times New Roman"/>
          <w:i/>
          <w:noProof/>
        </w:rPr>
        <w:t>J</w:t>
      </w:r>
      <w:r w:rsidR="008E2E9A" w:rsidRPr="000C0B22">
        <w:rPr>
          <w:rFonts w:ascii="Times New Roman" w:hAnsi="Times New Roman"/>
          <w:i/>
          <w:noProof/>
        </w:rPr>
        <w:t>.</w:t>
      </w:r>
      <w:r w:rsidRPr="000C0B22">
        <w:rPr>
          <w:rFonts w:ascii="Times New Roman" w:hAnsi="Times New Roman"/>
          <w:i/>
          <w:noProof/>
        </w:rPr>
        <w:t xml:space="preserve"> Energy Stor</w:t>
      </w:r>
      <w:r w:rsidR="008E2E9A" w:rsidRPr="000C0B22">
        <w:rPr>
          <w:rFonts w:ascii="Times New Roman" w:hAnsi="Times New Roman"/>
          <w:i/>
          <w:noProof/>
        </w:rPr>
        <w:t>.</w:t>
      </w:r>
      <w:r w:rsidRPr="000C0B22">
        <w:rPr>
          <w:rFonts w:ascii="Times New Roman" w:hAnsi="Times New Roman"/>
          <w:i/>
          <w:noProof/>
        </w:rPr>
        <w:t xml:space="preserve"> </w:t>
      </w:r>
      <w:r w:rsidRPr="000C0B22">
        <w:rPr>
          <w:rFonts w:ascii="Times New Roman" w:hAnsi="Times New Roman"/>
          <w:b/>
          <w:noProof/>
        </w:rPr>
        <w:t>2023,</w:t>
      </w:r>
      <w:r w:rsidRPr="000C0B22">
        <w:rPr>
          <w:rFonts w:ascii="Times New Roman" w:hAnsi="Times New Roman"/>
          <w:noProof/>
        </w:rPr>
        <w:t xml:space="preserve"> </w:t>
      </w:r>
      <w:r w:rsidRPr="000C0B22">
        <w:rPr>
          <w:rFonts w:ascii="Times New Roman" w:hAnsi="Times New Roman"/>
          <w:i/>
          <w:noProof/>
        </w:rPr>
        <w:t>62</w:t>
      </w:r>
      <w:r w:rsidRPr="000C0B22">
        <w:rPr>
          <w:rFonts w:ascii="Times New Roman" w:hAnsi="Times New Roman"/>
          <w:noProof/>
        </w:rPr>
        <w:t xml:space="preserve">, 106895, DOI: </w:t>
      </w:r>
      <w:r w:rsidR="008E2E9A" w:rsidRPr="000C0B22">
        <w:rPr>
          <w:rFonts w:ascii="Times New Roman" w:hAnsi="Times New Roman"/>
        </w:rPr>
        <w:t>10.1016/j.est.2023.106895</w:t>
      </w:r>
      <w:r w:rsidRPr="000C0B22">
        <w:rPr>
          <w:rFonts w:ascii="Times New Roman" w:hAnsi="Times New Roman"/>
          <w:noProof/>
        </w:rPr>
        <w:t>.</w:t>
      </w:r>
    </w:p>
    <w:p w14:paraId="49A021FD" w14:textId="7AF9A9B0"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 xml:space="preserve">(12) Rashad, M.; Asif, M.; Ahmed, I.; He, Z.; Yin, L.; Wei, Z. X.; Wang, Y. Quest for carbon and vanadium oxide based rechargeable magnesium-ion batteries. </w:t>
      </w:r>
      <w:r w:rsidRPr="000C0B22">
        <w:rPr>
          <w:rFonts w:ascii="Times New Roman" w:hAnsi="Times New Roman"/>
          <w:i/>
          <w:noProof/>
        </w:rPr>
        <w:t>J</w:t>
      </w:r>
      <w:r w:rsidR="008E2E9A" w:rsidRPr="000C0B22">
        <w:rPr>
          <w:rFonts w:ascii="Times New Roman" w:hAnsi="Times New Roman"/>
          <w:i/>
          <w:noProof/>
        </w:rPr>
        <w:t xml:space="preserve">. </w:t>
      </w:r>
      <w:r w:rsidRPr="000C0B22">
        <w:rPr>
          <w:rFonts w:ascii="Times New Roman" w:hAnsi="Times New Roman"/>
          <w:i/>
          <w:noProof/>
        </w:rPr>
        <w:t xml:space="preserve">Magnesium Alloys </w:t>
      </w:r>
      <w:r w:rsidRPr="000C0B22">
        <w:rPr>
          <w:rFonts w:ascii="Times New Roman" w:hAnsi="Times New Roman"/>
          <w:b/>
          <w:noProof/>
        </w:rPr>
        <w:t>2020,</w:t>
      </w:r>
      <w:r w:rsidRPr="000C0B22">
        <w:rPr>
          <w:rFonts w:ascii="Times New Roman" w:hAnsi="Times New Roman"/>
          <w:noProof/>
        </w:rPr>
        <w:t xml:space="preserve"> </w:t>
      </w:r>
      <w:r w:rsidRPr="000C0B22">
        <w:rPr>
          <w:rFonts w:ascii="Times New Roman" w:hAnsi="Times New Roman"/>
          <w:i/>
          <w:noProof/>
        </w:rPr>
        <w:t>8</w:t>
      </w:r>
      <w:r w:rsidRPr="000C0B22">
        <w:rPr>
          <w:rFonts w:ascii="Times New Roman" w:hAnsi="Times New Roman"/>
          <w:noProof/>
        </w:rPr>
        <w:t xml:space="preserve">, 364-373, DOI: </w:t>
      </w:r>
      <w:r w:rsidR="008E2E9A" w:rsidRPr="000C0B22">
        <w:rPr>
          <w:rFonts w:ascii="Times New Roman" w:hAnsi="Times New Roman"/>
        </w:rPr>
        <w:t>10.1016/j.jma.2019.09.010</w:t>
      </w:r>
      <w:r w:rsidRPr="000C0B22">
        <w:rPr>
          <w:rFonts w:ascii="Times New Roman" w:hAnsi="Times New Roman"/>
          <w:noProof/>
        </w:rPr>
        <w:t>.</w:t>
      </w:r>
    </w:p>
    <w:p w14:paraId="2CAEAB65" w14:textId="56EFCC68"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 xml:space="preserve">(13) Johnson, I. D.; Ingram, B. J.; Cabana, J. The Quest for Functional Oxide Cathodes for Magnesium Batteries: A Critical Perspective. </w:t>
      </w:r>
      <w:r w:rsidRPr="000C0B22">
        <w:rPr>
          <w:rFonts w:ascii="Times New Roman" w:hAnsi="Times New Roman"/>
          <w:i/>
          <w:noProof/>
        </w:rPr>
        <w:t xml:space="preserve">ACS Energy Lett. </w:t>
      </w:r>
      <w:r w:rsidRPr="000C0B22">
        <w:rPr>
          <w:rFonts w:ascii="Times New Roman" w:hAnsi="Times New Roman"/>
          <w:b/>
          <w:noProof/>
        </w:rPr>
        <w:t>2021,</w:t>
      </w:r>
      <w:r w:rsidRPr="000C0B22">
        <w:rPr>
          <w:rFonts w:ascii="Times New Roman" w:hAnsi="Times New Roman"/>
          <w:noProof/>
        </w:rPr>
        <w:t xml:space="preserve"> </w:t>
      </w:r>
      <w:r w:rsidRPr="000C0B22">
        <w:rPr>
          <w:rFonts w:ascii="Times New Roman" w:hAnsi="Times New Roman"/>
          <w:i/>
          <w:noProof/>
        </w:rPr>
        <w:t>6</w:t>
      </w:r>
      <w:r w:rsidRPr="000C0B22">
        <w:rPr>
          <w:rFonts w:ascii="Times New Roman" w:hAnsi="Times New Roman"/>
          <w:noProof/>
        </w:rPr>
        <w:t>, 1892-1900, DOI: 10.1021/acsenergylett.1c00416.</w:t>
      </w:r>
    </w:p>
    <w:p w14:paraId="5D35B50D" w14:textId="2F2C0989"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 xml:space="preserve">(14) Okamoto, S.; Ichitsubo, T.; Kawaguchi, T.; Kumagai, Y.; Oba, F.; Yagi, S.; Shimokawa, K.; Goto, N.; Doi, T.; Matsubara, E. Intercalation and Push-Out Process with Spinel-to-Rocksalt Transition on Mg Insertion into Spinel Oxides in Magnesium Batteries. </w:t>
      </w:r>
      <w:r w:rsidRPr="000C0B22">
        <w:rPr>
          <w:rFonts w:ascii="Times New Roman" w:hAnsi="Times New Roman"/>
          <w:i/>
          <w:noProof/>
        </w:rPr>
        <w:t xml:space="preserve">Adv. Sci. </w:t>
      </w:r>
      <w:r w:rsidRPr="000C0B22">
        <w:rPr>
          <w:rFonts w:ascii="Times New Roman" w:hAnsi="Times New Roman"/>
          <w:b/>
          <w:noProof/>
        </w:rPr>
        <w:t>2015,</w:t>
      </w:r>
      <w:r w:rsidRPr="000C0B22">
        <w:rPr>
          <w:rFonts w:ascii="Times New Roman" w:hAnsi="Times New Roman"/>
          <w:noProof/>
        </w:rPr>
        <w:t xml:space="preserve"> </w:t>
      </w:r>
      <w:r w:rsidRPr="000C0B22">
        <w:rPr>
          <w:rFonts w:ascii="Times New Roman" w:hAnsi="Times New Roman"/>
          <w:i/>
          <w:noProof/>
        </w:rPr>
        <w:t>2</w:t>
      </w:r>
      <w:r w:rsidRPr="000C0B22">
        <w:rPr>
          <w:rFonts w:ascii="Times New Roman" w:hAnsi="Times New Roman"/>
          <w:noProof/>
        </w:rPr>
        <w:t xml:space="preserve">, 1500072, DOI: </w:t>
      </w:r>
      <w:r w:rsidR="008E2E9A" w:rsidRPr="000C0B22">
        <w:rPr>
          <w:rFonts w:ascii="Times New Roman" w:hAnsi="Times New Roman"/>
        </w:rPr>
        <w:t>10.1002/advs.201500072</w:t>
      </w:r>
      <w:r w:rsidRPr="000C0B22">
        <w:rPr>
          <w:rFonts w:ascii="Times New Roman" w:hAnsi="Times New Roman"/>
          <w:noProof/>
        </w:rPr>
        <w:t>.</w:t>
      </w:r>
    </w:p>
    <w:p w14:paraId="37697873" w14:textId="477698F9"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(15) Truong, Q. D.; Kempaiah Devaraju, M.; Tran, P. D.; Gambe, Y.; Nayuki, K.; Sasaki, Y.; Honma, I. Unravelling the Surface Structure of MgMn</w:t>
      </w:r>
      <w:r w:rsidRPr="000C0B22">
        <w:rPr>
          <w:rFonts w:ascii="Times New Roman" w:hAnsi="Times New Roman"/>
          <w:noProof/>
          <w:vertAlign w:val="subscript"/>
        </w:rPr>
        <w:t>2</w:t>
      </w:r>
      <w:r w:rsidRPr="000C0B22">
        <w:rPr>
          <w:rFonts w:ascii="Times New Roman" w:hAnsi="Times New Roman"/>
          <w:noProof/>
        </w:rPr>
        <w:t>O</w:t>
      </w:r>
      <w:r w:rsidRPr="000C0B22">
        <w:rPr>
          <w:rFonts w:ascii="Times New Roman" w:hAnsi="Times New Roman"/>
          <w:noProof/>
          <w:vertAlign w:val="subscript"/>
        </w:rPr>
        <w:t>4</w:t>
      </w:r>
      <w:r w:rsidRPr="000C0B22">
        <w:rPr>
          <w:rFonts w:ascii="Times New Roman" w:hAnsi="Times New Roman"/>
          <w:noProof/>
        </w:rPr>
        <w:t xml:space="preserve"> Cathode Materials for Rechargeable Magnesium-Ion Battery. </w:t>
      </w:r>
      <w:r w:rsidRPr="000C0B22">
        <w:rPr>
          <w:rFonts w:ascii="Times New Roman" w:hAnsi="Times New Roman"/>
          <w:i/>
          <w:noProof/>
        </w:rPr>
        <w:t xml:space="preserve">Chem. Mater. </w:t>
      </w:r>
      <w:r w:rsidRPr="000C0B22">
        <w:rPr>
          <w:rFonts w:ascii="Times New Roman" w:hAnsi="Times New Roman"/>
          <w:b/>
          <w:noProof/>
        </w:rPr>
        <w:t>2017,</w:t>
      </w:r>
      <w:r w:rsidRPr="000C0B22">
        <w:rPr>
          <w:rFonts w:ascii="Times New Roman" w:hAnsi="Times New Roman"/>
          <w:noProof/>
        </w:rPr>
        <w:t xml:space="preserve"> </w:t>
      </w:r>
      <w:r w:rsidRPr="000C0B22">
        <w:rPr>
          <w:rFonts w:ascii="Times New Roman" w:hAnsi="Times New Roman"/>
          <w:i/>
          <w:noProof/>
        </w:rPr>
        <w:t>29</w:t>
      </w:r>
      <w:r w:rsidRPr="000C0B22">
        <w:rPr>
          <w:rFonts w:ascii="Times New Roman" w:hAnsi="Times New Roman"/>
          <w:noProof/>
        </w:rPr>
        <w:t>, 6245-6251, DOI: 10.1021/acs.chemmater.7b01252.</w:t>
      </w:r>
    </w:p>
    <w:p w14:paraId="17F709D0" w14:textId="7F534141"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 xml:space="preserve">(16) Shimokawa, K.; Atsumi, T.; Okamoto, N. L.; Kawaguchi, T.; Imashuku, S.; Wagatsuma, K.; Nakayama, M.; Kanamura, K.; Ichitsubo, T. Structure Design of Long-Life Spinel-Oxide Cathode Materials for Magnesium Rechargeable Batteries. </w:t>
      </w:r>
      <w:r w:rsidRPr="000C0B22">
        <w:rPr>
          <w:rFonts w:ascii="Times New Roman" w:hAnsi="Times New Roman"/>
          <w:i/>
          <w:noProof/>
        </w:rPr>
        <w:t xml:space="preserve">Adv. Mater. </w:t>
      </w:r>
      <w:r w:rsidRPr="000C0B22">
        <w:rPr>
          <w:rFonts w:ascii="Times New Roman" w:hAnsi="Times New Roman"/>
          <w:b/>
          <w:noProof/>
        </w:rPr>
        <w:t>2021,</w:t>
      </w:r>
      <w:r w:rsidRPr="000C0B22">
        <w:rPr>
          <w:rFonts w:ascii="Times New Roman" w:hAnsi="Times New Roman"/>
          <w:noProof/>
        </w:rPr>
        <w:t xml:space="preserve"> </w:t>
      </w:r>
      <w:r w:rsidRPr="000C0B22">
        <w:rPr>
          <w:rFonts w:ascii="Times New Roman" w:hAnsi="Times New Roman"/>
          <w:i/>
          <w:noProof/>
        </w:rPr>
        <w:t>33</w:t>
      </w:r>
      <w:r w:rsidRPr="000C0B22">
        <w:rPr>
          <w:rFonts w:ascii="Times New Roman" w:hAnsi="Times New Roman"/>
          <w:noProof/>
        </w:rPr>
        <w:t xml:space="preserve">, 2007539, DOI: </w:t>
      </w:r>
      <w:r w:rsidR="004D157C" w:rsidRPr="000C0B22">
        <w:rPr>
          <w:rFonts w:ascii="Times New Roman" w:hAnsi="Times New Roman"/>
        </w:rPr>
        <w:t>10.1002/adma.202007539</w:t>
      </w:r>
      <w:r w:rsidRPr="000C0B22">
        <w:rPr>
          <w:rFonts w:ascii="Times New Roman" w:hAnsi="Times New Roman"/>
          <w:noProof/>
        </w:rPr>
        <w:t>.</w:t>
      </w:r>
    </w:p>
    <w:p w14:paraId="646CF549" w14:textId="37FB57BF"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 xml:space="preserve">(17) Yoo, H. D.; Jokisaari, J. R.; Yu, Y.-S.; Kwon, B. J.; Hu, L.; Kim, S.; Han, S.-D.; Lopez, M.; Lapidus, S. H.; Nolis, G. M.; Ingram, B. J.; Bolotin, I.; Ahmed, S.; Klie, R. F.; Vaughey, J. T.; Fister, T. T.; Cabana, J. Intercalation of Magnesium into a Layered Vanadium Oxide with High Capacity. </w:t>
      </w:r>
      <w:r w:rsidRPr="000C0B22">
        <w:rPr>
          <w:rFonts w:ascii="Times New Roman" w:hAnsi="Times New Roman"/>
          <w:i/>
          <w:noProof/>
        </w:rPr>
        <w:t xml:space="preserve">ACS Energy Lett. </w:t>
      </w:r>
      <w:r w:rsidRPr="000C0B22">
        <w:rPr>
          <w:rFonts w:ascii="Times New Roman" w:hAnsi="Times New Roman"/>
          <w:b/>
          <w:noProof/>
        </w:rPr>
        <w:t>2019,</w:t>
      </w:r>
      <w:r w:rsidRPr="000C0B22">
        <w:rPr>
          <w:rFonts w:ascii="Times New Roman" w:hAnsi="Times New Roman"/>
          <w:noProof/>
        </w:rPr>
        <w:t xml:space="preserve"> </w:t>
      </w:r>
      <w:r w:rsidRPr="000C0B22">
        <w:rPr>
          <w:rFonts w:ascii="Times New Roman" w:hAnsi="Times New Roman"/>
          <w:i/>
          <w:noProof/>
        </w:rPr>
        <w:t>4</w:t>
      </w:r>
      <w:r w:rsidRPr="000C0B22">
        <w:rPr>
          <w:rFonts w:ascii="Times New Roman" w:hAnsi="Times New Roman"/>
          <w:noProof/>
        </w:rPr>
        <w:t>, 1528-1534, DOI: 10.1021/acsenergylett.9b00788.</w:t>
      </w:r>
    </w:p>
    <w:p w14:paraId="7A283D97" w14:textId="4061FAE6"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(18) Arthur, T. S.; Zhang, R.; Ling, C.; Glans, P.-A.; Fan, X.; Guo, J.; Mizuno, F. Understanding the Electrochemical Mechanism of K-αMnO</w:t>
      </w:r>
      <w:r w:rsidRPr="000C0B22">
        <w:rPr>
          <w:rFonts w:ascii="Times New Roman" w:hAnsi="Times New Roman"/>
          <w:noProof/>
          <w:vertAlign w:val="subscript"/>
        </w:rPr>
        <w:t>2</w:t>
      </w:r>
      <w:r w:rsidRPr="000C0B22">
        <w:rPr>
          <w:rFonts w:ascii="Times New Roman" w:hAnsi="Times New Roman"/>
          <w:noProof/>
        </w:rPr>
        <w:t xml:space="preserve"> for Magnesium Battery Cathodes. </w:t>
      </w:r>
      <w:r w:rsidRPr="000C0B22">
        <w:rPr>
          <w:rFonts w:ascii="Times New Roman" w:hAnsi="Times New Roman"/>
          <w:i/>
          <w:noProof/>
        </w:rPr>
        <w:t xml:space="preserve">ACS Appl. Mater. Interfaces </w:t>
      </w:r>
      <w:r w:rsidRPr="000C0B22">
        <w:rPr>
          <w:rFonts w:ascii="Times New Roman" w:hAnsi="Times New Roman"/>
          <w:b/>
          <w:noProof/>
        </w:rPr>
        <w:t>2014,</w:t>
      </w:r>
      <w:r w:rsidRPr="000C0B22">
        <w:rPr>
          <w:rFonts w:ascii="Times New Roman" w:hAnsi="Times New Roman"/>
          <w:noProof/>
        </w:rPr>
        <w:t xml:space="preserve"> </w:t>
      </w:r>
      <w:r w:rsidRPr="000C0B22">
        <w:rPr>
          <w:rFonts w:ascii="Times New Roman" w:hAnsi="Times New Roman"/>
          <w:i/>
          <w:noProof/>
        </w:rPr>
        <w:t>6</w:t>
      </w:r>
      <w:r w:rsidRPr="000C0B22">
        <w:rPr>
          <w:rFonts w:ascii="Times New Roman" w:hAnsi="Times New Roman"/>
          <w:noProof/>
        </w:rPr>
        <w:t>, 7004-7008, DOI: 10.1021/am5015327.</w:t>
      </w:r>
    </w:p>
    <w:p w14:paraId="18C68808" w14:textId="09E33275"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 xml:space="preserve">(19) Kwon, B. J.; Yin, L.; Park, H.; Parajuli, P.; Kumar, K.; Kim, S.; Yang, M.; Murphy, M.; Zapol, P.; Liao, C.; Fister, T. T.; Klie, R. F.; Cabana, J.; Vaughey, J. T.; Lapidus, S. H.; Key, B. High Voltage Mg-Ion Battery Cathode via a Solid Solution Cr–Mn Spinel Oxide. </w:t>
      </w:r>
      <w:r w:rsidRPr="000C0B22">
        <w:rPr>
          <w:rFonts w:ascii="Times New Roman" w:hAnsi="Times New Roman"/>
          <w:i/>
          <w:noProof/>
        </w:rPr>
        <w:t xml:space="preserve">Chem. Mater. </w:t>
      </w:r>
      <w:r w:rsidRPr="000C0B22">
        <w:rPr>
          <w:rFonts w:ascii="Times New Roman" w:hAnsi="Times New Roman"/>
          <w:b/>
          <w:noProof/>
        </w:rPr>
        <w:t>2020,</w:t>
      </w:r>
      <w:r w:rsidRPr="000C0B22">
        <w:rPr>
          <w:rFonts w:ascii="Times New Roman" w:hAnsi="Times New Roman"/>
          <w:noProof/>
        </w:rPr>
        <w:t xml:space="preserve"> </w:t>
      </w:r>
      <w:r w:rsidRPr="000C0B22">
        <w:rPr>
          <w:rFonts w:ascii="Times New Roman" w:hAnsi="Times New Roman"/>
          <w:i/>
          <w:noProof/>
        </w:rPr>
        <w:t>32</w:t>
      </w:r>
      <w:r w:rsidRPr="000C0B22">
        <w:rPr>
          <w:rFonts w:ascii="Times New Roman" w:hAnsi="Times New Roman"/>
          <w:noProof/>
        </w:rPr>
        <w:t>, 6577-6587, DOI: 10.1021/acs.chemmater.0c01988.</w:t>
      </w:r>
    </w:p>
    <w:p w14:paraId="05595016" w14:textId="6C13715E"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 xml:space="preserve">(20) Yin, L.; Kwon, B. J.; Choi, Y.; Bartel, C. J.; Yang, M.; Liao, C.; Key, B.; Ceder, G.; Lapidus, S. H. Operando X-ray Diffraction Studies of the Mg-Ion Migration Mechanisms in Spinel Cathodes for Rechargeable Mg-Ion Batteries. </w:t>
      </w:r>
      <w:r w:rsidRPr="000C0B22">
        <w:rPr>
          <w:rFonts w:ascii="Times New Roman" w:hAnsi="Times New Roman"/>
          <w:i/>
          <w:noProof/>
        </w:rPr>
        <w:t xml:space="preserve">J. Am. Chem. Soc. </w:t>
      </w:r>
      <w:r w:rsidRPr="000C0B22">
        <w:rPr>
          <w:rFonts w:ascii="Times New Roman" w:hAnsi="Times New Roman"/>
          <w:b/>
          <w:noProof/>
        </w:rPr>
        <w:t>2021,</w:t>
      </w:r>
      <w:r w:rsidRPr="000C0B22">
        <w:rPr>
          <w:rFonts w:ascii="Times New Roman" w:hAnsi="Times New Roman"/>
          <w:noProof/>
        </w:rPr>
        <w:t xml:space="preserve"> </w:t>
      </w:r>
      <w:r w:rsidRPr="000C0B22">
        <w:rPr>
          <w:rFonts w:ascii="Times New Roman" w:hAnsi="Times New Roman"/>
          <w:i/>
          <w:noProof/>
        </w:rPr>
        <w:t>143</w:t>
      </w:r>
      <w:r w:rsidRPr="000C0B22">
        <w:rPr>
          <w:rFonts w:ascii="Times New Roman" w:hAnsi="Times New Roman"/>
          <w:noProof/>
        </w:rPr>
        <w:t>, 10649-10658, DOI: 10.1021/jacs.1c04098.</w:t>
      </w:r>
    </w:p>
    <w:p w14:paraId="71554C61" w14:textId="40F10C33"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 xml:space="preserve">(21) Kobayashi, H.; Yamaguchi, K.; Honma, I. Rapid room-temperature synthesis of ultrasmall cubic Mg–Mn spinel cathode materials for rechargeable Mg-ion batteries. </w:t>
      </w:r>
      <w:r w:rsidRPr="000C0B22">
        <w:rPr>
          <w:rFonts w:ascii="Times New Roman" w:hAnsi="Times New Roman"/>
          <w:i/>
          <w:noProof/>
        </w:rPr>
        <w:t xml:space="preserve">RSC Adv. </w:t>
      </w:r>
      <w:r w:rsidRPr="000C0B22">
        <w:rPr>
          <w:rFonts w:ascii="Times New Roman" w:hAnsi="Times New Roman"/>
          <w:b/>
          <w:noProof/>
        </w:rPr>
        <w:t>2019,</w:t>
      </w:r>
      <w:r w:rsidRPr="000C0B22">
        <w:rPr>
          <w:rFonts w:ascii="Times New Roman" w:hAnsi="Times New Roman"/>
          <w:noProof/>
        </w:rPr>
        <w:t xml:space="preserve"> </w:t>
      </w:r>
      <w:r w:rsidRPr="000C0B22">
        <w:rPr>
          <w:rFonts w:ascii="Times New Roman" w:hAnsi="Times New Roman"/>
          <w:i/>
          <w:noProof/>
        </w:rPr>
        <w:t>9</w:t>
      </w:r>
      <w:r w:rsidRPr="000C0B22">
        <w:rPr>
          <w:rFonts w:ascii="Times New Roman" w:hAnsi="Times New Roman"/>
          <w:noProof/>
        </w:rPr>
        <w:t>, 36434-36439, DOI: 10.1039/C9RA08626A.</w:t>
      </w:r>
    </w:p>
    <w:p w14:paraId="3DC6BE04" w14:textId="616AF052"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(22) Yokozaki, R.; Kobayashi, H.; Honma, I. Reductive solvothermal synthesis of MgMn</w:t>
      </w:r>
      <w:r w:rsidRPr="000C0B22">
        <w:rPr>
          <w:rFonts w:ascii="Times New Roman" w:hAnsi="Times New Roman"/>
          <w:noProof/>
          <w:vertAlign w:val="subscript"/>
        </w:rPr>
        <w:t>2</w:t>
      </w:r>
      <w:r w:rsidRPr="000C0B22">
        <w:rPr>
          <w:rFonts w:ascii="Times New Roman" w:hAnsi="Times New Roman"/>
          <w:noProof/>
        </w:rPr>
        <w:t>O</w:t>
      </w:r>
      <w:r w:rsidRPr="000C0B22">
        <w:rPr>
          <w:rFonts w:ascii="Times New Roman" w:hAnsi="Times New Roman"/>
          <w:noProof/>
          <w:vertAlign w:val="subscript"/>
        </w:rPr>
        <w:t>4</w:t>
      </w:r>
      <w:r w:rsidRPr="000C0B22">
        <w:rPr>
          <w:rFonts w:ascii="Times New Roman" w:hAnsi="Times New Roman"/>
          <w:noProof/>
        </w:rPr>
        <w:t xml:space="preserve"> spinel nanoparticles for Mg-ion battery cathodes. </w:t>
      </w:r>
      <w:r w:rsidRPr="000C0B22">
        <w:rPr>
          <w:rFonts w:ascii="Times New Roman" w:hAnsi="Times New Roman"/>
          <w:i/>
          <w:noProof/>
        </w:rPr>
        <w:t xml:space="preserve">Ceram. Int. </w:t>
      </w:r>
      <w:r w:rsidRPr="000C0B22">
        <w:rPr>
          <w:rFonts w:ascii="Times New Roman" w:hAnsi="Times New Roman"/>
          <w:b/>
          <w:noProof/>
        </w:rPr>
        <w:t>2021,</w:t>
      </w:r>
      <w:r w:rsidRPr="000C0B22">
        <w:rPr>
          <w:rFonts w:ascii="Times New Roman" w:hAnsi="Times New Roman"/>
          <w:noProof/>
        </w:rPr>
        <w:t xml:space="preserve"> </w:t>
      </w:r>
      <w:r w:rsidRPr="000C0B22">
        <w:rPr>
          <w:rFonts w:ascii="Times New Roman" w:hAnsi="Times New Roman"/>
          <w:i/>
          <w:noProof/>
        </w:rPr>
        <w:t>47</w:t>
      </w:r>
      <w:r w:rsidRPr="000C0B22">
        <w:rPr>
          <w:rFonts w:ascii="Times New Roman" w:hAnsi="Times New Roman"/>
          <w:noProof/>
        </w:rPr>
        <w:t xml:space="preserve"> , 10236-10241, DOI: </w:t>
      </w:r>
      <w:r w:rsidR="006406F4" w:rsidRPr="000C0B22">
        <w:rPr>
          <w:rFonts w:ascii="Times New Roman" w:hAnsi="Times New Roman"/>
        </w:rPr>
        <w:t>10.1016/j.ceramint.2020.10.184</w:t>
      </w:r>
      <w:r w:rsidRPr="000C0B22">
        <w:rPr>
          <w:rFonts w:ascii="Times New Roman" w:hAnsi="Times New Roman"/>
          <w:noProof/>
        </w:rPr>
        <w:t>.</w:t>
      </w:r>
    </w:p>
    <w:p w14:paraId="4D917A58" w14:textId="5E926DB4"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(23) Kobayashi, H.; Samukawa, K.; Nakayama, M.; Mandai, T.; Honma, I. Promoting Reversible Cathode Reactions in Magnesium Rechargeable Batteries Using Metastable Cubic MgMn</w:t>
      </w:r>
      <w:r w:rsidRPr="000C0B22">
        <w:rPr>
          <w:rFonts w:ascii="Times New Roman" w:hAnsi="Times New Roman"/>
          <w:noProof/>
          <w:vertAlign w:val="subscript"/>
        </w:rPr>
        <w:t>2</w:t>
      </w:r>
      <w:r w:rsidRPr="000C0B22">
        <w:rPr>
          <w:rFonts w:ascii="Times New Roman" w:hAnsi="Times New Roman"/>
          <w:noProof/>
        </w:rPr>
        <w:t>O</w:t>
      </w:r>
      <w:r w:rsidRPr="000C0B22">
        <w:rPr>
          <w:rFonts w:ascii="Times New Roman" w:hAnsi="Times New Roman"/>
          <w:noProof/>
          <w:vertAlign w:val="subscript"/>
        </w:rPr>
        <w:t>4</w:t>
      </w:r>
      <w:r w:rsidRPr="000C0B22">
        <w:rPr>
          <w:rFonts w:ascii="Times New Roman" w:hAnsi="Times New Roman"/>
          <w:noProof/>
        </w:rPr>
        <w:t xml:space="preserve"> Spinel Nanoparticles. </w:t>
      </w:r>
      <w:r w:rsidRPr="000C0B22">
        <w:rPr>
          <w:rFonts w:ascii="Times New Roman" w:hAnsi="Times New Roman"/>
          <w:i/>
          <w:noProof/>
        </w:rPr>
        <w:t xml:space="preserve">ACS Appl. Nano Mater. </w:t>
      </w:r>
      <w:r w:rsidRPr="000C0B22">
        <w:rPr>
          <w:rFonts w:ascii="Times New Roman" w:hAnsi="Times New Roman"/>
          <w:b/>
          <w:noProof/>
        </w:rPr>
        <w:t>2021,</w:t>
      </w:r>
      <w:r w:rsidRPr="000C0B22">
        <w:rPr>
          <w:rFonts w:ascii="Times New Roman" w:hAnsi="Times New Roman"/>
          <w:noProof/>
        </w:rPr>
        <w:t xml:space="preserve"> </w:t>
      </w:r>
      <w:r w:rsidRPr="000C0B22">
        <w:rPr>
          <w:rFonts w:ascii="Times New Roman" w:hAnsi="Times New Roman"/>
          <w:i/>
          <w:noProof/>
        </w:rPr>
        <w:t>4</w:t>
      </w:r>
      <w:r w:rsidRPr="000C0B22">
        <w:rPr>
          <w:rFonts w:ascii="Times New Roman" w:hAnsi="Times New Roman"/>
          <w:noProof/>
        </w:rPr>
        <w:t>, 8328-8333, DOI: 10.1021/acsanm.1c01519.</w:t>
      </w:r>
    </w:p>
    <w:p w14:paraId="4A902D3F" w14:textId="104D053D"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 xml:space="preserve">(24) Kobayashi, H.; Fukumi, Y.; Watanabe, H.; Iimura, R.; Nishimura, N.; Mandai, T.; Tominaga, Y.; Nakayama, M.; Ichitsubo, T.; Honma, I.; Imai, </w:t>
      </w:r>
      <w:r w:rsidRPr="000C0B22">
        <w:rPr>
          <w:rFonts w:ascii="Times New Roman" w:hAnsi="Times New Roman"/>
          <w:noProof/>
        </w:rPr>
        <w:t>H. Ultraporous, Ultrasmall MgMn</w:t>
      </w:r>
      <w:r w:rsidRPr="000C0B22">
        <w:rPr>
          <w:rFonts w:ascii="Times New Roman" w:hAnsi="Times New Roman"/>
          <w:noProof/>
          <w:vertAlign w:val="subscript"/>
        </w:rPr>
        <w:t>2</w:t>
      </w:r>
      <w:r w:rsidRPr="000C0B22">
        <w:rPr>
          <w:rFonts w:ascii="Times New Roman" w:hAnsi="Times New Roman"/>
          <w:noProof/>
        </w:rPr>
        <w:t>O</w:t>
      </w:r>
      <w:r w:rsidRPr="000C0B22">
        <w:rPr>
          <w:rFonts w:ascii="Times New Roman" w:hAnsi="Times New Roman"/>
          <w:noProof/>
          <w:vertAlign w:val="subscript"/>
        </w:rPr>
        <w:t>4</w:t>
      </w:r>
      <w:r w:rsidRPr="000C0B22">
        <w:rPr>
          <w:rFonts w:ascii="Times New Roman" w:hAnsi="Times New Roman"/>
          <w:noProof/>
        </w:rPr>
        <w:t xml:space="preserve"> Spinel Cathode for a Room-Temperature Magnesium Rechargeable Battery. </w:t>
      </w:r>
      <w:r w:rsidRPr="000C0B22">
        <w:rPr>
          <w:rFonts w:ascii="Times New Roman" w:hAnsi="Times New Roman"/>
          <w:i/>
          <w:noProof/>
        </w:rPr>
        <w:t xml:space="preserve">ACS Nano </w:t>
      </w:r>
      <w:r w:rsidRPr="000C0B22">
        <w:rPr>
          <w:rFonts w:ascii="Times New Roman" w:hAnsi="Times New Roman"/>
          <w:b/>
          <w:noProof/>
        </w:rPr>
        <w:t>2023,</w:t>
      </w:r>
      <w:r w:rsidRPr="000C0B22">
        <w:rPr>
          <w:rFonts w:ascii="Times New Roman" w:hAnsi="Times New Roman"/>
          <w:noProof/>
        </w:rPr>
        <w:t xml:space="preserve"> </w:t>
      </w:r>
      <w:r w:rsidRPr="000C0B22">
        <w:rPr>
          <w:rFonts w:ascii="Times New Roman" w:hAnsi="Times New Roman"/>
          <w:i/>
          <w:noProof/>
        </w:rPr>
        <w:t>17</w:t>
      </w:r>
      <w:r w:rsidRPr="000C0B22">
        <w:rPr>
          <w:rFonts w:ascii="Times New Roman" w:hAnsi="Times New Roman"/>
          <w:noProof/>
        </w:rPr>
        <w:t>, 3135-3142, DOI: 10.1021/acsnano.2c12392.</w:t>
      </w:r>
    </w:p>
    <w:p w14:paraId="34DFE616" w14:textId="75CEAC4E"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(25) Johnson, I. D.; Mistry, A. N.; Yin, L.; Murphy, M.; Wolfman, M.; Fister, T. T.; Lapidus, S. H.; Cabana, J.; Srinivasan, V.; Ingram, B. J. Unconventional Charge Transport in MgCr</w:t>
      </w:r>
      <w:r w:rsidRPr="000C0B22">
        <w:rPr>
          <w:rFonts w:ascii="Times New Roman" w:hAnsi="Times New Roman"/>
          <w:noProof/>
          <w:vertAlign w:val="subscript"/>
        </w:rPr>
        <w:t>2</w:t>
      </w:r>
      <w:r w:rsidRPr="000C0B22">
        <w:rPr>
          <w:rFonts w:ascii="Times New Roman" w:hAnsi="Times New Roman"/>
          <w:noProof/>
        </w:rPr>
        <w:t>O</w:t>
      </w:r>
      <w:r w:rsidRPr="000C0B22">
        <w:rPr>
          <w:rFonts w:ascii="Times New Roman" w:hAnsi="Times New Roman"/>
          <w:noProof/>
          <w:vertAlign w:val="subscript"/>
        </w:rPr>
        <w:t>4</w:t>
      </w:r>
      <w:r w:rsidRPr="000C0B22">
        <w:rPr>
          <w:rFonts w:ascii="Times New Roman" w:hAnsi="Times New Roman"/>
          <w:noProof/>
        </w:rPr>
        <w:t xml:space="preserve"> and Implications for Battery Intercalation Hosts. </w:t>
      </w:r>
      <w:r w:rsidRPr="000C0B22">
        <w:rPr>
          <w:rFonts w:ascii="Times New Roman" w:hAnsi="Times New Roman"/>
          <w:i/>
          <w:noProof/>
        </w:rPr>
        <w:t xml:space="preserve">J. Am. Chem. Soc. </w:t>
      </w:r>
      <w:r w:rsidRPr="000C0B22">
        <w:rPr>
          <w:rFonts w:ascii="Times New Roman" w:hAnsi="Times New Roman"/>
          <w:b/>
          <w:noProof/>
        </w:rPr>
        <w:t>2022,</w:t>
      </w:r>
      <w:r w:rsidRPr="000C0B22">
        <w:rPr>
          <w:rFonts w:ascii="Times New Roman" w:hAnsi="Times New Roman"/>
          <w:noProof/>
        </w:rPr>
        <w:t xml:space="preserve"> </w:t>
      </w:r>
      <w:r w:rsidRPr="000C0B22">
        <w:rPr>
          <w:rFonts w:ascii="Times New Roman" w:hAnsi="Times New Roman"/>
          <w:i/>
          <w:noProof/>
        </w:rPr>
        <w:t>144</w:t>
      </w:r>
      <w:r w:rsidRPr="000C0B22">
        <w:rPr>
          <w:rFonts w:ascii="Times New Roman" w:hAnsi="Times New Roman"/>
          <w:noProof/>
        </w:rPr>
        <w:t>, 14121-14131, DOI: 10.1021/jacs.2c03491.</w:t>
      </w:r>
    </w:p>
    <w:p w14:paraId="07EB45EE" w14:textId="14B5208D"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 xml:space="preserve">(26) Sugawara, Y.; Kobayashi, H.; Honma, I.; Yamaguchi, T. Effect of Metal Coordination Fashion on Oxygen Electrocatalysis of Cobalt–Manganese Oxides. </w:t>
      </w:r>
      <w:r w:rsidRPr="000C0B22">
        <w:rPr>
          <w:rFonts w:ascii="Times New Roman" w:hAnsi="Times New Roman"/>
          <w:i/>
          <w:noProof/>
        </w:rPr>
        <w:t xml:space="preserve">ACS Omega </w:t>
      </w:r>
      <w:r w:rsidRPr="000C0B22">
        <w:rPr>
          <w:rFonts w:ascii="Times New Roman" w:hAnsi="Times New Roman"/>
          <w:b/>
          <w:noProof/>
        </w:rPr>
        <w:t>2020,</w:t>
      </w:r>
      <w:r w:rsidRPr="000C0B22">
        <w:rPr>
          <w:rFonts w:ascii="Times New Roman" w:hAnsi="Times New Roman"/>
          <w:noProof/>
        </w:rPr>
        <w:t xml:space="preserve"> </w:t>
      </w:r>
      <w:r w:rsidRPr="000C0B22">
        <w:rPr>
          <w:rFonts w:ascii="Times New Roman" w:hAnsi="Times New Roman"/>
          <w:i/>
          <w:noProof/>
        </w:rPr>
        <w:t>5</w:t>
      </w:r>
      <w:r w:rsidRPr="000C0B22">
        <w:rPr>
          <w:rFonts w:ascii="Times New Roman" w:hAnsi="Times New Roman"/>
          <w:noProof/>
        </w:rPr>
        <w:t>, 29388-29397, DOI: 10.1021/acsomega.0c04254.</w:t>
      </w:r>
    </w:p>
    <w:p w14:paraId="4D981753" w14:textId="03AE9093"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 xml:space="preserve">(27) Izumi, F.; Momma, K. Three-Dimensional Visualization in Powder Diffraction. </w:t>
      </w:r>
      <w:r w:rsidRPr="000C0B22">
        <w:rPr>
          <w:rFonts w:ascii="Times New Roman" w:hAnsi="Times New Roman"/>
          <w:i/>
          <w:noProof/>
        </w:rPr>
        <w:t xml:space="preserve">Solid State Phenom. </w:t>
      </w:r>
      <w:r w:rsidRPr="000C0B22">
        <w:rPr>
          <w:rFonts w:ascii="Times New Roman" w:hAnsi="Times New Roman"/>
          <w:b/>
          <w:noProof/>
        </w:rPr>
        <w:t>2007,</w:t>
      </w:r>
      <w:r w:rsidRPr="000C0B22">
        <w:rPr>
          <w:rFonts w:ascii="Times New Roman" w:hAnsi="Times New Roman"/>
          <w:noProof/>
        </w:rPr>
        <w:t xml:space="preserve"> </w:t>
      </w:r>
      <w:r w:rsidRPr="000C0B22">
        <w:rPr>
          <w:rFonts w:ascii="Times New Roman" w:hAnsi="Times New Roman"/>
          <w:i/>
          <w:noProof/>
        </w:rPr>
        <w:t>130</w:t>
      </w:r>
      <w:r w:rsidRPr="000C0B22">
        <w:rPr>
          <w:rFonts w:ascii="Times New Roman" w:hAnsi="Times New Roman"/>
          <w:noProof/>
        </w:rPr>
        <w:t>, 15-20, DOI: 10.4028/</w:t>
      </w:r>
      <w:r w:rsidR="001A20B1" w:rsidRPr="000C0B22">
        <w:rPr>
          <w:rFonts w:ascii="Times New Roman" w:hAnsi="Times New Roman"/>
        </w:rPr>
        <w:t>www.scientific.net/SSP.130.15</w:t>
      </w:r>
      <w:r w:rsidRPr="000C0B22">
        <w:rPr>
          <w:rFonts w:ascii="Times New Roman" w:hAnsi="Times New Roman"/>
          <w:noProof/>
        </w:rPr>
        <w:t>.</w:t>
      </w:r>
    </w:p>
    <w:p w14:paraId="10508957" w14:textId="77777777"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(28) Ramadan, W.; AlSalka, Y.; Al-Madanat, O.; Bahnemann, D. W. Synthesis of Magnetic Ferrite and TiO</w:t>
      </w:r>
      <w:r w:rsidRPr="000C0B22">
        <w:rPr>
          <w:rFonts w:ascii="Times New Roman" w:hAnsi="Times New Roman"/>
          <w:noProof/>
          <w:vertAlign w:val="subscript"/>
        </w:rPr>
        <w:t>2</w:t>
      </w:r>
      <w:r w:rsidRPr="000C0B22">
        <w:rPr>
          <w:rFonts w:ascii="Times New Roman" w:hAnsi="Times New Roman"/>
          <w:noProof/>
        </w:rPr>
        <w:t xml:space="preserve">-Based Nanomaterials for Photocatalytic Water Splitting Applications. In </w:t>
      </w:r>
      <w:r w:rsidRPr="000C0B22">
        <w:rPr>
          <w:rFonts w:ascii="Times New Roman" w:hAnsi="Times New Roman"/>
          <w:i/>
          <w:noProof/>
        </w:rPr>
        <w:t>Synthesis and Applications of Nanomaterials and Nanocomposites</w:t>
      </w:r>
      <w:r w:rsidRPr="000C0B22">
        <w:rPr>
          <w:rFonts w:ascii="Times New Roman" w:hAnsi="Times New Roman"/>
          <w:noProof/>
        </w:rPr>
        <w:t>; Uddin, I.; Ahmad, I., Eds.; Springer Nature Singapore: Singapore, 2023; pp 293-329.</w:t>
      </w:r>
    </w:p>
    <w:p w14:paraId="190BAA8F" w14:textId="5AED1897"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 xml:space="preserve">(29) Pauling, L. THE NATURE OF THE CHEMICAL BOND. IV. THE ENERGY OF SINGLE BONDS AND THE RELATIVE ELECTRONEGATIVITY OF ATOMS. </w:t>
      </w:r>
      <w:r w:rsidRPr="000C0B22">
        <w:rPr>
          <w:rFonts w:ascii="Times New Roman" w:hAnsi="Times New Roman"/>
          <w:i/>
          <w:noProof/>
        </w:rPr>
        <w:t xml:space="preserve">J. Am. Chem. Soc. </w:t>
      </w:r>
      <w:r w:rsidRPr="000C0B22">
        <w:rPr>
          <w:rFonts w:ascii="Times New Roman" w:hAnsi="Times New Roman"/>
          <w:b/>
          <w:noProof/>
        </w:rPr>
        <w:t>1932,</w:t>
      </w:r>
      <w:r w:rsidRPr="000C0B22">
        <w:rPr>
          <w:rFonts w:ascii="Times New Roman" w:hAnsi="Times New Roman"/>
          <w:noProof/>
        </w:rPr>
        <w:t xml:space="preserve"> </w:t>
      </w:r>
      <w:r w:rsidRPr="000C0B22">
        <w:rPr>
          <w:rFonts w:ascii="Times New Roman" w:hAnsi="Times New Roman"/>
          <w:i/>
          <w:noProof/>
        </w:rPr>
        <w:t>54</w:t>
      </w:r>
      <w:r w:rsidRPr="000C0B22">
        <w:rPr>
          <w:rFonts w:ascii="Times New Roman" w:hAnsi="Times New Roman"/>
          <w:noProof/>
        </w:rPr>
        <w:t>, 3570-3582, DOI: 10.1021/ja01348a011.</w:t>
      </w:r>
    </w:p>
    <w:p w14:paraId="09A7C3DF" w14:textId="54D533BE"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(30) Zhao-Karger, Z.; Liu, R.; Dai, W.; Li, Z.; Diemant, T.; Vinayan, B. P.; Bonatto Minella, C.; Yu, X.; Manthiram, A.; Behm, R. J.; Ruben, M.; Fichtner, M. Toward Highly Reversible Magnesium–Sulfur Batteries with Efficient and Practical Mg[B(hfip)</w:t>
      </w:r>
      <w:r w:rsidRPr="000C0B22">
        <w:rPr>
          <w:rFonts w:ascii="Times New Roman" w:hAnsi="Times New Roman"/>
          <w:noProof/>
          <w:vertAlign w:val="subscript"/>
        </w:rPr>
        <w:t>4</w:t>
      </w:r>
      <w:r w:rsidRPr="000C0B22">
        <w:rPr>
          <w:rFonts w:ascii="Times New Roman" w:hAnsi="Times New Roman"/>
          <w:noProof/>
        </w:rPr>
        <w:t>]</w:t>
      </w:r>
      <w:r w:rsidRPr="000C0B22">
        <w:rPr>
          <w:rFonts w:ascii="Times New Roman" w:hAnsi="Times New Roman"/>
          <w:noProof/>
          <w:vertAlign w:val="subscript"/>
        </w:rPr>
        <w:t>2</w:t>
      </w:r>
      <w:r w:rsidRPr="000C0B22">
        <w:rPr>
          <w:rFonts w:ascii="Times New Roman" w:hAnsi="Times New Roman"/>
          <w:noProof/>
        </w:rPr>
        <w:t xml:space="preserve"> Electrolyte. </w:t>
      </w:r>
      <w:r w:rsidRPr="000C0B22">
        <w:rPr>
          <w:rFonts w:ascii="Times New Roman" w:hAnsi="Times New Roman"/>
          <w:i/>
          <w:noProof/>
        </w:rPr>
        <w:t xml:space="preserve">ACS Energy Lett. </w:t>
      </w:r>
      <w:r w:rsidRPr="000C0B22">
        <w:rPr>
          <w:rFonts w:ascii="Times New Roman" w:hAnsi="Times New Roman"/>
          <w:b/>
          <w:noProof/>
        </w:rPr>
        <w:t>2018,</w:t>
      </w:r>
      <w:r w:rsidRPr="000C0B22">
        <w:rPr>
          <w:rFonts w:ascii="Times New Roman" w:hAnsi="Times New Roman"/>
          <w:noProof/>
        </w:rPr>
        <w:t xml:space="preserve"> </w:t>
      </w:r>
      <w:r w:rsidRPr="000C0B22">
        <w:rPr>
          <w:rFonts w:ascii="Times New Roman" w:hAnsi="Times New Roman"/>
          <w:i/>
          <w:noProof/>
        </w:rPr>
        <w:t>3</w:t>
      </w:r>
      <w:r w:rsidRPr="000C0B22">
        <w:rPr>
          <w:rFonts w:ascii="Times New Roman" w:hAnsi="Times New Roman"/>
          <w:noProof/>
        </w:rPr>
        <w:t>, 2005-2013, DOI: 10.1021/acsenergylett.8b01061.</w:t>
      </w:r>
    </w:p>
    <w:p w14:paraId="534F8273" w14:textId="122EE687"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(31) Zhang, C.; Peng, Z.; Chen, Y.; Chen, H.; Zhang, B.; Cheng, H.; Wang, J.; Deng, M. Efficient coupling of semiconductors into metallic MnO</w:t>
      </w:r>
      <w:r w:rsidRPr="000C0B22">
        <w:rPr>
          <w:rFonts w:ascii="Times New Roman" w:hAnsi="Times New Roman"/>
          <w:noProof/>
          <w:vertAlign w:val="subscript"/>
        </w:rPr>
        <w:t>2</w:t>
      </w:r>
      <w:r w:rsidRPr="000C0B22">
        <w:rPr>
          <w:rFonts w:ascii="Times New Roman" w:hAnsi="Times New Roman"/>
          <w:noProof/>
        </w:rPr>
        <w:t>@CoMn</w:t>
      </w:r>
      <w:r w:rsidRPr="000C0B22">
        <w:rPr>
          <w:rFonts w:ascii="Times New Roman" w:hAnsi="Times New Roman"/>
          <w:noProof/>
          <w:vertAlign w:val="subscript"/>
        </w:rPr>
        <w:t>2</w:t>
      </w:r>
      <w:r w:rsidRPr="000C0B22">
        <w:rPr>
          <w:rFonts w:ascii="Times New Roman" w:hAnsi="Times New Roman"/>
          <w:noProof/>
        </w:rPr>
        <w:t>O</w:t>
      </w:r>
      <w:r w:rsidRPr="000C0B22">
        <w:rPr>
          <w:rFonts w:ascii="Times New Roman" w:hAnsi="Times New Roman"/>
          <w:noProof/>
          <w:vertAlign w:val="subscript"/>
        </w:rPr>
        <w:t>4</w:t>
      </w:r>
      <w:r w:rsidRPr="000C0B22">
        <w:rPr>
          <w:rFonts w:ascii="Times New Roman" w:hAnsi="Times New Roman"/>
          <w:noProof/>
        </w:rPr>
        <w:t xml:space="preserve"> heterostructured electrode with boosted charge transfer for high-performance supercapacitors. </w:t>
      </w:r>
      <w:r w:rsidRPr="000C0B22">
        <w:rPr>
          <w:rFonts w:ascii="Times New Roman" w:hAnsi="Times New Roman"/>
          <w:i/>
          <w:noProof/>
        </w:rPr>
        <w:t xml:space="preserve">Electrochim. Acta </w:t>
      </w:r>
      <w:r w:rsidRPr="000C0B22">
        <w:rPr>
          <w:rFonts w:ascii="Times New Roman" w:hAnsi="Times New Roman"/>
          <w:b/>
          <w:noProof/>
        </w:rPr>
        <w:t>2020,</w:t>
      </w:r>
      <w:r w:rsidRPr="000C0B22">
        <w:rPr>
          <w:rFonts w:ascii="Times New Roman" w:hAnsi="Times New Roman"/>
          <w:noProof/>
        </w:rPr>
        <w:t xml:space="preserve"> </w:t>
      </w:r>
      <w:r w:rsidRPr="000C0B22">
        <w:rPr>
          <w:rFonts w:ascii="Times New Roman" w:hAnsi="Times New Roman"/>
          <w:i/>
          <w:noProof/>
        </w:rPr>
        <w:t>347</w:t>
      </w:r>
      <w:r w:rsidRPr="000C0B22">
        <w:rPr>
          <w:rFonts w:ascii="Times New Roman" w:hAnsi="Times New Roman"/>
          <w:noProof/>
        </w:rPr>
        <w:t xml:space="preserve">, 136246, DOI: </w:t>
      </w:r>
      <w:r w:rsidR="001A20B1" w:rsidRPr="000C0B22">
        <w:rPr>
          <w:rFonts w:ascii="Times New Roman" w:hAnsi="Times New Roman"/>
        </w:rPr>
        <w:t>10.1016/j.electacta.2020.136246</w:t>
      </w:r>
      <w:r w:rsidRPr="000C0B22">
        <w:rPr>
          <w:rFonts w:ascii="Times New Roman" w:hAnsi="Times New Roman"/>
          <w:noProof/>
        </w:rPr>
        <w:t>.</w:t>
      </w:r>
    </w:p>
    <w:p w14:paraId="048CBBAE" w14:textId="2C4E8F1A"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 xml:space="preserve">(32) Han, J.; Yagi, S.; Takeuchi, H.; Nakayama, M.; Ichitsubo, T. Catalytic mechanism of spinel oxides for oxidative electrolyte decomposition in Mg rechargeable batteries. </w:t>
      </w:r>
      <w:r w:rsidRPr="000C0B22">
        <w:rPr>
          <w:rFonts w:ascii="Times New Roman" w:hAnsi="Times New Roman"/>
          <w:i/>
          <w:noProof/>
        </w:rPr>
        <w:t xml:space="preserve">J. Mater. Chem. A </w:t>
      </w:r>
      <w:r w:rsidRPr="000C0B22">
        <w:rPr>
          <w:rFonts w:ascii="Times New Roman" w:hAnsi="Times New Roman"/>
          <w:b/>
          <w:noProof/>
        </w:rPr>
        <w:t>2021,</w:t>
      </w:r>
      <w:r w:rsidRPr="000C0B22">
        <w:rPr>
          <w:rFonts w:ascii="Times New Roman" w:hAnsi="Times New Roman"/>
          <w:noProof/>
        </w:rPr>
        <w:t xml:space="preserve"> </w:t>
      </w:r>
      <w:r w:rsidRPr="000C0B22">
        <w:rPr>
          <w:rFonts w:ascii="Times New Roman" w:hAnsi="Times New Roman"/>
          <w:i/>
          <w:noProof/>
        </w:rPr>
        <w:t>9</w:t>
      </w:r>
      <w:r w:rsidRPr="000C0B22">
        <w:rPr>
          <w:rFonts w:ascii="Times New Roman" w:hAnsi="Times New Roman"/>
          <w:noProof/>
        </w:rPr>
        <w:t>, 26401-26409, DOI: 10.1039/D1TA08115B.</w:t>
      </w:r>
    </w:p>
    <w:p w14:paraId="34C20E8B" w14:textId="5CD4ABEA"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 xml:space="preserve">(33) Zhou, W.; Xu, C.; Gao, B.; Nakayama, M.; Yagi, S.; Tateyama, Y. Glyme Solvent Decomposition on Spinel Cathode Surface in Magnesium Battery. </w:t>
      </w:r>
      <w:r w:rsidRPr="000C0B22">
        <w:rPr>
          <w:rFonts w:ascii="Times New Roman" w:hAnsi="Times New Roman"/>
          <w:i/>
          <w:noProof/>
        </w:rPr>
        <w:t xml:space="preserve">ACS Energy Lett. </w:t>
      </w:r>
      <w:r w:rsidRPr="000C0B22">
        <w:rPr>
          <w:rFonts w:ascii="Times New Roman" w:hAnsi="Times New Roman"/>
          <w:b/>
          <w:noProof/>
        </w:rPr>
        <w:t>2023,</w:t>
      </w:r>
      <w:r w:rsidRPr="000C0B22">
        <w:rPr>
          <w:rFonts w:ascii="Times New Roman" w:hAnsi="Times New Roman"/>
          <w:noProof/>
        </w:rPr>
        <w:t xml:space="preserve"> </w:t>
      </w:r>
      <w:r w:rsidRPr="000C0B22">
        <w:rPr>
          <w:rFonts w:ascii="Times New Roman" w:hAnsi="Times New Roman"/>
          <w:i/>
          <w:noProof/>
        </w:rPr>
        <w:t>8</w:t>
      </w:r>
      <w:r w:rsidRPr="000C0B22">
        <w:rPr>
          <w:rFonts w:ascii="Times New Roman" w:hAnsi="Times New Roman"/>
          <w:noProof/>
        </w:rPr>
        <w:t>, 4113-4118, DOI: 10.1021/acsenergylett.3c01084.</w:t>
      </w:r>
    </w:p>
    <w:p w14:paraId="1030F527" w14:textId="65D4172F"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(34) Koketsu, T.; Ma, J.; Morgan, B. J.; Body, M.; Legein, C.; Dachraoui, W.; Giannini, M.; Demortière, A.; Salanne, M.; Dardoize, F.; Groult, H.; Borkiewicz, O. J.; Chapman, K. W.; Strasser, P.; Dambournet, D. Reversible magnesium and aluminium ions insertion in cation-deficient anatase TiO</w:t>
      </w:r>
      <w:r w:rsidRPr="000C0B22">
        <w:rPr>
          <w:rFonts w:ascii="Times New Roman" w:hAnsi="Times New Roman"/>
          <w:noProof/>
          <w:vertAlign w:val="subscript"/>
        </w:rPr>
        <w:t>2</w:t>
      </w:r>
      <w:r w:rsidRPr="000C0B22">
        <w:rPr>
          <w:rFonts w:ascii="Times New Roman" w:hAnsi="Times New Roman"/>
          <w:noProof/>
        </w:rPr>
        <w:t xml:space="preserve">. </w:t>
      </w:r>
      <w:r w:rsidRPr="000C0B22">
        <w:rPr>
          <w:rFonts w:ascii="Times New Roman" w:hAnsi="Times New Roman"/>
          <w:i/>
          <w:noProof/>
        </w:rPr>
        <w:t xml:space="preserve">Nat. Mater. </w:t>
      </w:r>
      <w:r w:rsidRPr="000C0B22">
        <w:rPr>
          <w:rFonts w:ascii="Times New Roman" w:hAnsi="Times New Roman"/>
          <w:b/>
          <w:noProof/>
        </w:rPr>
        <w:t>2017,</w:t>
      </w:r>
      <w:r w:rsidRPr="000C0B22">
        <w:rPr>
          <w:rFonts w:ascii="Times New Roman" w:hAnsi="Times New Roman"/>
          <w:noProof/>
        </w:rPr>
        <w:t xml:space="preserve"> </w:t>
      </w:r>
      <w:r w:rsidRPr="000C0B22">
        <w:rPr>
          <w:rFonts w:ascii="Times New Roman" w:hAnsi="Times New Roman"/>
          <w:i/>
          <w:noProof/>
        </w:rPr>
        <w:t>16</w:t>
      </w:r>
      <w:r w:rsidRPr="000C0B22">
        <w:rPr>
          <w:rFonts w:ascii="Times New Roman" w:hAnsi="Times New Roman"/>
          <w:noProof/>
        </w:rPr>
        <w:t>, 1142-1148, DOI: 10.1038/nmat4976.</w:t>
      </w:r>
    </w:p>
    <w:p w14:paraId="1E9FA3C8" w14:textId="148A447D"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(35) Wang, Y.; Xue, X.; Liu, P.; Wang, C.; Yi, X.; Hu, Y.; Ma, L.; Zhu, G.; Chen, R.; Chen, T.; Ma, J.; Liu, J.; Jin, Z. Atomic Substitution Enabled Synthesis of Vacancy-Rich Two-Dimensional Black TiO</w:t>
      </w:r>
      <w:r w:rsidRPr="000C0B22">
        <w:rPr>
          <w:rFonts w:ascii="Times New Roman" w:hAnsi="Times New Roman"/>
          <w:noProof/>
          <w:vertAlign w:val="subscript"/>
        </w:rPr>
        <w:t>2–x</w:t>
      </w:r>
      <w:r w:rsidRPr="000C0B22">
        <w:rPr>
          <w:rFonts w:ascii="Times New Roman" w:hAnsi="Times New Roman"/>
          <w:noProof/>
        </w:rPr>
        <w:t xml:space="preserve"> Nanoflakes for High-Performance Rechargeable Magnesium Batteries. </w:t>
      </w:r>
      <w:r w:rsidRPr="000C0B22">
        <w:rPr>
          <w:rFonts w:ascii="Times New Roman" w:hAnsi="Times New Roman"/>
          <w:i/>
          <w:noProof/>
        </w:rPr>
        <w:t xml:space="preserve">ACS Nano </w:t>
      </w:r>
      <w:r w:rsidRPr="000C0B22">
        <w:rPr>
          <w:rFonts w:ascii="Times New Roman" w:hAnsi="Times New Roman"/>
          <w:b/>
          <w:noProof/>
        </w:rPr>
        <w:t>2018,</w:t>
      </w:r>
      <w:r w:rsidRPr="000C0B22">
        <w:rPr>
          <w:rFonts w:ascii="Times New Roman" w:hAnsi="Times New Roman"/>
          <w:noProof/>
        </w:rPr>
        <w:t xml:space="preserve"> </w:t>
      </w:r>
      <w:r w:rsidRPr="000C0B22">
        <w:rPr>
          <w:rFonts w:ascii="Times New Roman" w:hAnsi="Times New Roman"/>
          <w:i/>
          <w:noProof/>
        </w:rPr>
        <w:t>12</w:t>
      </w:r>
      <w:r w:rsidRPr="000C0B22">
        <w:rPr>
          <w:rFonts w:ascii="Times New Roman" w:hAnsi="Times New Roman"/>
          <w:noProof/>
        </w:rPr>
        <w:t>, 12492-12502, DOI: 10.1021/acsnano.8b06917.</w:t>
      </w:r>
    </w:p>
    <w:p w14:paraId="324B8956" w14:textId="17721DCB"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(36) Rastgoo-Deylami, M.; Chae, M. S.; Hong, S.-T. H</w:t>
      </w:r>
      <w:r w:rsidRPr="000C0B22">
        <w:rPr>
          <w:rFonts w:ascii="Times New Roman" w:hAnsi="Times New Roman"/>
          <w:noProof/>
          <w:vertAlign w:val="subscript"/>
        </w:rPr>
        <w:t>2</w:t>
      </w:r>
      <w:r w:rsidRPr="000C0B22">
        <w:rPr>
          <w:rFonts w:ascii="Times New Roman" w:hAnsi="Times New Roman"/>
          <w:noProof/>
        </w:rPr>
        <w:t>V</w:t>
      </w:r>
      <w:r w:rsidRPr="000C0B22">
        <w:rPr>
          <w:rFonts w:ascii="Times New Roman" w:hAnsi="Times New Roman"/>
          <w:noProof/>
          <w:vertAlign w:val="subscript"/>
        </w:rPr>
        <w:t>3</w:t>
      </w:r>
      <w:r w:rsidRPr="000C0B22">
        <w:rPr>
          <w:rFonts w:ascii="Times New Roman" w:hAnsi="Times New Roman"/>
          <w:noProof/>
        </w:rPr>
        <w:t>O</w:t>
      </w:r>
      <w:r w:rsidRPr="000C0B22">
        <w:rPr>
          <w:rFonts w:ascii="Times New Roman" w:hAnsi="Times New Roman"/>
          <w:noProof/>
          <w:vertAlign w:val="subscript"/>
        </w:rPr>
        <w:t>8</w:t>
      </w:r>
      <w:r w:rsidRPr="000C0B22">
        <w:rPr>
          <w:rFonts w:ascii="Times New Roman" w:hAnsi="Times New Roman"/>
          <w:noProof/>
        </w:rPr>
        <w:t xml:space="preserve"> as a High Energy Cathode Material for Nonaqueous Magnesium-Ion Batteries. </w:t>
      </w:r>
      <w:r w:rsidRPr="000C0B22">
        <w:rPr>
          <w:rFonts w:ascii="Times New Roman" w:hAnsi="Times New Roman"/>
          <w:i/>
          <w:noProof/>
        </w:rPr>
        <w:t xml:space="preserve">Chem. Mater. </w:t>
      </w:r>
      <w:r w:rsidRPr="000C0B22">
        <w:rPr>
          <w:rFonts w:ascii="Times New Roman" w:hAnsi="Times New Roman"/>
          <w:b/>
          <w:noProof/>
        </w:rPr>
        <w:t>2018,</w:t>
      </w:r>
      <w:r w:rsidRPr="000C0B22">
        <w:rPr>
          <w:rFonts w:ascii="Times New Roman" w:hAnsi="Times New Roman"/>
          <w:noProof/>
        </w:rPr>
        <w:t xml:space="preserve"> </w:t>
      </w:r>
      <w:r w:rsidRPr="000C0B22">
        <w:rPr>
          <w:rFonts w:ascii="Times New Roman" w:hAnsi="Times New Roman"/>
          <w:i/>
          <w:noProof/>
        </w:rPr>
        <w:t>30</w:t>
      </w:r>
      <w:r w:rsidRPr="000C0B22">
        <w:rPr>
          <w:rFonts w:ascii="Times New Roman" w:hAnsi="Times New Roman"/>
          <w:noProof/>
        </w:rPr>
        <w:t>, 7464-7472, DOI: 10.1021/acs.chemmater.8b01381.</w:t>
      </w:r>
    </w:p>
    <w:p w14:paraId="27183399" w14:textId="0FEDB8EF"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(37) Fu, Q.; Sarapulova, A.; Trouillet, V.; Zhu, L.; Fauth, F.; Mangold, S.; Welter, E.; Indris, S.; Knapp, M.; Dsoke, S.; Bramnik, N.; Ehrenberg, H. In Operando Synchrotron Diffraction and in Operando X-ray Absorption Spectroscopy Investigations of Orthorhombic V</w:t>
      </w:r>
      <w:r w:rsidRPr="000C0B22">
        <w:rPr>
          <w:rFonts w:ascii="Times New Roman" w:hAnsi="Times New Roman"/>
          <w:noProof/>
          <w:vertAlign w:val="subscript"/>
        </w:rPr>
        <w:t>2</w:t>
      </w:r>
      <w:r w:rsidRPr="000C0B22">
        <w:rPr>
          <w:rFonts w:ascii="Times New Roman" w:hAnsi="Times New Roman"/>
          <w:noProof/>
        </w:rPr>
        <w:t>O</w:t>
      </w:r>
      <w:r w:rsidRPr="000C0B22">
        <w:rPr>
          <w:rFonts w:ascii="Times New Roman" w:hAnsi="Times New Roman"/>
          <w:noProof/>
          <w:vertAlign w:val="subscript"/>
        </w:rPr>
        <w:t>5</w:t>
      </w:r>
      <w:r w:rsidRPr="000C0B22">
        <w:rPr>
          <w:rFonts w:ascii="Times New Roman" w:hAnsi="Times New Roman"/>
          <w:noProof/>
        </w:rPr>
        <w:t xml:space="preserve"> Nanowires as Cathode Materials for Mg-Ion Batteries. </w:t>
      </w:r>
      <w:r w:rsidRPr="000C0B22">
        <w:rPr>
          <w:rFonts w:ascii="Times New Roman" w:hAnsi="Times New Roman"/>
          <w:i/>
          <w:noProof/>
        </w:rPr>
        <w:t xml:space="preserve">J. Am. Chem. Soc. </w:t>
      </w:r>
      <w:r w:rsidRPr="000C0B22">
        <w:rPr>
          <w:rFonts w:ascii="Times New Roman" w:hAnsi="Times New Roman"/>
          <w:b/>
          <w:noProof/>
        </w:rPr>
        <w:t>2019,</w:t>
      </w:r>
      <w:r w:rsidRPr="000C0B22">
        <w:rPr>
          <w:rFonts w:ascii="Times New Roman" w:hAnsi="Times New Roman"/>
          <w:noProof/>
        </w:rPr>
        <w:t xml:space="preserve"> </w:t>
      </w:r>
      <w:r w:rsidRPr="000C0B22">
        <w:rPr>
          <w:rFonts w:ascii="Times New Roman" w:hAnsi="Times New Roman"/>
          <w:i/>
          <w:noProof/>
        </w:rPr>
        <w:t>141</w:t>
      </w:r>
      <w:r w:rsidRPr="000C0B22">
        <w:rPr>
          <w:rFonts w:ascii="Times New Roman" w:hAnsi="Times New Roman"/>
          <w:noProof/>
        </w:rPr>
        <w:t>, 2305-2315, DOI: 10.1021/jacs.8b08998.</w:t>
      </w:r>
    </w:p>
    <w:p w14:paraId="1DE0BD81" w14:textId="2DDC678A"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(38) Takemitsu, H.; Hayashi, Y.; Watanabe, H.; Mandai, T.; Yagi, S.; Oaki, Y.; Imai, H. Preparation of conductive Cu</w:t>
      </w:r>
      <w:r w:rsidRPr="000C0B22">
        <w:rPr>
          <w:rFonts w:ascii="Times New Roman" w:hAnsi="Times New Roman"/>
          <w:noProof/>
          <w:vertAlign w:val="subscript"/>
        </w:rPr>
        <w:t>1.5</w:t>
      </w:r>
      <w:r w:rsidRPr="000C0B22">
        <w:rPr>
          <w:rFonts w:ascii="Times New Roman" w:hAnsi="Times New Roman"/>
          <w:noProof/>
        </w:rPr>
        <w:t>Mn</w:t>
      </w:r>
      <w:r w:rsidRPr="000C0B22">
        <w:rPr>
          <w:rFonts w:ascii="Times New Roman" w:hAnsi="Times New Roman"/>
          <w:noProof/>
          <w:vertAlign w:val="subscript"/>
        </w:rPr>
        <w:t>1.5</w:t>
      </w:r>
      <w:r w:rsidRPr="000C0B22">
        <w:rPr>
          <w:rFonts w:ascii="Times New Roman" w:hAnsi="Times New Roman"/>
          <w:noProof/>
        </w:rPr>
        <w:t>O</w:t>
      </w:r>
      <w:r w:rsidRPr="000C0B22">
        <w:rPr>
          <w:rFonts w:ascii="Times New Roman" w:hAnsi="Times New Roman"/>
          <w:noProof/>
          <w:vertAlign w:val="subscript"/>
        </w:rPr>
        <w:t>4</w:t>
      </w:r>
      <w:r w:rsidRPr="000C0B22">
        <w:rPr>
          <w:rFonts w:ascii="Times New Roman" w:hAnsi="Times New Roman"/>
          <w:noProof/>
        </w:rPr>
        <w:t xml:space="preserve"> and Mn</w:t>
      </w:r>
      <w:r w:rsidRPr="000C0B22">
        <w:rPr>
          <w:rFonts w:ascii="Times New Roman" w:hAnsi="Times New Roman"/>
          <w:noProof/>
          <w:vertAlign w:val="subscript"/>
        </w:rPr>
        <w:t>3</w:t>
      </w:r>
      <w:r w:rsidRPr="000C0B22">
        <w:rPr>
          <w:rFonts w:ascii="Times New Roman" w:hAnsi="Times New Roman"/>
          <w:noProof/>
        </w:rPr>
        <w:t>O</w:t>
      </w:r>
      <w:r w:rsidRPr="000C0B22">
        <w:rPr>
          <w:rFonts w:ascii="Times New Roman" w:hAnsi="Times New Roman"/>
          <w:noProof/>
          <w:vertAlign w:val="subscript"/>
        </w:rPr>
        <w:t>4</w:t>
      </w:r>
      <w:r w:rsidRPr="000C0B22">
        <w:rPr>
          <w:rFonts w:ascii="Times New Roman" w:hAnsi="Times New Roman"/>
          <w:noProof/>
        </w:rPr>
        <w:t xml:space="preserve"> spinel mixture powders as positive active materials in rechargeable Mg batteries operative at room temperature. </w:t>
      </w:r>
      <w:r w:rsidRPr="000C0B22">
        <w:rPr>
          <w:rFonts w:ascii="Times New Roman" w:hAnsi="Times New Roman"/>
          <w:i/>
          <w:noProof/>
        </w:rPr>
        <w:t xml:space="preserve">J. Sol-Gel Sci. Technol. </w:t>
      </w:r>
      <w:r w:rsidRPr="000C0B22">
        <w:rPr>
          <w:rFonts w:ascii="Times New Roman" w:hAnsi="Times New Roman"/>
          <w:b/>
          <w:noProof/>
        </w:rPr>
        <w:t>2022,</w:t>
      </w:r>
      <w:r w:rsidRPr="000C0B22">
        <w:rPr>
          <w:rFonts w:ascii="Times New Roman" w:hAnsi="Times New Roman"/>
          <w:noProof/>
        </w:rPr>
        <w:t xml:space="preserve"> </w:t>
      </w:r>
      <w:r w:rsidRPr="000C0B22">
        <w:rPr>
          <w:rFonts w:ascii="Times New Roman" w:hAnsi="Times New Roman"/>
          <w:i/>
          <w:noProof/>
        </w:rPr>
        <w:t>104</w:t>
      </w:r>
      <w:r w:rsidRPr="000C0B22">
        <w:rPr>
          <w:rFonts w:ascii="Times New Roman" w:hAnsi="Times New Roman"/>
          <w:noProof/>
        </w:rPr>
        <w:t>, 635-646, DOI: 10.1007/s10971-022-05891-0.</w:t>
      </w:r>
    </w:p>
    <w:p w14:paraId="5AED715C" w14:textId="7B7CF43E"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(39) Ye, X.; Li, H.; Hatakeyama, T.; Kobayashi, H.; Mandai, T.; Okamoto, N. L.; Ichitsubo, T. Examining Electrolyte Compatibility on Polymorphic MnO</w:t>
      </w:r>
      <w:r w:rsidRPr="000C0B22">
        <w:rPr>
          <w:rFonts w:ascii="Times New Roman" w:hAnsi="Times New Roman"/>
          <w:noProof/>
          <w:vertAlign w:val="subscript"/>
        </w:rPr>
        <w:t>2</w:t>
      </w:r>
      <w:r w:rsidRPr="000C0B22">
        <w:rPr>
          <w:rFonts w:ascii="Times New Roman" w:hAnsi="Times New Roman"/>
          <w:noProof/>
        </w:rPr>
        <w:t xml:space="preserve"> Cathodes for Room-Temperature Rechargeable Magnesium Batteries. </w:t>
      </w:r>
      <w:r w:rsidRPr="000C0B22">
        <w:rPr>
          <w:rFonts w:ascii="Times New Roman" w:hAnsi="Times New Roman"/>
          <w:i/>
          <w:noProof/>
        </w:rPr>
        <w:t xml:space="preserve">ACS Appl. Mater. Interfaces </w:t>
      </w:r>
      <w:r w:rsidRPr="000C0B22">
        <w:rPr>
          <w:rFonts w:ascii="Times New Roman" w:hAnsi="Times New Roman"/>
          <w:b/>
          <w:noProof/>
        </w:rPr>
        <w:t>2022,</w:t>
      </w:r>
      <w:r w:rsidRPr="000C0B22">
        <w:rPr>
          <w:rFonts w:ascii="Times New Roman" w:hAnsi="Times New Roman"/>
          <w:noProof/>
        </w:rPr>
        <w:t xml:space="preserve"> </w:t>
      </w:r>
      <w:r w:rsidRPr="000C0B22">
        <w:rPr>
          <w:rFonts w:ascii="Times New Roman" w:hAnsi="Times New Roman"/>
          <w:i/>
          <w:noProof/>
        </w:rPr>
        <w:t>14</w:t>
      </w:r>
      <w:r w:rsidRPr="000C0B22">
        <w:rPr>
          <w:rFonts w:ascii="Times New Roman" w:hAnsi="Times New Roman"/>
          <w:noProof/>
        </w:rPr>
        <w:t>, 56685-56696, DOI: 10.1021/acsami.2c14193.</w:t>
      </w:r>
    </w:p>
    <w:p w14:paraId="10E4A04D" w14:textId="01C52F99"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 xml:space="preserve">(40) Mandai, T.; Somekawa, H. Ultrathin Magnesium Metal Anode – An Essential Component for High-Energy-Density Magnesium Battery Materialization. </w:t>
      </w:r>
      <w:r w:rsidRPr="000C0B22">
        <w:rPr>
          <w:rFonts w:ascii="Times New Roman" w:hAnsi="Times New Roman"/>
          <w:i/>
          <w:noProof/>
        </w:rPr>
        <w:t xml:space="preserve">Batteries &amp; Supercaps </w:t>
      </w:r>
      <w:r w:rsidRPr="000C0B22">
        <w:rPr>
          <w:rFonts w:ascii="Times New Roman" w:hAnsi="Times New Roman"/>
          <w:b/>
          <w:noProof/>
        </w:rPr>
        <w:t>2022,</w:t>
      </w:r>
      <w:r w:rsidRPr="000C0B22">
        <w:rPr>
          <w:rFonts w:ascii="Times New Roman" w:hAnsi="Times New Roman"/>
          <w:noProof/>
        </w:rPr>
        <w:t xml:space="preserve"> </w:t>
      </w:r>
      <w:r w:rsidRPr="000C0B22">
        <w:rPr>
          <w:rFonts w:ascii="Times New Roman" w:hAnsi="Times New Roman"/>
          <w:i/>
          <w:noProof/>
        </w:rPr>
        <w:t>5</w:t>
      </w:r>
      <w:r w:rsidRPr="000C0B22">
        <w:rPr>
          <w:rFonts w:ascii="Times New Roman" w:hAnsi="Times New Roman"/>
          <w:noProof/>
        </w:rPr>
        <w:t xml:space="preserve">, e202200153, DOI: </w:t>
      </w:r>
      <w:r w:rsidR="006A6B29" w:rsidRPr="000C0B22">
        <w:rPr>
          <w:rFonts w:ascii="Times New Roman" w:hAnsi="Times New Roman"/>
        </w:rPr>
        <w:t>10.1002/batt.202200153</w:t>
      </w:r>
      <w:r w:rsidRPr="000C0B22">
        <w:rPr>
          <w:rFonts w:ascii="Times New Roman" w:hAnsi="Times New Roman"/>
          <w:noProof/>
        </w:rPr>
        <w:t>.</w:t>
      </w:r>
    </w:p>
    <w:p w14:paraId="5C93052F" w14:textId="04BFB5C9"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 xml:space="preserve">(41) Idemoto, Y.; Takamatsu, M.; Ishibashi, C.; Ishida, N.; Mandai, T.; Kitamura, N. Electrochemical properties and crystal and electronic structure changes during charge/discharge of spinel type cathode-materials </w:t>
      </w:r>
      <w:r w:rsidRPr="000C0B22">
        <w:rPr>
          <w:rFonts w:ascii="Times New Roman" w:hAnsi="Times New Roman"/>
          <w:noProof/>
        </w:rPr>
        <w:lastRenderedPageBreak/>
        <w:t>Mg</w:t>
      </w:r>
      <w:r w:rsidRPr="000C0B22">
        <w:rPr>
          <w:rFonts w:ascii="Times New Roman" w:hAnsi="Times New Roman"/>
          <w:noProof/>
          <w:vertAlign w:val="subscript"/>
        </w:rPr>
        <w:t>1.33</w:t>
      </w:r>
      <w:r w:rsidRPr="000C0B22">
        <w:rPr>
          <w:rFonts w:ascii="Times New Roman" w:hAnsi="Times New Roman"/>
          <w:noProof/>
        </w:rPr>
        <w:t>V</w:t>
      </w:r>
      <w:r w:rsidRPr="000C0B22">
        <w:rPr>
          <w:rFonts w:ascii="Times New Roman" w:hAnsi="Times New Roman"/>
          <w:noProof/>
          <w:vertAlign w:val="subscript"/>
        </w:rPr>
        <w:t>1.67-x</w:t>
      </w:r>
      <w:r w:rsidRPr="000C0B22">
        <w:rPr>
          <w:rFonts w:ascii="Times New Roman" w:hAnsi="Times New Roman"/>
          <w:noProof/>
        </w:rPr>
        <w:t>Mn</w:t>
      </w:r>
      <w:r w:rsidRPr="000C0B22">
        <w:rPr>
          <w:rFonts w:ascii="Times New Roman" w:hAnsi="Times New Roman"/>
          <w:noProof/>
          <w:vertAlign w:val="subscript"/>
        </w:rPr>
        <w:t>x</w:t>
      </w:r>
      <w:r w:rsidRPr="000C0B22">
        <w:rPr>
          <w:rFonts w:ascii="Times New Roman" w:hAnsi="Times New Roman"/>
          <w:noProof/>
        </w:rPr>
        <w:t>O</w:t>
      </w:r>
      <w:r w:rsidRPr="000C0B22">
        <w:rPr>
          <w:rFonts w:ascii="Times New Roman" w:hAnsi="Times New Roman"/>
          <w:noProof/>
          <w:vertAlign w:val="subscript"/>
        </w:rPr>
        <w:t>4</w:t>
      </w:r>
      <w:r w:rsidRPr="000C0B22">
        <w:rPr>
          <w:rFonts w:ascii="Times New Roman" w:hAnsi="Times New Roman"/>
          <w:noProof/>
        </w:rPr>
        <w:t xml:space="preserve"> for magnesium secondary batteries. </w:t>
      </w:r>
      <w:r w:rsidRPr="000C0B22">
        <w:rPr>
          <w:rFonts w:ascii="Times New Roman" w:hAnsi="Times New Roman"/>
          <w:i/>
          <w:noProof/>
        </w:rPr>
        <w:t xml:space="preserve">J. Electroanal. Chem. </w:t>
      </w:r>
      <w:r w:rsidRPr="000C0B22">
        <w:rPr>
          <w:rFonts w:ascii="Times New Roman" w:hAnsi="Times New Roman"/>
          <w:b/>
          <w:noProof/>
        </w:rPr>
        <w:t>2023,</w:t>
      </w:r>
      <w:r w:rsidRPr="000C0B22">
        <w:rPr>
          <w:rFonts w:ascii="Times New Roman" w:hAnsi="Times New Roman"/>
          <w:noProof/>
        </w:rPr>
        <w:t xml:space="preserve"> </w:t>
      </w:r>
      <w:r w:rsidRPr="000C0B22">
        <w:rPr>
          <w:rFonts w:ascii="Times New Roman" w:hAnsi="Times New Roman"/>
          <w:i/>
          <w:noProof/>
        </w:rPr>
        <w:t>928</w:t>
      </w:r>
      <w:r w:rsidRPr="000C0B22">
        <w:rPr>
          <w:rFonts w:ascii="Times New Roman" w:hAnsi="Times New Roman"/>
          <w:noProof/>
        </w:rPr>
        <w:t xml:space="preserve">, 117064, DOI: </w:t>
      </w:r>
      <w:r w:rsidR="006A6B29" w:rsidRPr="000C0B22">
        <w:rPr>
          <w:rFonts w:ascii="Times New Roman" w:hAnsi="Times New Roman"/>
        </w:rPr>
        <w:t>10.1016/j.jelechem.2022.117064</w:t>
      </w:r>
      <w:r w:rsidRPr="000C0B22">
        <w:rPr>
          <w:rFonts w:ascii="Times New Roman" w:hAnsi="Times New Roman"/>
          <w:noProof/>
        </w:rPr>
        <w:t>.</w:t>
      </w:r>
    </w:p>
    <w:p w14:paraId="1CE963C1" w14:textId="49AD9226"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 xml:space="preserve">(42) Han, J.; Yagi, S.; Takeuchi, H.; Nakayama, M.; Ichitsubo, T. Control of Electrolyte Decomposition by Mixing Transition Metal Ions in Spinel Oxides as Positive Electrode Active Materials for Mg Rechargeable Batteries. </w:t>
      </w:r>
      <w:r w:rsidRPr="000C0B22">
        <w:rPr>
          <w:rFonts w:ascii="Times New Roman" w:hAnsi="Times New Roman"/>
          <w:i/>
          <w:noProof/>
        </w:rPr>
        <w:t xml:space="preserve">J. Phys. Chem. C </w:t>
      </w:r>
      <w:r w:rsidRPr="000C0B22">
        <w:rPr>
          <w:rFonts w:ascii="Times New Roman" w:hAnsi="Times New Roman"/>
          <w:b/>
          <w:noProof/>
        </w:rPr>
        <w:t>2022,</w:t>
      </w:r>
      <w:r w:rsidRPr="000C0B22">
        <w:rPr>
          <w:rFonts w:ascii="Times New Roman" w:hAnsi="Times New Roman"/>
          <w:noProof/>
        </w:rPr>
        <w:t xml:space="preserve"> </w:t>
      </w:r>
      <w:r w:rsidRPr="000C0B22">
        <w:rPr>
          <w:rFonts w:ascii="Times New Roman" w:hAnsi="Times New Roman"/>
          <w:i/>
          <w:noProof/>
        </w:rPr>
        <w:t>126</w:t>
      </w:r>
      <w:r w:rsidRPr="000C0B22">
        <w:rPr>
          <w:rFonts w:ascii="Times New Roman" w:hAnsi="Times New Roman"/>
          <w:noProof/>
        </w:rPr>
        <w:t>, 19074-19083, DOI: 10.1021/acs.jpcc.2c06443.</w:t>
      </w:r>
    </w:p>
    <w:p w14:paraId="4DF48C88" w14:textId="22CC9A23"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 xml:space="preserve">(43) Iimura, R.; Kobayashi, H.; Honma, I. Suppressing Electrolyte Decomposition at Cathode/Electrolyte Interface by Mg-Fe Binary Oxide Coating towards Room-Temperature Magnesium Rechargeable Battery Operation. </w:t>
      </w:r>
      <w:r w:rsidRPr="000C0B22">
        <w:rPr>
          <w:rFonts w:ascii="Times New Roman" w:hAnsi="Times New Roman"/>
          <w:i/>
          <w:noProof/>
        </w:rPr>
        <w:t xml:space="preserve">Electrochemistry </w:t>
      </w:r>
      <w:r w:rsidRPr="000C0B22">
        <w:rPr>
          <w:rFonts w:ascii="Times New Roman" w:hAnsi="Times New Roman"/>
          <w:b/>
          <w:noProof/>
        </w:rPr>
        <w:t>2022,</w:t>
      </w:r>
      <w:r w:rsidRPr="000C0B22">
        <w:rPr>
          <w:rFonts w:ascii="Times New Roman" w:hAnsi="Times New Roman"/>
          <w:noProof/>
        </w:rPr>
        <w:t xml:space="preserve"> </w:t>
      </w:r>
      <w:r w:rsidRPr="000C0B22">
        <w:rPr>
          <w:rFonts w:ascii="Times New Roman" w:hAnsi="Times New Roman"/>
          <w:i/>
          <w:noProof/>
        </w:rPr>
        <w:t>90</w:t>
      </w:r>
      <w:r w:rsidRPr="000C0B22">
        <w:rPr>
          <w:rFonts w:ascii="Times New Roman" w:hAnsi="Times New Roman"/>
          <w:noProof/>
        </w:rPr>
        <w:t>, 067002-067002, DOI: 10.5796/electrochemistry.22-00045.</w:t>
      </w:r>
    </w:p>
    <w:p w14:paraId="4774091A" w14:textId="63A7BD45" w:rsidR="005066EB" w:rsidRPr="000C0B22" w:rsidRDefault="005066EB" w:rsidP="005066EB">
      <w:pPr>
        <w:pStyle w:val="EndNoteBibliography"/>
        <w:spacing w:after="0"/>
        <w:rPr>
          <w:rFonts w:ascii="Times New Roman" w:hAnsi="Times New Roman"/>
          <w:noProof/>
        </w:rPr>
      </w:pPr>
      <w:r w:rsidRPr="000C0B22">
        <w:rPr>
          <w:rFonts w:ascii="Times New Roman" w:hAnsi="Times New Roman"/>
          <w:noProof/>
        </w:rPr>
        <w:t>(44) Yang, G.; Ma, K.; Wang, C. Unconventional Copper Electrochemistry in Aqueous Zn</w:t>
      </w:r>
      <w:r w:rsidRPr="000C0B22">
        <w:rPr>
          <w:rFonts w:ascii="Times New Roman" w:hAnsi="Times New Roman" w:hint="eastAsia"/>
          <w:noProof/>
        </w:rPr>
        <w:t>‖</w:t>
      </w:r>
      <w:r w:rsidRPr="000C0B22">
        <w:rPr>
          <w:rFonts w:ascii="Times New Roman" w:hAnsi="Times New Roman"/>
          <w:noProof/>
        </w:rPr>
        <w:t>CuMn</w:t>
      </w:r>
      <w:r w:rsidRPr="000C0B22">
        <w:rPr>
          <w:rFonts w:ascii="Times New Roman" w:hAnsi="Times New Roman"/>
          <w:noProof/>
          <w:vertAlign w:val="subscript"/>
        </w:rPr>
        <w:t>2</w:t>
      </w:r>
      <w:r w:rsidRPr="000C0B22">
        <w:rPr>
          <w:rFonts w:ascii="Times New Roman" w:hAnsi="Times New Roman"/>
          <w:noProof/>
        </w:rPr>
        <w:t>O</w:t>
      </w:r>
      <w:r w:rsidRPr="000C0B22">
        <w:rPr>
          <w:rFonts w:ascii="Times New Roman" w:hAnsi="Times New Roman"/>
          <w:noProof/>
          <w:vertAlign w:val="subscript"/>
        </w:rPr>
        <w:t>4</w:t>
      </w:r>
      <w:r w:rsidRPr="000C0B22">
        <w:rPr>
          <w:rFonts w:ascii="Times New Roman" w:hAnsi="Times New Roman"/>
          <w:noProof/>
        </w:rPr>
        <w:t xml:space="preserve"> Batteries. </w:t>
      </w:r>
      <w:r w:rsidRPr="000C0B22">
        <w:rPr>
          <w:rFonts w:ascii="Times New Roman" w:hAnsi="Times New Roman"/>
          <w:i/>
          <w:noProof/>
        </w:rPr>
        <w:t xml:space="preserve">Adv. Energy Mater. </w:t>
      </w:r>
      <w:r w:rsidRPr="000C0B22">
        <w:rPr>
          <w:rFonts w:ascii="Times New Roman" w:hAnsi="Times New Roman"/>
          <w:b/>
          <w:noProof/>
        </w:rPr>
        <w:t>2024,</w:t>
      </w:r>
      <w:r w:rsidRPr="000C0B22">
        <w:rPr>
          <w:rFonts w:ascii="Times New Roman" w:hAnsi="Times New Roman"/>
          <w:noProof/>
        </w:rPr>
        <w:t xml:space="preserve"> </w:t>
      </w:r>
      <w:r w:rsidRPr="000C0B22">
        <w:rPr>
          <w:rFonts w:ascii="Times New Roman" w:hAnsi="Times New Roman"/>
          <w:i/>
          <w:noProof/>
        </w:rPr>
        <w:t>14</w:t>
      </w:r>
      <w:r w:rsidRPr="000C0B22">
        <w:rPr>
          <w:rFonts w:ascii="Times New Roman" w:hAnsi="Times New Roman"/>
          <w:noProof/>
        </w:rPr>
        <w:t xml:space="preserve">, 2303695, DOI: </w:t>
      </w:r>
      <w:r w:rsidR="006A6B29" w:rsidRPr="000C0B22">
        <w:rPr>
          <w:rFonts w:ascii="Times New Roman" w:hAnsi="Times New Roman"/>
        </w:rPr>
        <w:t>10.1002/aenm.202303695</w:t>
      </w:r>
      <w:r w:rsidRPr="000C0B22">
        <w:rPr>
          <w:rFonts w:ascii="Times New Roman" w:hAnsi="Times New Roman"/>
          <w:noProof/>
        </w:rPr>
        <w:t>.</w:t>
      </w:r>
    </w:p>
    <w:p w14:paraId="7EE5E2ED" w14:textId="3514E31F" w:rsidR="005066EB" w:rsidRPr="005066EB" w:rsidRDefault="005066EB" w:rsidP="005066EB">
      <w:pPr>
        <w:pStyle w:val="EndNoteBibliography"/>
        <w:rPr>
          <w:noProof/>
        </w:rPr>
      </w:pPr>
      <w:r w:rsidRPr="000C0B22">
        <w:rPr>
          <w:rFonts w:ascii="Times New Roman" w:hAnsi="Times New Roman"/>
          <w:noProof/>
        </w:rPr>
        <w:t xml:space="preserve">(45) Ravel, B.; Newville, M. ATHENA, ARTEMIS, HEPHAESTUS: data analysis for X-ray absorption spectroscopy using IFEFFIT. </w:t>
      </w:r>
      <w:r w:rsidRPr="000C0B22">
        <w:rPr>
          <w:rFonts w:ascii="Times New Roman" w:hAnsi="Times New Roman"/>
          <w:i/>
          <w:noProof/>
        </w:rPr>
        <w:t xml:space="preserve">J. Synchrotron Rad. </w:t>
      </w:r>
      <w:r w:rsidRPr="000C0B22">
        <w:rPr>
          <w:rFonts w:ascii="Times New Roman" w:hAnsi="Times New Roman"/>
          <w:b/>
          <w:noProof/>
        </w:rPr>
        <w:t>2005,</w:t>
      </w:r>
      <w:r w:rsidRPr="000C0B22">
        <w:rPr>
          <w:rFonts w:ascii="Times New Roman" w:hAnsi="Times New Roman"/>
          <w:noProof/>
        </w:rPr>
        <w:t xml:space="preserve"> </w:t>
      </w:r>
      <w:r w:rsidRPr="000C0B22">
        <w:rPr>
          <w:rFonts w:ascii="Times New Roman" w:hAnsi="Times New Roman"/>
          <w:i/>
          <w:noProof/>
        </w:rPr>
        <w:t>12</w:t>
      </w:r>
      <w:r w:rsidRPr="000C0B22">
        <w:rPr>
          <w:rFonts w:ascii="Times New Roman" w:hAnsi="Times New Roman"/>
          <w:noProof/>
        </w:rPr>
        <w:t>, 537-541, DOI: doi:10.1107/S0909049505012719</w:t>
      </w:r>
      <w:r w:rsidRPr="005066EB">
        <w:rPr>
          <w:noProof/>
        </w:rPr>
        <w:t>.</w:t>
      </w:r>
    </w:p>
    <w:p w14:paraId="26C6649E" w14:textId="6A274097" w:rsidR="00B1103B" w:rsidRPr="00BE533F" w:rsidRDefault="00DD1B56" w:rsidP="003107E6">
      <w:pPr>
        <w:pStyle w:val="TFReferencesSection"/>
      </w:pPr>
      <w:r>
        <w:fldChar w:fldCharType="end"/>
      </w:r>
    </w:p>
    <w:p w14:paraId="240EDBEA" w14:textId="77777777" w:rsidR="00B1103B" w:rsidRDefault="00E71831" w:rsidP="00D924F3">
      <w:pPr>
        <w:pStyle w:val="SNSynopsisTOC"/>
        <w:sectPr w:rsidR="00B1103B" w:rsidSect="00151C75">
          <w:type w:val="continuous"/>
          <w:pgSz w:w="12240" w:h="15840"/>
          <w:pgMar w:top="720" w:right="1094" w:bottom="720" w:left="1094" w:header="720" w:footer="720" w:gutter="0"/>
          <w:cols w:num="2" w:space="461"/>
        </w:sectPr>
      </w:pPr>
      <w:r>
        <w:br w:type="page"/>
      </w:r>
    </w:p>
    <w:p w14:paraId="2396C82F" w14:textId="12EC4D0C" w:rsidR="007B02A4" w:rsidRDefault="00E71831" w:rsidP="00D924F3">
      <w:pPr>
        <w:pStyle w:val="SNSynopsisTOC"/>
      </w:pPr>
      <w:r w:rsidRPr="008D3D15">
        <w:lastRenderedPageBreak/>
        <w:t>TOC</w:t>
      </w:r>
      <w:r w:rsidR="007B02A4">
        <w:t xml:space="preserve"> graphic</w:t>
      </w:r>
    </w:p>
    <w:p w14:paraId="592CEC67" w14:textId="7C400D25" w:rsidR="00B1103B" w:rsidRPr="00C45E7B" w:rsidRDefault="007B02A4" w:rsidP="007B02A4">
      <w:pPr>
        <w:pStyle w:val="SNSynopsisTOC"/>
      </w:pPr>
      <w:r>
        <w:rPr>
          <w:rFonts w:hint="eastAsia"/>
          <w:noProof/>
        </w:rPr>
        <w:drawing>
          <wp:inline distT="0" distB="0" distL="0" distR="0" wp14:anchorId="5DF4C584" wp14:editId="7A07C14E">
            <wp:extent cx="3144129" cy="1883705"/>
            <wp:effectExtent l="0" t="0" r="5715" b="0"/>
            <wp:docPr id="1"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9105" cy="1922633"/>
                    </a:xfrm>
                    <a:prstGeom prst="rect">
                      <a:avLst/>
                    </a:prstGeom>
                  </pic:spPr>
                </pic:pic>
              </a:graphicData>
            </a:graphic>
          </wp:inline>
        </w:drawing>
      </w:r>
    </w:p>
    <w:sectPr w:rsidR="00B1103B" w:rsidRPr="00C45E7B" w:rsidSect="00151C75">
      <w:headerReference w:type="even" r:id="rId14"/>
      <w:footerReference w:type="even" r:id="rId15"/>
      <w:footerReference w:type="default" r:id="rId16"/>
      <w:type w:val="continuous"/>
      <w:pgSz w:w="12240" w:h="15840"/>
      <w:pgMar w:top="720" w:right="1094" w:bottom="720" w:left="1094" w:header="720" w:footer="720" w:gutter="0"/>
      <w:cols w:space="4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97FD6" w14:textId="77777777" w:rsidR="00151C75" w:rsidRDefault="00151C75">
      <w:r>
        <w:separator/>
      </w:r>
    </w:p>
    <w:p w14:paraId="4B4A3A1D" w14:textId="77777777" w:rsidR="00151C75" w:rsidRDefault="00151C75"/>
  </w:endnote>
  <w:endnote w:type="continuationSeparator" w:id="0">
    <w:p w14:paraId="2FB75357" w14:textId="77777777" w:rsidR="00151C75" w:rsidRDefault="00151C75">
      <w:r>
        <w:continuationSeparator/>
      </w:r>
    </w:p>
    <w:p w14:paraId="2704F252" w14:textId="77777777" w:rsidR="00151C75" w:rsidRDefault="00151C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ew York">
    <w:panose1 w:val="020B0604020202020204"/>
    <w:charset w:val="00"/>
    <w:family w:val="roman"/>
    <w:notTrueType/>
    <w:pitch w:val="variable"/>
    <w:sig w:usb0="00000003" w:usb1="00000000" w:usb2="00000000" w:usb3="00000000" w:csb0="00000001" w:csb1="00000000"/>
  </w:font>
  <w:font w:name="ＭＳ 明朝">
    <w:altName w:val="MS Mincho"/>
    <w:panose1 w:val="02020609040205080304"/>
    <w:charset w:val="80"/>
    <w:family w:val="modern"/>
    <w:pitch w:val="fixed"/>
    <w:sig w:usb0="E00002FF" w:usb1="6AC7FDFB" w:usb2="08000012" w:usb3="00000000" w:csb0="0002009F" w:csb1="00000000"/>
  </w:font>
  <w:font w:name="Times">
    <w:altName w:val="Times New Roman"/>
    <w:panose1 w:val="00000500000000020000"/>
    <w:charset w:val="00"/>
    <w:family w:val="roman"/>
    <w:pitch w:val="variable"/>
    <w:sig w:usb0="E0002AFF" w:usb1="C0007841" w:usb2="00000009" w:usb3="00000000" w:csb0="000001FF" w:csb1="00000000"/>
  </w:font>
  <w:font w:name="Myriad Pro Light">
    <w:altName w:val="Segoe UI Light"/>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Arno Pro">
    <w:altName w:val="Times New Roman"/>
    <w:panose1 w:val="020B0604020202020204"/>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B6551" w14:textId="77777777" w:rsidR="00B1103B" w:rsidRDefault="00E71831">
    <w:pPr>
      <w:framePr w:wrap="around" w:vAnchor="text" w:hAnchor="margin" w:xAlign="right" w:y="1"/>
      <w:rPr>
        <w:rStyle w:val="a8"/>
      </w:rPr>
    </w:pPr>
    <w:r>
      <w:rPr>
        <w:rStyle w:val="a8"/>
      </w:rPr>
      <w:t xml:space="preserve">PAGE  </w:t>
    </w:r>
    <w:r>
      <w:rPr>
        <w:rStyle w:val="a8"/>
        <w:noProof/>
      </w:rPr>
      <w:t>2</w:t>
    </w:r>
  </w:p>
  <w:p w14:paraId="47BAC02C" w14:textId="77777777" w:rsidR="00B1103B" w:rsidRDefault="00B1103B">
    <w:pPr>
      <w:ind w:right="360"/>
    </w:pPr>
  </w:p>
  <w:p w14:paraId="2794B041" w14:textId="77777777" w:rsidR="00B1103B" w:rsidRDefault="00B1103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8B1CC" w14:textId="77777777" w:rsidR="00B1103B" w:rsidRDefault="00E71831">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14:paraId="71A9E59A" w14:textId="77777777" w:rsidR="00B1103B" w:rsidRDefault="00B1103B">
    <w:pPr>
      <w:pStyle w:val="a7"/>
      <w:ind w:right="360"/>
    </w:pPr>
  </w:p>
  <w:p w14:paraId="1DDA46F3" w14:textId="77777777" w:rsidR="00B1103B" w:rsidRDefault="00B1103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8B2F6" w14:textId="77777777" w:rsidR="00B1103B" w:rsidRDefault="00E71831">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4</w:t>
    </w:r>
    <w:r>
      <w:rPr>
        <w:rStyle w:val="a8"/>
      </w:rPr>
      <w:fldChar w:fldCharType="end"/>
    </w:r>
  </w:p>
  <w:p w14:paraId="75363419" w14:textId="77777777" w:rsidR="00B1103B" w:rsidRDefault="00B1103B">
    <w:pPr>
      <w:pStyle w:val="a7"/>
      <w:ind w:right="360"/>
    </w:pPr>
  </w:p>
  <w:p w14:paraId="3B798DC8" w14:textId="77777777" w:rsidR="00B1103B" w:rsidRDefault="00B110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5C5AB" w14:textId="77777777" w:rsidR="00151C75" w:rsidRDefault="00151C75">
      <w:r>
        <w:separator/>
      </w:r>
    </w:p>
    <w:p w14:paraId="0D1D0AE3" w14:textId="77777777" w:rsidR="00151C75" w:rsidRDefault="00151C75"/>
  </w:footnote>
  <w:footnote w:type="continuationSeparator" w:id="0">
    <w:p w14:paraId="1FFD5C22" w14:textId="77777777" w:rsidR="00151C75" w:rsidRDefault="00151C75">
      <w:r>
        <w:continuationSeparator/>
      </w:r>
    </w:p>
    <w:p w14:paraId="55C45233" w14:textId="77777777" w:rsidR="00151C75" w:rsidRDefault="00151C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30167" w14:textId="77777777" w:rsidR="00B1103B" w:rsidRDefault="00B110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16cid:durableId="584803957">
    <w:abstractNumId w:val="4"/>
  </w:num>
  <w:num w:numId="2" w16cid:durableId="506528382">
    <w:abstractNumId w:val="2"/>
  </w:num>
  <w:num w:numId="3" w16cid:durableId="1294675618">
    <w:abstractNumId w:val="5"/>
  </w:num>
  <w:num w:numId="4" w16cid:durableId="1802765239">
    <w:abstractNumId w:val="3"/>
  </w:num>
  <w:num w:numId="5" w16cid:durableId="1362198227">
    <w:abstractNumId w:val="1"/>
  </w:num>
  <w:num w:numId="6" w16cid:durableId="893278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5"/>
  <w:bordersDoNotSurroundHeader/>
  <w:bordersDoNotSurroundFooter/>
  <w:proofState w:spelling="clean" w:grammar="clean"/>
  <w:attachedTemplate r:id="rId1"/>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ACS Appl Energy Mater&lt;/Style&gt;&lt;LeftDelim&gt;{&lt;/LeftDelim&gt;&lt;RightDelim&gt;}&lt;/RightDelim&gt;&lt;FontName&gt;Arno Pro&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xfre9saexrtzfe59sgvrz900p5t0wppxpdx&quot;&gt;Mn spinel&lt;record-ids&gt;&lt;item&gt;1&lt;/item&gt;&lt;item&gt;2&lt;/item&gt;&lt;item&gt;3&lt;/item&gt;&lt;item&gt;4&lt;/item&gt;&lt;item&gt;5&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4&lt;/item&gt;&lt;item&gt;25&lt;/item&gt;&lt;item&gt;26&lt;/item&gt;&lt;item&gt;27&lt;/item&gt;&lt;item&gt;28&lt;/item&gt;&lt;item&gt;29&lt;/item&gt;&lt;item&gt;30&lt;/item&gt;&lt;item&gt;31&lt;/item&gt;&lt;item&gt;32&lt;/item&gt;&lt;item&gt;33&lt;/item&gt;&lt;item&gt;34&lt;/item&gt;&lt;item&gt;35&lt;/item&gt;&lt;item&gt;36&lt;/item&gt;&lt;item&gt;37&lt;/item&gt;&lt;item&gt;40&lt;/item&gt;&lt;item&gt;41&lt;/item&gt;&lt;item&gt;42&lt;/item&gt;&lt;item&gt;43&lt;/item&gt;&lt;item&gt;44&lt;/item&gt;&lt;/record-ids&gt;&lt;/item&gt;&lt;/Libraries&gt;"/>
  </w:docVars>
  <w:rsids>
    <w:rsidRoot w:val="00DD1B56"/>
    <w:rsid w:val="0008428D"/>
    <w:rsid w:val="000C0B22"/>
    <w:rsid w:val="000C7EF9"/>
    <w:rsid w:val="00101872"/>
    <w:rsid w:val="00136F8C"/>
    <w:rsid w:val="00141938"/>
    <w:rsid w:val="00151C75"/>
    <w:rsid w:val="00154F46"/>
    <w:rsid w:val="00172669"/>
    <w:rsid w:val="00174F7F"/>
    <w:rsid w:val="001A20B1"/>
    <w:rsid w:val="001E69C4"/>
    <w:rsid w:val="001F4375"/>
    <w:rsid w:val="001F6238"/>
    <w:rsid w:val="00202966"/>
    <w:rsid w:val="002171BE"/>
    <w:rsid w:val="00222E7A"/>
    <w:rsid w:val="00251106"/>
    <w:rsid w:val="00290BBF"/>
    <w:rsid w:val="002A07F4"/>
    <w:rsid w:val="003075A0"/>
    <w:rsid w:val="003107E6"/>
    <w:rsid w:val="003C1DC2"/>
    <w:rsid w:val="003E46A3"/>
    <w:rsid w:val="003F6E59"/>
    <w:rsid w:val="0043123E"/>
    <w:rsid w:val="0045166C"/>
    <w:rsid w:val="004573CB"/>
    <w:rsid w:val="0047013E"/>
    <w:rsid w:val="004D157C"/>
    <w:rsid w:val="004D1999"/>
    <w:rsid w:val="004E5D04"/>
    <w:rsid w:val="004E7730"/>
    <w:rsid w:val="00504934"/>
    <w:rsid w:val="005066EB"/>
    <w:rsid w:val="005C236A"/>
    <w:rsid w:val="005F72E2"/>
    <w:rsid w:val="006070B0"/>
    <w:rsid w:val="00612BC5"/>
    <w:rsid w:val="006406F4"/>
    <w:rsid w:val="00663EF0"/>
    <w:rsid w:val="00671BFB"/>
    <w:rsid w:val="006A6B29"/>
    <w:rsid w:val="006D513F"/>
    <w:rsid w:val="006E0227"/>
    <w:rsid w:val="007067AB"/>
    <w:rsid w:val="0072407F"/>
    <w:rsid w:val="00740C1A"/>
    <w:rsid w:val="00740CF5"/>
    <w:rsid w:val="007463CA"/>
    <w:rsid w:val="00757516"/>
    <w:rsid w:val="007714CE"/>
    <w:rsid w:val="007B02A4"/>
    <w:rsid w:val="007C45EB"/>
    <w:rsid w:val="00804920"/>
    <w:rsid w:val="008331F9"/>
    <w:rsid w:val="008348A2"/>
    <w:rsid w:val="0084341F"/>
    <w:rsid w:val="00845FB3"/>
    <w:rsid w:val="0087126E"/>
    <w:rsid w:val="008A2ED5"/>
    <w:rsid w:val="008B1967"/>
    <w:rsid w:val="008C1E08"/>
    <w:rsid w:val="008E2E9A"/>
    <w:rsid w:val="008E6ED6"/>
    <w:rsid w:val="00920D44"/>
    <w:rsid w:val="009262B7"/>
    <w:rsid w:val="00943A0B"/>
    <w:rsid w:val="009642A3"/>
    <w:rsid w:val="009A38D9"/>
    <w:rsid w:val="009D2F43"/>
    <w:rsid w:val="00A24553"/>
    <w:rsid w:val="00A307FD"/>
    <w:rsid w:val="00A45228"/>
    <w:rsid w:val="00A603AE"/>
    <w:rsid w:val="00A72807"/>
    <w:rsid w:val="00AA1E44"/>
    <w:rsid w:val="00AA2D16"/>
    <w:rsid w:val="00AA4B68"/>
    <w:rsid w:val="00AD02EB"/>
    <w:rsid w:val="00B1103B"/>
    <w:rsid w:val="00B14F3E"/>
    <w:rsid w:val="00B47D5D"/>
    <w:rsid w:val="00B50BD6"/>
    <w:rsid w:val="00C3276F"/>
    <w:rsid w:val="00C97E8F"/>
    <w:rsid w:val="00CC56D0"/>
    <w:rsid w:val="00CC5F54"/>
    <w:rsid w:val="00CD396E"/>
    <w:rsid w:val="00CF49F1"/>
    <w:rsid w:val="00D11844"/>
    <w:rsid w:val="00D167E7"/>
    <w:rsid w:val="00D22E70"/>
    <w:rsid w:val="00D37C32"/>
    <w:rsid w:val="00D450A4"/>
    <w:rsid w:val="00D60454"/>
    <w:rsid w:val="00D955CF"/>
    <w:rsid w:val="00DA1851"/>
    <w:rsid w:val="00DB1A41"/>
    <w:rsid w:val="00DD1B56"/>
    <w:rsid w:val="00E544BD"/>
    <w:rsid w:val="00E64C1F"/>
    <w:rsid w:val="00E71831"/>
    <w:rsid w:val="00E7234C"/>
    <w:rsid w:val="00EE3AAF"/>
    <w:rsid w:val="00F13848"/>
    <w:rsid w:val="00F57921"/>
    <w:rsid w:val="00F8433A"/>
    <w:rsid w:val="00FA1076"/>
    <w:rsid w:val="00FB6292"/>
    <w:rsid w:val="00FC02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16A38979"/>
  <w14:defaultImageDpi w14:val="300"/>
  <w15:docId w15:val="{185F5C29-4464-3842-B544-2D2041BED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heme="minorEastAsia"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jc w:val="both"/>
    </w:pPr>
    <w:rPr>
      <w:rFonts w:ascii="Times" w:hAnsi="Times"/>
      <w:sz w:val="24"/>
    </w:rPr>
  </w:style>
  <w:style w:type="paragraph" w:styleId="1">
    <w:name w:val="heading 1"/>
    <w:basedOn w:val="a"/>
    <w:next w:val="a"/>
    <w:qFormat/>
    <w:rsid w:val="00865479"/>
    <w:pPr>
      <w:keepNext/>
      <w:spacing w:before="180" w:after="60"/>
      <w:ind w:left="480" w:hanging="240"/>
      <w:outlineLvl w:val="0"/>
    </w:pPr>
    <w:rPr>
      <w:rFonts w:ascii="Myriad Pro Light" w:hAnsi="Myriad Pro Light" w:cs="Arial"/>
      <w:b/>
      <w:bCs/>
      <w:kern w:val="32"/>
      <w:sz w:val="22"/>
      <w:szCs w:val="32"/>
    </w:rPr>
  </w:style>
  <w:style w:type="paragraph" w:styleId="2">
    <w:name w:val="heading 2"/>
    <w:basedOn w:val="a"/>
    <w:next w:val="a"/>
    <w:qFormat/>
    <w:rsid w:val="00865479"/>
    <w:pPr>
      <w:keepNext/>
      <w:spacing w:before="60" w:after="60"/>
      <w:outlineLvl w:val="1"/>
    </w:pPr>
    <w:rPr>
      <w:rFonts w:ascii="Myriad Pro Light" w:hAnsi="Myriad Pro Light" w:cs="Arial"/>
      <w:b/>
      <w:bCs/>
      <w:iCs/>
      <w:sz w:val="20"/>
      <w:szCs w:val="28"/>
    </w:rPr>
  </w:style>
  <w:style w:type="paragraph" w:styleId="3">
    <w:name w:val="heading 3"/>
    <w:basedOn w:val="a"/>
    <w:next w:val="a"/>
    <w:qFormat/>
    <w:rsid w:val="00865479"/>
    <w:pPr>
      <w:keepNext/>
      <w:spacing w:before="60" w:after="60"/>
      <w:ind w:left="180"/>
      <w:outlineLvl w:val="2"/>
    </w:pPr>
    <w:rPr>
      <w:rFonts w:ascii="Myriad Pro Light" w:hAnsi="Myriad Pro Light" w:cs="Arial"/>
      <w:b/>
      <w:bCs/>
      <w:sz w:val="20"/>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Body Text"/>
    <w:basedOn w:val="a"/>
    <w:pPr>
      <w:jc w:val="center"/>
    </w:pPr>
    <w:rPr>
      <w:b/>
      <w:sz w:val="40"/>
    </w:rPr>
  </w:style>
  <w:style w:type="paragraph" w:styleId="a5">
    <w:name w:val="footnote text"/>
    <w:basedOn w:val="a"/>
    <w:next w:val="TFReferencesSection"/>
    <w:semiHidden/>
  </w:style>
  <w:style w:type="paragraph" w:customStyle="1" w:styleId="TFReferencesSection">
    <w:name w:val="TF_References_Section"/>
    <w:basedOn w:val="a"/>
    <w:next w:val="a"/>
    <w:link w:val="TFReferencesSection0"/>
    <w:autoRedefine/>
    <w:rsid w:val="00AC5F97"/>
    <w:pPr>
      <w:spacing w:after="0"/>
      <w:ind w:firstLine="187"/>
    </w:pPr>
    <w:rPr>
      <w:rFonts w:ascii="Arno Pro" w:hAnsi="Arno Pro"/>
      <w:kern w:val="19"/>
      <w:sz w:val="17"/>
      <w:szCs w:val="14"/>
    </w:rPr>
  </w:style>
  <w:style w:type="paragraph" w:customStyle="1" w:styleId="TAMainText">
    <w:name w:val="TA_Main_Text"/>
    <w:basedOn w:val="a"/>
    <w:link w:val="TAMainText0"/>
    <w:autoRedefine/>
    <w:rsid w:val="00AA2D16"/>
    <w:pPr>
      <w:spacing w:after="60"/>
      <w:ind w:firstLine="180"/>
    </w:pPr>
    <w:rPr>
      <w:rFonts w:ascii="Arno Pro" w:hAnsi="Arno Pro"/>
      <w:kern w:val="21"/>
      <w:sz w:val="19"/>
    </w:rPr>
  </w:style>
  <w:style w:type="paragraph" w:customStyle="1" w:styleId="BATitle">
    <w:name w:val="BA_Title"/>
    <w:basedOn w:val="a"/>
    <w:next w:val="BBAuthorName"/>
    <w:autoRedefine/>
    <w:rsid w:val="00A603AE"/>
    <w:pPr>
      <w:spacing w:before="1400" w:after="180"/>
    </w:pPr>
    <w:rPr>
      <w:rFonts w:ascii="Myriad Pro Light" w:hAnsi="Myriad Pro Light"/>
      <w:b/>
      <w:kern w:val="36"/>
      <w:sz w:val="34"/>
    </w:rPr>
  </w:style>
  <w:style w:type="paragraph" w:customStyle="1" w:styleId="BBAuthorName">
    <w:name w:val="BB_Author_Name"/>
    <w:basedOn w:val="a"/>
    <w:next w:val="BCAuthorAddress"/>
    <w:autoRedefine/>
    <w:rsid w:val="000E75E3"/>
    <w:pPr>
      <w:spacing w:after="180"/>
      <w:jc w:val="left"/>
    </w:pPr>
    <w:rPr>
      <w:rFonts w:ascii="Arno Pro" w:hAnsi="Arno Pro"/>
      <w:kern w:val="26"/>
    </w:rPr>
  </w:style>
  <w:style w:type="paragraph" w:customStyle="1" w:styleId="BCAuthorAddress">
    <w:name w:val="BC_Author_Address"/>
    <w:basedOn w:val="a"/>
    <w:next w:val="BIEmailAddress"/>
    <w:autoRedefine/>
    <w:rsid w:val="00AC5F97"/>
    <w:pPr>
      <w:spacing w:after="60"/>
      <w:jc w:val="left"/>
    </w:pPr>
    <w:rPr>
      <w:rFonts w:ascii="Arno Pro" w:hAnsi="Arno Pro"/>
      <w:kern w:val="22"/>
      <w:sz w:val="20"/>
    </w:rPr>
  </w:style>
  <w:style w:type="paragraph" w:customStyle="1" w:styleId="BIEmailAddress">
    <w:name w:val="BI_Email_Address"/>
    <w:basedOn w:val="a"/>
    <w:next w:val="AIReceivedDate"/>
    <w:autoRedefine/>
    <w:rsid w:val="003A0F5F"/>
    <w:pPr>
      <w:spacing w:after="100"/>
      <w:jc w:val="left"/>
    </w:pPr>
    <w:rPr>
      <w:rFonts w:ascii="Arno Pro" w:hAnsi="Arno Pro"/>
      <w:sz w:val="18"/>
    </w:rPr>
  </w:style>
  <w:style w:type="paragraph" w:customStyle="1" w:styleId="AIReceivedDate">
    <w:name w:val="AI_Received_Date"/>
    <w:basedOn w:val="a"/>
    <w:next w:val="a"/>
    <w:autoRedefine/>
    <w:rsid w:val="00A444E1"/>
    <w:pPr>
      <w:spacing w:after="100"/>
      <w:jc w:val="left"/>
    </w:pPr>
    <w:rPr>
      <w:rFonts w:ascii="Arno Pro" w:hAnsi="Arno Pro"/>
      <w:sz w:val="18"/>
    </w:rPr>
  </w:style>
  <w:style w:type="paragraph" w:customStyle="1" w:styleId="BDAbstract">
    <w:name w:val="BD_Abstract"/>
    <w:basedOn w:val="a"/>
    <w:next w:val="TAMainText"/>
    <w:link w:val="BDAbstractChar"/>
    <w:autoRedefine/>
    <w:rsid w:val="00141938"/>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a"/>
    <w:next w:val="a"/>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a"/>
    <w:next w:val="a"/>
    <w:link w:val="TESupportingInformation0"/>
    <w:autoRedefine/>
    <w:rsid w:val="00157E12"/>
    <w:pPr>
      <w:spacing w:after="0"/>
    </w:pPr>
    <w:rPr>
      <w:rFonts w:ascii="Arno Pro" w:hAnsi="Arno Pro"/>
      <w:kern w:val="20"/>
      <w:sz w:val="18"/>
    </w:rPr>
  </w:style>
  <w:style w:type="paragraph" w:customStyle="1" w:styleId="VCSchemeTitle">
    <w:name w:val="VC_Scheme_Title"/>
    <w:basedOn w:val="a"/>
    <w:next w:val="a"/>
    <w:autoRedefine/>
    <w:rsid w:val="00427112"/>
    <w:pPr>
      <w:spacing w:after="180"/>
    </w:pPr>
    <w:rPr>
      <w:rFonts w:ascii="Arno Pro" w:hAnsi="Arno Pro"/>
      <w:b/>
      <w:kern w:val="21"/>
      <w:sz w:val="19"/>
    </w:rPr>
  </w:style>
  <w:style w:type="paragraph" w:customStyle="1" w:styleId="VDTableTitle">
    <w:name w:val="VD_Table_Title"/>
    <w:basedOn w:val="a"/>
    <w:next w:val="a"/>
    <w:autoRedefine/>
    <w:rsid w:val="00427112"/>
    <w:pPr>
      <w:spacing w:after="180"/>
    </w:pPr>
    <w:rPr>
      <w:rFonts w:ascii="Arno Pro" w:hAnsi="Arno Pro"/>
      <w:b/>
      <w:kern w:val="21"/>
      <w:sz w:val="19"/>
      <w:szCs w:val="19"/>
    </w:rPr>
  </w:style>
  <w:style w:type="paragraph" w:customStyle="1" w:styleId="VAFigureCaption">
    <w:name w:val="VA_Figure_Caption"/>
    <w:basedOn w:val="a"/>
    <w:next w:val="a"/>
    <w:autoRedefine/>
    <w:rsid w:val="000E75E3"/>
    <w:pPr>
      <w:spacing w:before="200" w:after="120"/>
    </w:pPr>
    <w:rPr>
      <w:rFonts w:ascii="Arno Pro" w:hAnsi="Arno Pro"/>
      <w:kern w:val="20"/>
      <w:sz w:val="18"/>
    </w:rPr>
  </w:style>
  <w:style w:type="paragraph" w:customStyle="1" w:styleId="VBChartTitle">
    <w:name w:val="VB_Chart_Title"/>
    <w:basedOn w:val="a"/>
    <w:next w:val="a"/>
    <w:autoRedefine/>
    <w:rsid w:val="00427112"/>
    <w:pPr>
      <w:spacing w:after="180"/>
    </w:pPr>
    <w:rPr>
      <w:rFonts w:ascii="Arno Pro" w:hAnsi="Arno Pro"/>
      <w:b/>
      <w:kern w:val="21"/>
      <w:sz w:val="19"/>
    </w:rPr>
  </w:style>
  <w:style w:type="paragraph" w:customStyle="1" w:styleId="FETableFootnote">
    <w:name w:val="FE_Table_Footnote"/>
    <w:basedOn w:val="a"/>
    <w:next w:val="a"/>
    <w:autoRedefine/>
    <w:rsid w:val="000E75E3"/>
    <w:pPr>
      <w:spacing w:before="60" w:after="120"/>
      <w:ind w:firstLine="187"/>
    </w:pPr>
    <w:rPr>
      <w:rFonts w:ascii="Arno Pro" w:hAnsi="Arno Pro"/>
      <w:sz w:val="18"/>
    </w:rPr>
  </w:style>
  <w:style w:type="paragraph" w:customStyle="1" w:styleId="FCChartFootnote">
    <w:name w:val="FC_Chart_Footnote"/>
    <w:basedOn w:val="a"/>
    <w:next w:val="a"/>
    <w:autoRedefine/>
    <w:rsid w:val="00157E12"/>
    <w:pPr>
      <w:spacing w:before="60" w:after="120"/>
      <w:ind w:firstLine="187"/>
    </w:pPr>
    <w:rPr>
      <w:rFonts w:ascii="Arno Pro" w:hAnsi="Arno Pro"/>
      <w:sz w:val="18"/>
    </w:rPr>
  </w:style>
  <w:style w:type="paragraph" w:customStyle="1" w:styleId="FDSchemeFootnote">
    <w:name w:val="FD_Scheme_Footnote"/>
    <w:basedOn w:val="a"/>
    <w:next w:val="a"/>
    <w:autoRedefine/>
    <w:rsid w:val="00157E12"/>
    <w:pPr>
      <w:spacing w:before="60" w:after="120"/>
      <w:ind w:firstLine="187"/>
    </w:pPr>
    <w:rPr>
      <w:rFonts w:ascii="Arno Pro" w:hAnsi="Arno Pro"/>
      <w:sz w:val="18"/>
    </w:rPr>
  </w:style>
  <w:style w:type="paragraph" w:customStyle="1" w:styleId="TCTableBody">
    <w:name w:val="TC_Table_Body"/>
    <w:basedOn w:val="a"/>
    <w:next w:val="a"/>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a"/>
    <w:next w:val="BGKeywords"/>
    <w:link w:val="StyleFACorrespondingAuthorFootnote7ptChar"/>
    <w:autoRedefine/>
    <w:rsid w:val="007B02A4"/>
    <w:pPr>
      <w:spacing w:after="0"/>
    </w:pPr>
    <w:rPr>
      <w:rFonts w:ascii="Arno Pro" w:hAnsi="Arno Pro"/>
      <w:kern w:val="20"/>
      <w:sz w:val="18"/>
    </w:rPr>
  </w:style>
  <w:style w:type="paragraph" w:customStyle="1" w:styleId="BEAuthorBiography">
    <w:name w:val="BE_Author_Biography"/>
    <w:basedOn w:val="a"/>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a"/>
    <w:next w:val="a"/>
    <w:autoRedefine/>
    <w:rsid w:val="000E75E3"/>
    <w:pPr>
      <w:spacing w:after="60"/>
    </w:pPr>
    <w:rPr>
      <w:rFonts w:ascii="Arno Pro" w:hAnsi="Arno Pro"/>
      <w:kern w:val="22"/>
      <w:sz w:val="20"/>
    </w:rPr>
  </w:style>
  <w:style w:type="character" w:styleId="a6">
    <w:name w:val="Hyperlink"/>
    <w:rPr>
      <w:color w:val="0000FF"/>
      <w:u w:val="single"/>
    </w:rPr>
  </w:style>
  <w:style w:type="paragraph" w:styleId="a7">
    <w:name w:val="footer"/>
    <w:basedOn w:val="a"/>
    <w:pPr>
      <w:tabs>
        <w:tab w:val="center" w:pos="4320"/>
        <w:tab w:val="right" w:pos="8640"/>
      </w:tabs>
    </w:pPr>
  </w:style>
  <w:style w:type="paragraph" w:customStyle="1" w:styleId="BGKeywords">
    <w:name w:val="BG_Keywords"/>
    <w:basedOn w:val="a"/>
    <w:next w:val="BHBriefs"/>
    <w:autoRedefine/>
    <w:rsid w:val="00AC5F97"/>
    <w:pPr>
      <w:spacing w:after="220"/>
      <w:jc w:val="left"/>
    </w:pPr>
    <w:rPr>
      <w:rFonts w:ascii="Arno Pro" w:hAnsi="Arno Pro"/>
      <w:i/>
      <w:kern w:val="22"/>
      <w:sz w:val="20"/>
    </w:rPr>
  </w:style>
  <w:style w:type="paragraph" w:customStyle="1" w:styleId="BHBriefs">
    <w:name w:val="BH_Briefs"/>
    <w:basedOn w:val="a"/>
    <w:next w:val="BDAbstract"/>
    <w:autoRedefine/>
    <w:rsid w:val="000E75E3"/>
    <w:pPr>
      <w:spacing w:before="180" w:after="60"/>
      <w:jc w:val="left"/>
    </w:pPr>
    <w:rPr>
      <w:rFonts w:ascii="Arno Pro" w:hAnsi="Arno Pro"/>
      <w:kern w:val="22"/>
      <w:sz w:val="20"/>
    </w:rPr>
  </w:style>
  <w:style w:type="character" w:styleId="a8">
    <w:name w:val="page number"/>
    <w:basedOn w:val="a0"/>
  </w:style>
  <w:style w:type="paragraph" w:styleId="a9">
    <w:name w:val="Balloon Text"/>
    <w:basedOn w:val="a"/>
    <w:semiHidden/>
    <w:rsid w:val="00E96302"/>
    <w:rPr>
      <w:rFonts w:ascii="Tahoma" w:hAnsi="Tahoma" w:cs="Tahoma"/>
      <w:sz w:val="16"/>
      <w:szCs w:val="16"/>
    </w:rPr>
  </w:style>
  <w:style w:type="character" w:styleId="aa">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7B02A4"/>
    <w:rPr>
      <w:rFonts w:ascii="Arno Pro" w:hAnsi="Arno Pro"/>
      <w:kern w:val="20"/>
      <w:sz w:val="18"/>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141938"/>
    <w:rPr>
      <w:rFonts w:ascii="Arno Pro" w:hAnsi="Arno Pro"/>
      <w:kern w:val="21"/>
      <w:sz w:val="19"/>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a"/>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TFExperimentalSection">
    <w:name w:val="TF_Experimental_Section"/>
    <w:basedOn w:val="TFReferencesSection"/>
    <w:qFormat/>
    <w:rsid w:val="00A307FD"/>
  </w:style>
  <w:style w:type="paragraph" w:customStyle="1" w:styleId="TESectionHeading">
    <w:name w:val="TE_Section_Heading"/>
    <w:basedOn w:val="TESupportingInfoTitle"/>
    <w:qFormat/>
    <w:rsid w:val="008331F9"/>
  </w:style>
  <w:style w:type="character" w:customStyle="1" w:styleId="TAMainText0">
    <w:name w:val="TA_Main_Text (文字)"/>
    <w:basedOn w:val="a0"/>
    <w:link w:val="TAMainText"/>
    <w:rsid w:val="00AA2D16"/>
    <w:rPr>
      <w:rFonts w:ascii="Arno Pro" w:hAnsi="Arno Pro"/>
      <w:kern w:val="21"/>
      <w:sz w:val="19"/>
    </w:rPr>
  </w:style>
  <w:style w:type="character" w:customStyle="1" w:styleId="TESupportingInformation0">
    <w:name w:val="TE_Supporting_Information (文字)"/>
    <w:basedOn w:val="a0"/>
    <w:link w:val="TESupportingInformation"/>
    <w:rsid w:val="00DD1B56"/>
    <w:rPr>
      <w:rFonts w:ascii="Arno Pro" w:hAnsi="Arno Pro"/>
      <w:kern w:val="20"/>
      <w:sz w:val="18"/>
    </w:rPr>
  </w:style>
  <w:style w:type="paragraph" w:styleId="ab">
    <w:name w:val="header"/>
    <w:basedOn w:val="a"/>
    <w:link w:val="ac"/>
    <w:uiPriority w:val="99"/>
    <w:unhideWhenUsed/>
    <w:rsid w:val="00DD1B56"/>
    <w:pPr>
      <w:tabs>
        <w:tab w:val="center" w:pos="4252"/>
        <w:tab w:val="right" w:pos="8504"/>
      </w:tabs>
      <w:snapToGrid w:val="0"/>
    </w:pPr>
  </w:style>
  <w:style w:type="character" w:customStyle="1" w:styleId="ac">
    <w:name w:val="ヘッダー (文字)"/>
    <w:basedOn w:val="a0"/>
    <w:link w:val="ab"/>
    <w:uiPriority w:val="99"/>
    <w:rsid w:val="00DD1B56"/>
    <w:rPr>
      <w:rFonts w:ascii="Times" w:hAnsi="Times"/>
      <w:sz w:val="24"/>
    </w:rPr>
  </w:style>
  <w:style w:type="paragraph" w:customStyle="1" w:styleId="EndNoteBibliographyTitle">
    <w:name w:val="EndNote Bibliography Title"/>
    <w:basedOn w:val="a"/>
    <w:link w:val="EndNoteBibliographyTitle0"/>
    <w:rsid w:val="00FA1076"/>
    <w:pPr>
      <w:spacing w:after="0"/>
      <w:jc w:val="center"/>
    </w:pPr>
    <w:rPr>
      <w:rFonts w:ascii="Arno Pro" w:hAnsi="Arno Pro"/>
      <w:sz w:val="16"/>
    </w:rPr>
  </w:style>
  <w:style w:type="character" w:customStyle="1" w:styleId="TFReferencesSection0">
    <w:name w:val="TF_References_Section (文字)"/>
    <w:basedOn w:val="a0"/>
    <w:link w:val="TFReferencesSection"/>
    <w:rsid w:val="00FA1076"/>
    <w:rPr>
      <w:rFonts w:ascii="Arno Pro" w:hAnsi="Arno Pro"/>
      <w:kern w:val="19"/>
      <w:sz w:val="17"/>
      <w:szCs w:val="14"/>
    </w:rPr>
  </w:style>
  <w:style w:type="character" w:customStyle="1" w:styleId="EndNoteBibliographyTitle0">
    <w:name w:val="EndNote Bibliography Title (文字)"/>
    <w:basedOn w:val="TFReferencesSection0"/>
    <w:link w:val="EndNoteBibliographyTitle"/>
    <w:rsid w:val="00FA1076"/>
    <w:rPr>
      <w:rFonts w:ascii="Arno Pro" w:hAnsi="Arno Pro"/>
      <w:kern w:val="19"/>
      <w:sz w:val="16"/>
      <w:szCs w:val="14"/>
    </w:rPr>
  </w:style>
  <w:style w:type="paragraph" w:customStyle="1" w:styleId="EndNoteBibliography">
    <w:name w:val="EndNote Bibliography"/>
    <w:basedOn w:val="a"/>
    <w:link w:val="EndNoteBibliography0"/>
    <w:rsid w:val="00FA1076"/>
    <w:rPr>
      <w:rFonts w:ascii="Arno Pro" w:hAnsi="Arno Pro"/>
      <w:sz w:val="16"/>
    </w:rPr>
  </w:style>
  <w:style w:type="character" w:customStyle="1" w:styleId="EndNoteBibliography0">
    <w:name w:val="EndNote Bibliography (文字)"/>
    <w:basedOn w:val="TFReferencesSection0"/>
    <w:link w:val="EndNoteBibliography"/>
    <w:rsid w:val="00FA1076"/>
    <w:rPr>
      <w:rFonts w:ascii="Arno Pro" w:hAnsi="Arno Pro"/>
      <w:kern w:val="19"/>
      <w:sz w:val="16"/>
      <w:szCs w:val="14"/>
    </w:rPr>
  </w:style>
  <w:style w:type="character" w:styleId="ad">
    <w:name w:val="Unresolved Mention"/>
    <w:basedOn w:val="a0"/>
    <w:uiPriority w:val="99"/>
    <w:semiHidden/>
    <w:unhideWhenUsed/>
    <w:rsid w:val="00FA1076"/>
    <w:rPr>
      <w:color w:val="605E5C"/>
      <w:shd w:val="clear" w:color="auto" w:fill="E1DFDD"/>
    </w:rPr>
  </w:style>
  <w:style w:type="paragraph" w:styleId="ae">
    <w:name w:val="Revision"/>
    <w:hidden/>
    <w:uiPriority w:val="99"/>
    <w:semiHidden/>
    <w:rsid w:val="003F6E59"/>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kobayashi/Documents/&#22519;&#31558;/&#35542;&#25991;&#25237;&#31295;&#12510;&#12491;&#12517;&#12450;&#12523;&#12394;&#12392;&#12441;/acspagewide_msw2011_ma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acspagewide_msw2011_mac.dotx</Template>
  <TotalTime>31</TotalTime>
  <Pages>8</Pages>
  <Words>10555</Words>
  <Characters>60168</Characters>
  <Application>Microsoft Office Word</Application>
  <DocSecurity>0</DocSecurity>
  <Lines>501</Lines>
  <Paragraphs>141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70582</CharactersWithSpaces>
  <SharedDoc>false</SharedDoc>
  <HLinks>
    <vt:vector size="6" baseType="variant">
      <vt:variant>
        <vt:i4>5505098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Microsoft Office User</dc:creator>
  <cp:keywords/>
  <cp:lastModifiedBy>小林　弘明</cp:lastModifiedBy>
  <cp:revision>17</cp:revision>
  <cp:lastPrinted>2011-04-15T20:20:00Z</cp:lastPrinted>
  <dcterms:created xsi:type="dcterms:W3CDTF">2024-05-10T11:41:00Z</dcterms:created>
  <dcterms:modified xsi:type="dcterms:W3CDTF">2024-05-10T21:45:00Z</dcterms:modified>
</cp:coreProperties>
</file>