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7D31E" w14:textId="46BADF7F" w:rsidR="008521D4" w:rsidRPr="008B0435" w:rsidRDefault="00E05B1B" w:rsidP="00AF7563">
      <w:pPr>
        <w:pStyle w:val="-5"/>
        <w:ind w:left="3360" w:right="170" w:firstLineChars="494" w:firstLine="842"/>
        <w:jc w:val="right"/>
        <w:rPr>
          <w:color w:val="auto"/>
        </w:rPr>
      </w:pPr>
      <w:r w:rsidRPr="008B0435">
        <w:rPr>
          <w:noProof/>
          <w:color w:val="auto"/>
        </w:rPr>
        <w:drawing>
          <wp:inline distT="0" distB="0" distL="0" distR="0" wp14:anchorId="0A1CEC06" wp14:editId="51F1C8E2">
            <wp:extent cx="63500" cy="76200"/>
            <wp:effectExtent l="0" t="0" r="0" b="0"/>
            <wp:docPr id="10" name="図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8">
                      <a:extLst>
                        <a:ext uri="{28A0092B-C50C-407E-A947-70E740481C1C}">
                          <a14:useLocalDpi xmlns:a14="http://schemas.microsoft.com/office/drawing/2010/main" val="0"/>
                        </a:ext>
                      </a:extLst>
                    </a:blip>
                    <a:stretch>
                      <a:fillRect/>
                    </a:stretch>
                  </pic:blipFill>
                  <pic:spPr>
                    <a:xfrm>
                      <a:off x="0" y="0"/>
                      <a:ext cx="63500" cy="76200"/>
                    </a:xfrm>
                    <a:prstGeom prst="rect">
                      <a:avLst/>
                    </a:prstGeom>
                  </pic:spPr>
                </pic:pic>
              </a:graphicData>
            </a:graphic>
          </wp:inline>
        </w:drawing>
      </w:r>
      <w:r w:rsidR="0024063C" w:rsidRPr="008B0435">
        <w:rPr>
          <w:noProof/>
          <w:color w:val="auto"/>
        </w:rPr>
        <w:drawing>
          <wp:inline distT="0" distB="0" distL="0" distR="0" wp14:anchorId="130ECEF2" wp14:editId="57146933">
            <wp:extent cx="63500" cy="76200"/>
            <wp:effectExtent l="0" t="0" r="0" b="0"/>
            <wp:docPr id="7" name="図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8">
                      <a:extLst>
                        <a:ext uri="{28A0092B-C50C-407E-A947-70E740481C1C}">
                          <a14:useLocalDpi xmlns:a14="http://schemas.microsoft.com/office/drawing/2010/main" val="0"/>
                        </a:ext>
                      </a:extLst>
                    </a:blip>
                    <a:stretch>
                      <a:fillRect/>
                    </a:stretch>
                  </pic:blipFill>
                  <pic:spPr>
                    <a:xfrm>
                      <a:off x="0" y="0"/>
                      <a:ext cx="63500" cy="76200"/>
                    </a:xfrm>
                    <a:prstGeom prst="rect">
                      <a:avLst/>
                    </a:prstGeom>
                  </pic:spPr>
                </pic:pic>
              </a:graphicData>
            </a:graphic>
          </wp:inline>
        </w:drawing>
      </w:r>
      <w:r w:rsidR="000B6F82" w:rsidRPr="008B0435">
        <w:rPr>
          <w:noProof/>
          <w:color w:val="auto"/>
        </w:rPr>
        <w:drawing>
          <wp:inline distT="0" distB="0" distL="0" distR="0" wp14:anchorId="3CB8CEF0" wp14:editId="0A0B08B3">
            <wp:extent cx="63500" cy="76200"/>
            <wp:effectExtent l="0" t="0" r="0" b="0"/>
            <wp:docPr id="6" name="図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8">
                      <a:extLst>
                        <a:ext uri="{28A0092B-C50C-407E-A947-70E740481C1C}">
                          <a14:useLocalDpi xmlns:a14="http://schemas.microsoft.com/office/drawing/2010/main" val="0"/>
                        </a:ext>
                      </a:extLst>
                    </a:blip>
                    <a:stretch>
                      <a:fillRect/>
                    </a:stretch>
                  </pic:blipFill>
                  <pic:spPr>
                    <a:xfrm>
                      <a:off x="0" y="0"/>
                      <a:ext cx="63500" cy="76200"/>
                    </a:xfrm>
                    <a:prstGeom prst="rect">
                      <a:avLst/>
                    </a:prstGeom>
                  </pic:spPr>
                </pic:pic>
              </a:graphicData>
            </a:graphic>
          </wp:inline>
        </w:drawing>
      </w:r>
      <w:r w:rsidR="003B359B" w:rsidRPr="008B0435">
        <w:rPr>
          <w:noProof/>
          <w:color w:val="auto"/>
        </w:rPr>
        <w:drawing>
          <wp:inline distT="0" distB="0" distL="0" distR="0" wp14:anchorId="1A3059A7" wp14:editId="3D0A6DB7">
            <wp:extent cx="63500" cy="76200"/>
            <wp:effectExtent l="0" t="0" r="0" b="0"/>
            <wp:docPr id="5" name="図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a:extLst>
                        <a:ext uri="{28A0092B-C50C-407E-A947-70E740481C1C}">
                          <a14:useLocalDpi xmlns:a14="http://schemas.microsoft.com/office/drawing/2010/main" val="0"/>
                        </a:ext>
                      </a:extLst>
                    </a:blip>
                    <a:stretch>
                      <a:fillRect/>
                    </a:stretch>
                  </pic:blipFill>
                  <pic:spPr>
                    <a:xfrm>
                      <a:off x="0" y="0"/>
                      <a:ext cx="63500" cy="76200"/>
                    </a:xfrm>
                    <a:prstGeom prst="rect">
                      <a:avLst/>
                    </a:prstGeom>
                  </pic:spPr>
                </pic:pic>
              </a:graphicData>
            </a:graphic>
          </wp:inline>
        </w:drawing>
      </w:r>
      <w:r w:rsidR="00962EF3" w:rsidRPr="008B0435">
        <w:rPr>
          <w:noProof/>
          <w:color w:val="auto"/>
        </w:rPr>
        <w:drawing>
          <wp:inline distT="0" distB="0" distL="0" distR="0" wp14:anchorId="6DB65388" wp14:editId="15BFA9F1">
            <wp:extent cx="63500" cy="76200"/>
            <wp:effectExtent l="0" t="0" r="0" b="0"/>
            <wp:docPr id="4" name="図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a:extLst>
                        <a:ext uri="{28A0092B-C50C-407E-A947-70E740481C1C}">
                          <a14:useLocalDpi xmlns:a14="http://schemas.microsoft.com/office/drawing/2010/main" val="0"/>
                        </a:ext>
                      </a:extLst>
                    </a:blip>
                    <a:stretch>
                      <a:fillRect/>
                    </a:stretch>
                  </pic:blipFill>
                  <pic:spPr>
                    <a:xfrm>
                      <a:off x="0" y="0"/>
                      <a:ext cx="63500" cy="76200"/>
                    </a:xfrm>
                    <a:prstGeom prst="rect">
                      <a:avLst/>
                    </a:prstGeom>
                  </pic:spPr>
                </pic:pic>
              </a:graphicData>
            </a:graphic>
          </wp:inline>
        </w:drawing>
      </w:r>
      <w:r w:rsidR="001558BE" w:rsidRPr="008B0435">
        <w:rPr>
          <w:noProof/>
          <w:color w:val="auto"/>
        </w:rPr>
        <w:drawing>
          <wp:inline distT="0" distB="0" distL="0" distR="0" wp14:anchorId="4C1E5AFE" wp14:editId="5E05D108">
            <wp:extent cx="63500" cy="76200"/>
            <wp:effectExtent l="0" t="0" r="0" b="0"/>
            <wp:docPr id="1" name="図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3500" cy="76200"/>
                    </a:xfrm>
                    <a:prstGeom prst="rect">
                      <a:avLst/>
                    </a:prstGeom>
                  </pic:spPr>
                </pic:pic>
              </a:graphicData>
            </a:graphic>
          </wp:inline>
        </w:drawing>
      </w:r>
      <w:r w:rsidR="00E35DFF" w:rsidRPr="008B0435">
        <w:rPr>
          <w:color w:val="auto"/>
        </w:rPr>
        <w:t>Vacuum and Surface Science</w:t>
      </w:r>
      <w:r w:rsidR="002A2227" w:rsidRPr="008B0435">
        <w:rPr>
          <w:rFonts w:hint="eastAsia"/>
          <w:noProof/>
          <w:color w:val="auto"/>
          <w:lang w:bidi="th-TH"/>
        </w:rPr>
        <mc:AlternateContent>
          <mc:Choice Requires="wps">
            <w:drawing>
              <wp:anchor distT="0" distB="0" distL="114300" distR="114300" simplePos="0" relativeHeight="251640320" behindDoc="0" locked="0" layoutInCell="1" allowOverlap="1" wp14:anchorId="447D9CDC" wp14:editId="04532290">
                <wp:simplePos x="0" y="0"/>
                <wp:positionH relativeFrom="margin">
                  <wp:align>left</wp:align>
                </wp:positionH>
                <wp:positionV relativeFrom="margin">
                  <wp:posOffset>36195</wp:posOffset>
                </wp:positionV>
                <wp:extent cx="791845" cy="25209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184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6FE41" w14:textId="77777777" w:rsidR="008569F3" w:rsidRPr="008569F3" w:rsidRDefault="006509A8" w:rsidP="00E33613">
                            <w:pPr>
                              <w:pStyle w:val="-6"/>
                              <w:rPr>
                                <w:rFonts w:ascii="Times New Roman" w:hAnsi="Times New Roman"/>
                              </w:rPr>
                            </w:pPr>
                            <w:r>
                              <w:rPr>
                                <w:rFonts w:ascii="Times New Roman" w:hAnsi="Times New Roman" w:hint="eastAsia"/>
                              </w:rPr>
                              <w:t>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D9CDC" id="_x0000_t202" coordsize="21600,21600" o:spt="202" path="m,l,21600r21600,l21600,xe">
                <v:stroke joinstyle="miter"/>
                <v:path gradientshapeok="t" o:connecttype="rect"/>
              </v:shapetype>
              <v:shape id="Text Box 4" o:spid="_x0000_s1026" type="#_x0000_t202" style="position:absolute;left:0;text-align:left;margin-left:0;margin-top:2.85pt;width:62.35pt;height:19.85pt;z-index:25164032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" stroked="f">
                <v:path arrowok="t"/>
                <v:textbox inset="0,0,0,0">
                  <w:txbxContent>
                    <w:p w14:paraId="5AB6FE41" w14:textId="77777777" w:rsidR="008569F3" w:rsidRPr="008569F3" w:rsidRDefault="006509A8" w:rsidP="00E33613">
                      <w:pPr>
                        <w:pStyle w:val="-6"/>
                        <w:rPr>
                          <w:rFonts w:ascii="Times New Roman" w:hAnsi="Times New Roman"/>
                        </w:rPr>
                      </w:pPr>
                      <w:r>
                        <w:rPr>
                          <w:rFonts w:ascii="Times New Roman" w:hAnsi="Times New Roman" w:hint="eastAsia"/>
                        </w:rPr>
                        <w:t>XXXX</w:t>
                      </w:r>
                    </w:p>
                  </w:txbxContent>
                </v:textbox>
                <w10:wrap anchorx="margin" anchory="margin"/>
              </v:shape>
            </w:pict>
          </mc:Fallback>
        </mc:AlternateContent>
      </w:r>
      <w:r w:rsidR="002A2227" w:rsidRPr="008B0435">
        <w:rPr>
          <w:rFonts w:hint="eastAsia"/>
          <w:noProof/>
          <w:color w:val="auto"/>
          <w:lang w:bidi="th-TH"/>
        </w:rPr>
        <mc:AlternateContent>
          <mc:Choice Requires="wps">
            <w:drawing>
              <wp:anchor distT="0" distB="0" distL="114300" distR="114300" simplePos="0" relativeHeight="251639296" behindDoc="0" locked="0" layoutInCell="1" allowOverlap="1" wp14:anchorId="2F69AA76" wp14:editId="0461920F">
                <wp:simplePos x="0" y="0"/>
                <wp:positionH relativeFrom="margin">
                  <wp:align>left</wp:align>
                </wp:positionH>
                <wp:positionV relativeFrom="margin">
                  <wp:align>top</wp:align>
                </wp:positionV>
                <wp:extent cx="791845" cy="32385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1845" cy="323850"/>
                        </a:xfrm>
                        <a:prstGeom prst="rect">
                          <a:avLst/>
                        </a:prstGeom>
                        <a:blipFill dpi="0" rotWithShape="0">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747F4" id="Rectangle 3" o:spid="_x0000_s1026" style="position:absolute;left:0;text-align:left;margin-left:0;margin-top:0;width:62.35pt;height:25.5pt;z-index:251639296;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" stroked="f">
                <v:fill r:id="rId10" o:title="" recolor="t" type="tile"/>
                <v:path arrowok="t"/>
                <v:textbox inset="5.85pt,.7pt,5.85pt,.7pt"/>
                <w10:wrap anchorx="margin" anchory="margin"/>
              </v:rect>
            </w:pict>
          </mc:Fallback>
        </mc:AlternateContent>
      </w:r>
      <w:r w:rsidR="00AF7563" w:rsidRPr="008B0435">
        <w:rPr>
          <w:rFonts w:hint="eastAsia"/>
          <w:noProof/>
          <w:color w:val="auto"/>
          <w:lang w:bidi="th-TH"/>
        </w:rPr>
        <w:t xml:space="preserve"> </w:t>
      </w:r>
      <w:r w:rsidR="007B11C7" w:rsidRPr="008B0435">
        <w:rPr>
          <w:rFonts w:hint="eastAsia"/>
          <w:color w:val="auto"/>
        </w:rPr>
        <w:t>Vol. XX, No. XX, pp. XXX-XXX, 20XX</w:t>
      </w:r>
    </w:p>
    <w:p w14:paraId="313B22BB" w14:textId="0A32B64D" w:rsidR="00F86282" w:rsidRPr="008B0435" w:rsidRDefault="007D7225" w:rsidP="00F86282">
      <w:pPr>
        <w:framePr w:w="4564" w:h="295" w:hRule="exact" w:hSpace="181" w:vSpace="295" w:wrap="around" w:vAnchor="page" w:hAnchor="page" w:x="1186" w:y="14953" w:anchorLock="1"/>
        <w:pBdr>
          <w:top w:val="single" w:sz="2" w:space="1" w:color="auto"/>
        </w:pBdr>
        <w:adjustRightInd w:val="0"/>
        <w:snapToGrid w:val="0"/>
        <w:spacing w:line="296" w:lineRule="exact"/>
        <w:ind w:firstLine="190"/>
        <w:rPr>
          <w:sz w:val="16"/>
          <w:szCs w:val="16"/>
        </w:rPr>
      </w:pPr>
      <w:r w:rsidRPr="008B0435">
        <w:rPr>
          <w:rFonts w:hint="eastAsia"/>
          <w:sz w:val="16"/>
          <w:szCs w:val="16"/>
        </w:rPr>
        <w:t>*</w:t>
      </w:r>
      <w:r w:rsidR="00F86282" w:rsidRPr="008B0435">
        <w:rPr>
          <w:rFonts w:hint="eastAsia"/>
          <w:sz w:val="16"/>
          <w:szCs w:val="16"/>
        </w:rPr>
        <w:t xml:space="preserve">E-mail: </w:t>
      </w:r>
      <w:r w:rsidR="00B65C62" w:rsidRPr="008B0435">
        <w:rPr>
          <w:sz w:val="16"/>
          <w:szCs w:val="16"/>
        </w:rPr>
        <w:t>tanuma.shigeo@nims.go.jp</w:t>
      </w:r>
    </w:p>
    <w:p w14:paraId="44B02B16" w14:textId="77777777" w:rsidR="008521D4" w:rsidRPr="008B0435" w:rsidRDefault="007B11C7" w:rsidP="00E33613">
      <w:pPr>
        <w:pStyle w:val="-5"/>
        <w:rPr>
          <w:color w:val="auto"/>
        </w:rPr>
      </w:pPr>
      <w:r w:rsidRPr="008B0435">
        <w:rPr>
          <w:rFonts w:hint="eastAsia"/>
          <w:color w:val="auto"/>
        </w:rPr>
        <w:t>特集「</w:t>
      </w:r>
      <w:r w:rsidR="008B2383" w:rsidRPr="008B0435">
        <w:rPr>
          <w:rFonts w:hint="eastAsia"/>
          <w:color w:val="auto"/>
        </w:rPr>
        <w:t>XXXXX</w:t>
      </w:r>
      <w:r w:rsidRPr="008B0435">
        <w:rPr>
          <w:rFonts w:hint="eastAsia"/>
          <w:color w:val="auto"/>
        </w:rPr>
        <w:t>」</w:t>
      </w:r>
    </w:p>
    <w:p w14:paraId="3571CBF3" w14:textId="77777777" w:rsidR="008521D4" w:rsidRPr="008B0435" w:rsidRDefault="008521D4" w:rsidP="008521D4">
      <w:pPr>
        <w:pStyle w:val="-"/>
      </w:pPr>
    </w:p>
    <w:p w14:paraId="69AA04C3" w14:textId="77777777" w:rsidR="005F3A5F" w:rsidRPr="008B0435" w:rsidRDefault="005F3A5F" w:rsidP="005F3A5F">
      <w:pPr>
        <w:pStyle w:val="-1"/>
        <w:rPr>
          <w:color w:val="auto"/>
        </w:rPr>
      </w:pPr>
    </w:p>
    <w:p w14:paraId="3A85A4BA" w14:textId="77777777" w:rsidR="00E4330D" w:rsidRPr="008B0435" w:rsidRDefault="00E4330D" w:rsidP="00E4330D">
      <w:pPr>
        <w:pStyle w:val="-0"/>
      </w:pPr>
      <w:r w:rsidRPr="008B0435">
        <w:t>電子分光法における表面感度と検出深</w:t>
      </w:r>
      <w:r w:rsidRPr="008B0435">
        <w:rPr>
          <w:rFonts w:hint="eastAsia"/>
        </w:rPr>
        <w:t>さ</w:t>
      </w:r>
    </w:p>
    <w:p w14:paraId="340D3F06" w14:textId="77777777" w:rsidR="007946E1" w:rsidRPr="008B0435" w:rsidRDefault="007946E1" w:rsidP="007946E1">
      <w:pPr>
        <w:pStyle w:val="-0"/>
      </w:pPr>
    </w:p>
    <w:p w14:paraId="7B379FA5" w14:textId="77777777" w:rsidR="00D95BB0" w:rsidRPr="008B0435" w:rsidRDefault="00D95BB0" w:rsidP="004E6674">
      <w:pPr>
        <w:pStyle w:val="-"/>
      </w:pPr>
    </w:p>
    <w:p w14:paraId="1FF46E4F" w14:textId="7C039900" w:rsidR="00D468E0" w:rsidRPr="008B0435" w:rsidRDefault="00352D9D" w:rsidP="00352D9D">
      <w:pPr>
        <w:pStyle w:val="-2"/>
      </w:pPr>
      <w:r w:rsidRPr="008B0435">
        <w:rPr>
          <w:rFonts w:hint="eastAsia"/>
        </w:rPr>
        <w:t>田沼</w:t>
      </w:r>
      <w:r w:rsidRPr="008B0435">
        <w:t xml:space="preserve"> </w:t>
      </w:r>
      <w:r w:rsidRPr="008B0435">
        <w:rPr>
          <w:rFonts w:hint="eastAsia"/>
        </w:rPr>
        <w:t>繁夫</w:t>
      </w:r>
    </w:p>
    <w:p w14:paraId="7F389FCB" w14:textId="77777777" w:rsidR="00B6028E" w:rsidRPr="008B0435" w:rsidRDefault="00B6028E" w:rsidP="00352D9D">
      <w:pPr>
        <w:pStyle w:val="-2"/>
      </w:pPr>
    </w:p>
    <w:p w14:paraId="3A571972" w14:textId="77777777" w:rsidR="00D95BB0" w:rsidRPr="008B0435" w:rsidRDefault="00D95BB0" w:rsidP="00D95BB0">
      <w:pPr>
        <w:pStyle w:val="-1"/>
        <w:rPr>
          <w:color w:val="auto"/>
        </w:rPr>
      </w:pPr>
    </w:p>
    <w:p w14:paraId="3A77F711" w14:textId="77777777" w:rsidR="00C917A0" w:rsidRPr="008B0435" w:rsidRDefault="003F1F83" w:rsidP="00C917A0">
      <w:pPr>
        <w:jc w:val="center"/>
        <w:rPr>
          <w:rFonts w:ascii="MS" w:hAnsi="MS" w:hint="eastAsia"/>
          <w:sz w:val="22"/>
          <w:szCs w:val="22"/>
        </w:rPr>
      </w:pPr>
      <w:r w:rsidRPr="008B0435">
        <w:rPr>
          <w:rFonts w:hint="eastAsia"/>
          <w:vertAlign w:val="superscript"/>
        </w:rPr>
        <w:t>1</w:t>
      </w:r>
      <w:r w:rsidR="00180869" w:rsidRPr="008B0435">
        <w:rPr>
          <w:rFonts w:ascii="MS" w:hAnsi="MS" w:hint="eastAsia"/>
          <w:sz w:val="18"/>
          <w:szCs w:val="18"/>
        </w:rPr>
        <w:t>物質・材料研究機構材料データプラットフォームセンター</w:t>
      </w:r>
      <w:r w:rsidR="00C917A0" w:rsidRPr="008B0435">
        <w:rPr>
          <w:rFonts w:ascii="MS" w:hAnsi="MS" w:hint="eastAsia"/>
          <w:sz w:val="18"/>
          <w:szCs w:val="18"/>
        </w:rPr>
        <w:t xml:space="preserve"> </w:t>
      </w:r>
      <w:r w:rsidR="00C577E2" w:rsidRPr="008B0435">
        <w:rPr>
          <w:rFonts w:hint="eastAsia"/>
        </w:rPr>
        <w:t>〒</w:t>
      </w:r>
      <w:r w:rsidR="00C917A0" w:rsidRPr="008B0435">
        <w:rPr>
          <w:rFonts w:hint="eastAsia"/>
          <w:sz w:val="18"/>
          <w:szCs w:val="19"/>
        </w:rPr>
        <w:t>3</w:t>
      </w:r>
      <w:r w:rsidR="00C917A0" w:rsidRPr="008B0435">
        <w:rPr>
          <w:sz w:val="18"/>
          <w:szCs w:val="19"/>
        </w:rPr>
        <w:t xml:space="preserve">05-0044 </w:t>
      </w:r>
      <w:r w:rsidR="00C917A0" w:rsidRPr="008B0435">
        <w:rPr>
          <w:rFonts w:hint="eastAsia"/>
          <w:sz w:val="18"/>
          <w:szCs w:val="19"/>
        </w:rPr>
        <w:t>つくば市並木１−１</w:t>
      </w:r>
    </w:p>
    <w:p w14:paraId="274E1A0C" w14:textId="77777777" w:rsidR="00C577E2" w:rsidRPr="008B0435" w:rsidRDefault="00C577E2" w:rsidP="00C917A0">
      <w:pPr>
        <w:pStyle w:val="-1"/>
        <w:ind w:firstLine="0"/>
        <w:rPr>
          <w:color w:val="auto"/>
        </w:rPr>
      </w:pPr>
    </w:p>
    <w:p w14:paraId="7A4A1426" w14:textId="77777777" w:rsidR="00C577E2" w:rsidRPr="008B0435" w:rsidRDefault="00C577E2" w:rsidP="008521D4">
      <w:pPr>
        <w:pStyle w:val="-4"/>
        <w:rPr>
          <w:color w:val="auto"/>
        </w:rPr>
      </w:pPr>
      <w:r w:rsidRPr="008B0435">
        <w:rPr>
          <w:rFonts w:hint="eastAsia"/>
          <w:color w:val="auto"/>
        </w:rPr>
        <w:t>（</w:t>
      </w:r>
      <w:r w:rsidRPr="008B0435">
        <w:rPr>
          <w:rFonts w:hint="eastAsia"/>
          <w:color w:val="auto"/>
        </w:rPr>
        <w:t>20</w:t>
      </w:r>
      <w:r w:rsidR="00C16FC3" w:rsidRPr="008B0435">
        <w:rPr>
          <w:rFonts w:hint="eastAsia"/>
          <w:color w:val="auto"/>
        </w:rPr>
        <w:t>XX</w:t>
      </w:r>
      <w:r w:rsidRPr="008B0435">
        <w:rPr>
          <w:rFonts w:hint="eastAsia"/>
          <w:color w:val="auto"/>
        </w:rPr>
        <w:t>年</w:t>
      </w:r>
      <w:r w:rsidR="00C16FC3" w:rsidRPr="008B0435">
        <w:rPr>
          <w:rFonts w:hint="eastAsia"/>
          <w:color w:val="auto"/>
        </w:rPr>
        <w:t>XX</w:t>
      </w:r>
      <w:r w:rsidRPr="008B0435">
        <w:rPr>
          <w:rFonts w:hint="eastAsia"/>
          <w:color w:val="auto"/>
        </w:rPr>
        <w:t>月</w:t>
      </w:r>
      <w:r w:rsidR="00C16FC3" w:rsidRPr="008B0435">
        <w:rPr>
          <w:rFonts w:hint="eastAsia"/>
          <w:color w:val="auto"/>
        </w:rPr>
        <w:t>XX</w:t>
      </w:r>
      <w:r w:rsidRPr="008B0435">
        <w:rPr>
          <w:rFonts w:hint="eastAsia"/>
          <w:color w:val="auto"/>
        </w:rPr>
        <w:t>日</w:t>
      </w:r>
      <w:r w:rsidR="002F22AD" w:rsidRPr="008B0435">
        <w:rPr>
          <w:rFonts w:hint="eastAsia"/>
          <w:color w:val="auto"/>
        </w:rPr>
        <w:t>受付</w:t>
      </w:r>
      <w:r w:rsidR="006509A8" w:rsidRPr="008B0435">
        <w:rPr>
          <w:rFonts w:hint="eastAsia"/>
          <w:color w:val="auto"/>
        </w:rPr>
        <w:t>；</w:t>
      </w:r>
      <w:r w:rsidR="006509A8" w:rsidRPr="008B0435">
        <w:rPr>
          <w:rFonts w:hint="eastAsia"/>
          <w:color w:val="auto"/>
        </w:rPr>
        <w:t>20XX</w:t>
      </w:r>
      <w:r w:rsidR="006509A8" w:rsidRPr="008B0435">
        <w:rPr>
          <w:rFonts w:hint="eastAsia"/>
          <w:color w:val="auto"/>
        </w:rPr>
        <w:t>年</w:t>
      </w:r>
      <w:r w:rsidR="006509A8" w:rsidRPr="008B0435">
        <w:rPr>
          <w:rFonts w:hint="eastAsia"/>
          <w:color w:val="auto"/>
        </w:rPr>
        <w:t>XX</w:t>
      </w:r>
      <w:r w:rsidR="006509A8" w:rsidRPr="008B0435">
        <w:rPr>
          <w:rFonts w:hint="eastAsia"/>
          <w:color w:val="auto"/>
        </w:rPr>
        <w:t>月</w:t>
      </w:r>
      <w:r w:rsidR="006509A8" w:rsidRPr="008B0435">
        <w:rPr>
          <w:rFonts w:hint="eastAsia"/>
          <w:color w:val="auto"/>
        </w:rPr>
        <w:t>XX</w:t>
      </w:r>
      <w:r w:rsidR="006509A8" w:rsidRPr="008B0435">
        <w:rPr>
          <w:rFonts w:hint="eastAsia"/>
          <w:color w:val="auto"/>
        </w:rPr>
        <w:t>日掲載決定</w:t>
      </w:r>
      <w:r w:rsidRPr="008B0435">
        <w:rPr>
          <w:rFonts w:hint="eastAsia"/>
          <w:color w:val="auto"/>
        </w:rPr>
        <w:t>）</w:t>
      </w:r>
    </w:p>
    <w:p w14:paraId="06F3F530" w14:textId="77777777" w:rsidR="008521D4" w:rsidRPr="008B0435" w:rsidRDefault="008521D4" w:rsidP="004E6674">
      <w:pPr>
        <w:pStyle w:val="-"/>
      </w:pPr>
    </w:p>
    <w:p w14:paraId="399098B6" w14:textId="11927968" w:rsidR="001558BE" w:rsidRPr="008B0435" w:rsidRDefault="001558BE" w:rsidP="001558BE">
      <w:pPr>
        <w:pStyle w:val="-Title"/>
      </w:pPr>
      <w:r w:rsidRPr="008B0435">
        <w:t xml:space="preserve"> </w:t>
      </w:r>
      <w:r w:rsidRPr="008B0435">
        <w:rPr>
          <w:bCs/>
        </w:rPr>
        <w:t xml:space="preserve">Surface Sensitivity </w:t>
      </w:r>
      <w:r w:rsidR="007D7FB7" w:rsidRPr="008B0435">
        <w:rPr>
          <w:bCs/>
        </w:rPr>
        <w:t xml:space="preserve">and </w:t>
      </w:r>
      <w:r w:rsidR="00355E82" w:rsidRPr="008B0435">
        <w:rPr>
          <w:bCs/>
        </w:rPr>
        <w:t xml:space="preserve">Detection Depth for </w:t>
      </w:r>
      <w:r w:rsidRPr="008B0435">
        <w:rPr>
          <w:bCs/>
        </w:rPr>
        <w:t xml:space="preserve">Electron Spectroscopy </w:t>
      </w:r>
    </w:p>
    <w:p w14:paraId="5811DDD2" w14:textId="7B3F473E" w:rsidR="008521D4" w:rsidRPr="008B0435" w:rsidRDefault="008521D4" w:rsidP="0091545B">
      <w:pPr>
        <w:pStyle w:val="-Title"/>
      </w:pPr>
    </w:p>
    <w:p w14:paraId="4077A1A6" w14:textId="77777777" w:rsidR="0091545B" w:rsidRPr="008B0435" w:rsidRDefault="0091545B" w:rsidP="0091545B">
      <w:pPr>
        <w:pStyle w:val="-1"/>
        <w:rPr>
          <w:color w:val="auto"/>
        </w:rPr>
      </w:pPr>
    </w:p>
    <w:p w14:paraId="48812769" w14:textId="7BBAE4CB" w:rsidR="0091545B" w:rsidRPr="008B0435" w:rsidRDefault="00355E82" w:rsidP="0091545B">
      <w:pPr>
        <w:pStyle w:val="-Author"/>
      </w:pPr>
      <w:r w:rsidRPr="008B0435">
        <w:t>Shigeo Tanuma</w:t>
      </w:r>
    </w:p>
    <w:p w14:paraId="1DD1B346" w14:textId="77777777" w:rsidR="0091545B" w:rsidRPr="008B0435" w:rsidRDefault="0091545B" w:rsidP="0091545B">
      <w:pPr>
        <w:pStyle w:val="-1"/>
        <w:rPr>
          <w:color w:val="auto"/>
        </w:rPr>
      </w:pPr>
    </w:p>
    <w:p w14:paraId="10D74CE3" w14:textId="3E8E3C93" w:rsidR="0091545B" w:rsidRPr="008B0435" w:rsidRDefault="009A0C49" w:rsidP="00D61FB4">
      <w:pPr>
        <w:pStyle w:val="-Belonging"/>
      </w:pPr>
      <w:r w:rsidRPr="008B0435">
        <w:t>National Institute for Materials Science</w:t>
      </w:r>
      <w:r w:rsidR="004C6F13" w:rsidRPr="008B0435">
        <w:t xml:space="preserve">, </w:t>
      </w:r>
      <w:r w:rsidR="0004557B" w:rsidRPr="008B0435">
        <w:t>1-1</w:t>
      </w:r>
      <w:r w:rsidR="00526EF4" w:rsidRPr="008B0435">
        <w:rPr>
          <w:rFonts w:hint="eastAsia"/>
        </w:rPr>
        <w:t>,</w:t>
      </w:r>
      <w:r w:rsidR="00D537CD" w:rsidRPr="008B0435">
        <w:rPr>
          <w:rFonts w:hint="eastAsia"/>
        </w:rPr>
        <w:t xml:space="preserve"> </w:t>
      </w:r>
      <w:r w:rsidR="0004557B" w:rsidRPr="008B0435">
        <w:t>Namiki</w:t>
      </w:r>
      <w:r w:rsidR="00D537CD" w:rsidRPr="008B0435">
        <w:rPr>
          <w:rFonts w:hint="eastAsia"/>
        </w:rPr>
        <w:t>,</w:t>
      </w:r>
      <w:r w:rsidR="003F55D6" w:rsidRPr="008B0435">
        <w:rPr>
          <w:rFonts w:hint="eastAsia"/>
        </w:rPr>
        <w:t xml:space="preserve"> </w:t>
      </w:r>
      <w:r w:rsidR="0004557B" w:rsidRPr="008B0435">
        <w:t>Tsukuba</w:t>
      </w:r>
      <w:r w:rsidR="003F55D6" w:rsidRPr="008B0435">
        <w:rPr>
          <w:rFonts w:hint="eastAsia"/>
        </w:rPr>
        <w:t>,</w:t>
      </w:r>
      <w:r w:rsidR="00526EF4" w:rsidRPr="008B0435">
        <w:rPr>
          <w:rFonts w:hint="eastAsia"/>
        </w:rPr>
        <w:t xml:space="preserve"> </w:t>
      </w:r>
      <w:r w:rsidR="0004557B" w:rsidRPr="008B0435">
        <w:t>Ibaraki</w:t>
      </w:r>
      <w:r w:rsidR="003F55D6" w:rsidRPr="008B0435">
        <w:rPr>
          <w:rFonts w:hint="eastAsia"/>
        </w:rPr>
        <w:t xml:space="preserve"> </w:t>
      </w:r>
      <w:r w:rsidR="0004557B" w:rsidRPr="008B0435">
        <w:t>305</w:t>
      </w:r>
      <w:r w:rsidR="003F55D6" w:rsidRPr="008B0435">
        <w:rPr>
          <w:rFonts w:hint="eastAsia"/>
        </w:rPr>
        <w:t>-00</w:t>
      </w:r>
      <w:r w:rsidR="0004557B" w:rsidRPr="008B0435">
        <w:t>44</w:t>
      </w:r>
    </w:p>
    <w:p w14:paraId="5DBE4BE8" w14:textId="77777777" w:rsidR="00D61FB4" w:rsidRPr="008B0435" w:rsidRDefault="00D61FB4" w:rsidP="00D61FB4">
      <w:pPr>
        <w:pStyle w:val="-4"/>
        <w:rPr>
          <w:color w:val="auto"/>
        </w:rPr>
      </w:pPr>
      <w:r w:rsidRPr="008B0435">
        <w:rPr>
          <w:rFonts w:hint="eastAsia"/>
          <w:color w:val="auto"/>
        </w:rPr>
        <w:t>（</w:t>
      </w:r>
      <w:r w:rsidRPr="008B0435">
        <w:rPr>
          <w:rFonts w:hint="eastAsia"/>
          <w:color w:val="auto"/>
        </w:rPr>
        <w:t xml:space="preserve">Received </w:t>
      </w:r>
      <w:r w:rsidR="00C16FC3" w:rsidRPr="008B0435">
        <w:rPr>
          <w:rFonts w:hint="eastAsia"/>
          <w:color w:val="auto"/>
        </w:rPr>
        <w:t>XXX</w:t>
      </w:r>
      <w:r w:rsidRPr="008B0435">
        <w:rPr>
          <w:rFonts w:hint="eastAsia"/>
          <w:color w:val="auto"/>
        </w:rPr>
        <w:t xml:space="preserve"> </w:t>
      </w:r>
      <w:r w:rsidR="00C16FC3" w:rsidRPr="008B0435">
        <w:rPr>
          <w:rFonts w:hint="eastAsia"/>
          <w:color w:val="auto"/>
        </w:rPr>
        <w:t>XX</w:t>
      </w:r>
      <w:r w:rsidRPr="008B0435">
        <w:rPr>
          <w:rFonts w:hint="eastAsia"/>
          <w:color w:val="auto"/>
        </w:rPr>
        <w:t>, 20</w:t>
      </w:r>
      <w:r w:rsidR="00C16FC3" w:rsidRPr="008B0435">
        <w:rPr>
          <w:rFonts w:hint="eastAsia"/>
          <w:color w:val="auto"/>
        </w:rPr>
        <w:t>XX</w:t>
      </w:r>
      <w:r w:rsidR="006509A8" w:rsidRPr="008B0435">
        <w:rPr>
          <w:rFonts w:hint="eastAsia"/>
          <w:color w:val="auto"/>
        </w:rPr>
        <w:t xml:space="preserve"> ; Accepted XXX XX, 20XX</w:t>
      </w:r>
      <w:r w:rsidRPr="008B0435">
        <w:rPr>
          <w:rFonts w:hint="eastAsia"/>
          <w:color w:val="auto"/>
        </w:rPr>
        <w:t>）</w:t>
      </w:r>
    </w:p>
    <w:p w14:paraId="6872DA6C" w14:textId="77777777" w:rsidR="00D61FB4" w:rsidRPr="008B0435" w:rsidRDefault="00D61FB4" w:rsidP="004E6674">
      <w:pPr>
        <w:pStyle w:val="-"/>
      </w:pPr>
    </w:p>
    <w:p w14:paraId="19324498" w14:textId="74084943" w:rsidR="002D5C23" w:rsidRPr="008B0435" w:rsidRDefault="003D72AB" w:rsidP="00552364">
      <w:pPr>
        <w:pStyle w:val="-Abstract"/>
      </w:pPr>
      <w:r w:rsidRPr="008B0435">
        <w:t>F</w:t>
      </w:r>
      <w:r w:rsidR="00991257" w:rsidRPr="008B0435">
        <w:t xml:space="preserve">our physical parameters describing </w:t>
      </w:r>
      <w:r w:rsidR="003606FD">
        <w:t xml:space="preserve">the </w:t>
      </w:r>
      <w:r w:rsidR="00991257" w:rsidRPr="008B0435">
        <w:t xml:space="preserve">inelastic scattering of electrons, which is a measure of surface sensitivity, </w:t>
      </w:r>
      <w:r w:rsidR="00EC1D56" w:rsidRPr="008B0435">
        <w:t>were</w:t>
      </w:r>
      <w:r w:rsidR="00991257" w:rsidRPr="008B0435">
        <w:t xml:space="preserve"> described. The definitions of four parameters, namely, inelastic mean free path (IMFP), mean escape depth (MED), effective attenuation length (EAL), and information depth (ID), are given, and their determination methods and </w:t>
      </w:r>
      <w:r w:rsidR="00EC1D56" w:rsidRPr="008B0435">
        <w:t>predictive</w:t>
      </w:r>
      <w:r w:rsidR="00991257" w:rsidRPr="008B0435">
        <w:t xml:space="preserve"> </w:t>
      </w:r>
      <w:r w:rsidR="00190173" w:rsidRPr="008B0435">
        <w:t>equations</w:t>
      </w:r>
      <w:r w:rsidR="00991257" w:rsidRPr="008B0435">
        <w:t xml:space="preserve"> </w:t>
      </w:r>
      <w:r w:rsidR="00EC1D56" w:rsidRPr="008B0435">
        <w:t>were</w:t>
      </w:r>
      <w:r w:rsidR="00991257" w:rsidRPr="008B0435">
        <w:t xml:space="preserve"> explained</w:t>
      </w:r>
      <w:r w:rsidR="009814DA" w:rsidRPr="008B0435">
        <w:rPr>
          <w:rFonts w:hint="eastAsia"/>
        </w:rPr>
        <w:t xml:space="preserve">. </w:t>
      </w:r>
      <w:r w:rsidR="00EC1D56" w:rsidRPr="008B0435">
        <w:t xml:space="preserve">Most of these </w:t>
      </w:r>
      <w:r w:rsidR="00DE7029" w:rsidRPr="008B0435">
        <w:t>equations</w:t>
      </w:r>
      <w:r w:rsidR="00EC1D56" w:rsidRPr="008B0435">
        <w:t xml:space="preserve"> are also applicable to </w:t>
      </w:r>
      <w:r w:rsidR="00001A9D" w:rsidRPr="008B0435">
        <w:t>hard X-ray photoelectron spectroscopy. At this time, the author concludes that IMFP and MED are the most appropriate parameters to describe surface sensitivity and detection depth from the standpoint of clarity of definition and practicality.</w:t>
      </w:r>
    </w:p>
    <w:p w14:paraId="387E2927" w14:textId="77777777" w:rsidR="00681535" w:rsidRPr="008B0435" w:rsidRDefault="00681535" w:rsidP="004E6674">
      <w:pPr>
        <w:pStyle w:val="-"/>
      </w:pPr>
    </w:p>
    <w:p w14:paraId="5AFD7DE8" w14:textId="257FDE79" w:rsidR="00766BA2" w:rsidRPr="008B0435" w:rsidRDefault="001E6610" w:rsidP="00766BA2">
      <w:pPr>
        <w:pStyle w:val="-"/>
        <w:rPr>
          <w:sz w:val="18"/>
          <w:szCs w:val="18"/>
        </w:rPr>
      </w:pPr>
      <w:r w:rsidRPr="008B0435">
        <w:rPr>
          <w:sz w:val="18"/>
          <w:szCs w:val="18"/>
        </w:rPr>
        <w:t>K</w:t>
      </w:r>
      <w:r w:rsidR="00681535" w:rsidRPr="008B0435">
        <w:rPr>
          <w:rFonts w:hint="eastAsia"/>
          <w:sz w:val="18"/>
          <w:szCs w:val="18"/>
        </w:rPr>
        <w:t>EYWORDS</w:t>
      </w:r>
      <w:r w:rsidRPr="008B0435">
        <w:rPr>
          <w:rFonts w:hint="eastAsia"/>
          <w:sz w:val="18"/>
          <w:szCs w:val="18"/>
        </w:rPr>
        <w:t xml:space="preserve">: </w:t>
      </w:r>
      <w:r w:rsidR="00F57B12" w:rsidRPr="008B0435">
        <w:rPr>
          <w:sz w:val="18"/>
          <w:szCs w:val="18"/>
        </w:rPr>
        <w:t>surface</w:t>
      </w:r>
      <w:r w:rsidR="00B219F2" w:rsidRPr="008B0435">
        <w:rPr>
          <w:sz w:val="18"/>
          <w:szCs w:val="18"/>
        </w:rPr>
        <w:t xml:space="preserve"> sensitivity, </w:t>
      </w:r>
      <w:r w:rsidR="00F57B12" w:rsidRPr="008B0435">
        <w:rPr>
          <w:sz w:val="18"/>
          <w:szCs w:val="18"/>
        </w:rPr>
        <w:t>inelastic mean free path, mean escape depth, effective attenuation length, information depth</w:t>
      </w:r>
    </w:p>
    <w:p w14:paraId="49D404B9" w14:textId="77777777" w:rsidR="001E6610" w:rsidRPr="008B0435" w:rsidRDefault="001E6610" w:rsidP="004E6674">
      <w:pPr>
        <w:pStyle w:val="-"/>
      </w:pPr>
    </w:p>
    <w:p w14:paraId="65C60612" w14:textId="77777777" w:rsidR="001E6610" w:rsidRPr="008B0435" w:rsidRDefault="001E6610" w:rsidP="004E6674">
      <w:pPr>
        <w:pStyle w:val="-"/>
        <w:sectPr w:rsidR="001E6610" w:rsidRPr="008B0435" w:rsidSect="00871215">
          <w:headerReference w:type="even" r:id="rId11"/>
          <w:headerReference w:type="default" r:id="rId12"/>
          <w:footerReference w:type="even" r:id="rId13"/>
          <w:footerReference w:type="default" r:id="rId14"/>
          <w:headerReference w:type="first" r:id="rId15"/>
          <w:footerReference w:type="first" r:id="rId16"/>
          <w:pgSz w:w="11906" w:h="16838" w:code="9"/>
          <w:pgMar w:top="1588" w:right="1191" w:bottom="1588" w:left="1191" w:header="1191" w:footer="1077" w:gutter="0"/>
          <w:cols w:space="425"/>
          <w:titlePg/>
          <w:docGrid w:type="linesAndChars" w:linePitch="297" w:charSpace="98"/>
        </w:sectPr>
      </w:pPr>
    </w:p>
    <w:p w14:paraId="78E3CAB6" w14:textId="77777777" w:rsidR="006C681B" w:rsidRPr="008B0435" w:rsidRDefault="006C681B" w:rsidP="006C681B">
      <w:pPr>
        <w:pStyle w:val="-7"/>
      </w:pPr>
      <w:r w:rsidRPr="008B0435">
        <w:rPr>
          <w:rFonts w:hint="eastAsia"/>
        </w:rPr>
        <w:t>1.</w:t>
      </w:r>
      <w:r w:rsidRPr="008B0435">
        <w:rPr>
          <w:rFonts w:hint="eastAsia"/>
        </w:rPr>
        <w:t xml:space="preserve">　はじめに</w:t>
      </w:r>
    </w:p>
    <w:p w14:paraId="55E490B7" w14:textId="1B73EE71" w:rsidR="000441B3" w:rsidRPr="008B0435" w:rsidRDefault="006C0CE2" w:rsidP="000441B3">
      <w:pPr>
        <w:pStyle w:val="-"/>
        <w:rPr>
          <w:rFonts w:ascii="游明朝" w:eastAsia="游明朝" w:hAnsi="游明朝"/>
        </w:rPr>
      </w:pPr>
      <w:r w:rsidRPr="008B0435">
        <w:rPr>
          <w:rFonts w:ascii="游明朝" w:eastAsia="游明朝" w:hAnsi="游明朝"/>
        </w:rPr>
        <w:t>X線光電子分光法(XPS)やオー</w:t>
      </w:r>
      <w:r w:rsidRPr="008B0435">
        <w:rPr>
          <w:rFonts w:ascii="游明朝" w:eastAsia="游明朝" w:hAnsi="游明朝" w:hint="eastAsia"/>
        </w:rPr>
        <w:t>ジェ</w:t>
      </w:r>
      <w:r w:rsidRPr="008B0435">
        <w:rPr>
          <w:rFonts w:ascii="游明朝" w:eastAsia="游明朝" w:hAnsi="游明朝"/>
        </w:rPr>
        <w:t>電子分光法(AES)を</w:t>
      </w:r>
      <w:r w:rsidRPr="008B0435">
        <w:rPr>
          <w:rFonts w:ascii="游明朝" w:eastAsia="游明朝" w:hAnsi="游明朝" w:hint="eastAsia"/>
        </w:rPr>
        <w:t>始め</w:t>
      </w:r>
      <w:r w:rsidRPr="008B0435">
        <w:rPr>
          <w:rFonts w:ascii="游明朝" w:eastAsia="游明朝" w:hAnsi="游明朝"/>
        </w:rPr>
        <w:t>とする表面電子分光法</w:t>
      </w:r>
      <w:r w:rsidRPr="008B0435">
        <w:rPr>
          <w:rFonts w:ascii="游明朝" w:eastAsia="游明朝" w:hAnsi="游明朝" w:hint="eastAsia"/>
        </w:rPr>
        <w:t>では</w:t>
      </w:r>
      <w:r w:rsidRPr="008B0435">
        <w:rPr>
          <w:rFonts w:ascii="游明朝" w:eastAsia="游明朝" w:hAnsi="游明朝"/>
        </w:rPr>
        <w:t>，</w:t>
      </w:r>
      <w:r w:rsidR="00617C5B" w:rsidRPr="008B0435">
        <w:rPr>
          <w:rFonts w:ascii="游明朝" w:eastAsia="游明朝" w:hAnsi="游明朝" w:hint="eastAsia"/>
        </w:rPr>
        <w:t>物質</w:t>
      </w:r>
      <w:r w:rsidRPr="008B0435">
        <w:rPr>
          <w:rFonts w:ascii="游明朝" w:eastAsia="游明朝" w:hAnsi="游明朝"/>
        </w:rPr>
        <w:t>内部</w:t>
      </w:r>
      <w:r w:rsidRPr="008B0435">
        <w:rPr>
          <w:rFonts w:ascii="游明朝" w:eastAsia="游明朝" w:hAnsi="游明朝" w:hint="eastAsia"/>
        </w:rPr>
        <w:t>で</w:t>
      </w:r>
      <w:r w:rsidRPr="008B0435">
        <w:rPr>
          <w:rFonts w:ascii="游明朝" w:eastAsia="游明朝" w:hAnsi="游明朝"/>
        </w:rPr>
        <w:t>発生した「信号電子」は</w:t>
      </w:r>
      <w:r w:rsidR="00E52917" w:rsidRPr="008B0435">
        <w:rPr>
          <w:rFonts w:ascii="游明朝" w:eastAsia="游明朝" w:hAnsi="游明朝" w:hint="eastAsia"/>
        </w:rPr>
        <w:t>移動中にエネルギー</w:t>
      </w:r>
      <w:r w:rsidR="00DE0753" w:rsidRPr="008B0435">
        <w:rPr>
          <w:rFonts w:ascii="游明朝" w:eastAsia="游明朝" w:hAnsi="游明朝" w:hint="eastAsia"/>
        </w:rPr>
        <w:t>を</w:t>
      </w:r>
      <w:r w:rsidR="00E52917" w:rsidRPr="008B0435">
        <w:rPr>
          <w:rFonts w:ascii="游明朝" w:eastAsia="游明朝" w:hAnsi="游明朝" w:hint="eastAsia"/>
        </w:rPr>
        <w:t>失</w:t>
      </w:r>
      <w:r w:rsidR="00DE0753" w:rsidRPr="008B0435">
        <w:rPr>
          <w:rFonts w:ascii="游明朝" w:eastAsia="游明朝" w:hAnsi="游明朝" w:hint="eastAsia"/>
        </w:rPr>
        <w:t>い，物質</w:t>
      </w:r>
      <w:r w:rsidRPr="008B0435">
        <w:rPr>
          <w:rFonts w:ascii="游明朝" w:eastAsia="游明朝" w:hAnsi="游明朝" w:hint="eastAsia"/>
        </w:rPr>
        <w:t>に</w:t>
      </w:r>
      <w:r w:rsidRPr="008B0435">
        <w:rPr>
          <w:rFonts w:ascii="游明朝" w:eastAsia="游明朝" w:hAnsi="游明朝"/>
        </w:rPr>
        <w:t>吸収</w:t>
      </w:r>
      <w:r w:rsidR="00E52917" w:rsidRPr="008B0435">
        <w:rPr>
          <w:rFonts w:ascii="游明朝" w:eastAsia="游明朝" w:hAnsi="游明朝" w:hint="eastAsia"/>
        </w:rPr>
        <w:t>され，</w:t>
      </w:r>
      <w:r w:rsidRPr="008B0435">
        <w:rPr>
          <w:rFonts w:ascii="游明朝" w:eastAsia="游明朝" w:hAnsi="游明朝"/>
        </w:rPr>
        <w:t>発生時のエネルキーを保ったま</w:t>
      </w:r>
      <w:r w:rsidR="001D18AE" w:rsidRPr="008B0435">
        <w:rPr>
          <w:rFonts w:ascii="游明朝" w:eastAsia="游明朝" w:hAnsi="游明朝" w:hint="eastAsia"/>
        </w:rPr>
        <w:t>ま</w:t>
      </w:r>
      <w:r w:rsidRPr="008B0435">
        <w:rPr>
          <w:rFonts w:ascii="游明朝" w:eastAsia="游明朝" w:hAnsi="游明朝"/>
        </w:rPr>
        <w:t>検出される</w:t>
      </w:r>
      <w:r w:rsidR="00137BD8" w:rsidRPr="008B0435">
        <w:rPr>
          <w:rFonts w:ascii="游明朝" w:eastAsia="游明朝" w:hAnsi="游明朝" w:hint="eastAsia"/>
        </w:rPr>
        <w:t>表面近傍の</w:t>
      </w:r>
      <w:r w:rsidRPr="008B0435">
        <w:rPr>
          <w:rFonts w:ascii="游明朝" w:eastAsia="游明朝" w:hAnsi="游明朝" w:hint="eastAsia"/>
        </w:rPr>
        <w:t>わずかな</w:t>
      </w:r>
      <w:r w:rsidRPr="008B0435">
        <w:rPr>
          <w:rFonts w:ascii="游明朝" w:eastAsia="游明朝" w:hAnsi="游明朝"/>
        </w:rPr>
        <w:t>電子のみ</w:t>
      </w:r>
      <w:r w:rsidRPr="008B0435">
        <w:rPr>
          <w:rFonts w:ascii="游明朝" w:eastAsia="游明朝" w:hAnsi="游明朝" w:hint="eastAsia"/>
        </w:rPr>
        <w:t>がピーク</w:t>
      </w:r>
      <w:r w:rsidR="009A26EC" w:rsidRPr="008B0435">
        <w:rPr>
          <w:rFonts w:ascii="游明朝" w:eastAsia="游明朝" w:hAnsi="游明朝" w:hint="eastAsia"/>
        </w:rPr>
        <w:t>信号</w:t>
      </w:r>
      <w:r w:rsidRPr="008B0435">
        <w:rPr>
          <w:rFonts w:ascii="游明朝" w:eastAsia="游明朝" w:hAnsi="游明朝"/>
        </w:rPr>
        <w:t>と</w:t>
      </w:r>
      <w:r w:rsidRPr="008B0435">
        <w:rPr>
          <w:rFonts w:ascii="游明朝" w:eastAsia="游明朝" w:hAnsi="游明朝" w:hint="eastAsia"/>
        </w:rPr>
        <w:t>な</w:t>
      </w:r>
      <w:r w:rsidRPr="008B0435">
        <w:rPr>
          <w:rFonts w:ascii="游明朝" w:eastAsia="游明朝" w:hAnsi="游明朝"/>
        </w:rPr>
        <w:t>る。このよう</w:t>
      </w:r>
      <w:r w:rsidRPr="008B0435">
        <w:rPr>
          <w:rFonts w:ascii="游明朝" w:eastAsia="游明朝" w:hAnsi="游明朝" w:hint="eastAsia"/>
        </w:rPr>
        <w:t>に</w:t>
      </w:r>
      <w:r w:rsidRPr="008B0435">
        <w:rPr>
          <w:rFonts w:ascii="游明朝" w:eastAsia="游明朝" w:hAnsi="游明朝"/>
        </w:rPr>
        <w:t>電子と固体は強く相互作用するために，固体―真空界面を超えて検出器に達する信号電子は表面</w:t>
      </w:r>
      <w:r w:rsidRPr="008B0435">
        <w:rPr>
          <w:rFonts w:ascii="游明朝" w:eastAsia="游明朝" w:hAnsi="游明朝" w:hint="eastAsia"/>
        </w:rPr>
        <w:t>近傍</w:t>
      </w:r>
      <w:r w:rsidRPr="008B0435">
        <w:rPr>
          <w:rFonts w:ascii="游明朝" w:eastAsia="游明朝" w:hAnsi="游明朝"/>
        </w:rPr>
        <w:t>に局在化したものになる。</w:t>
      </w:r>
      <w:r w:rsidRPr="008B0435">
        <w:rPr>
          <w:rFonts w:ascii="游明朝" w:eastAsia="游明朝" w:hAnsi="游明朝" w:hint="eastAsia"/>
        </w:rPr>
        <w:t>したがって，表面感度を表す指標としては，電子の非弾性散乱を記述する以下に示す４つの物理パラメーが挙げられる。すなわち非弾性平均自由行程（</w:t>
      </w:r>
      <w:r w:rsidRPr="008B0435">
        <w:rPr>
          <w:rFonts w:ascii="游明朝" w:eastAsia="游明朝" w:hAnsi="游明朝"/>
        </w:rPr>
        <w:t>IMFP），</w:t>
      </w:r>
      <w:r w:rsidR="00601399" w:rsidRPr="008B0435">
        <w:rPr>
          <w:rFonts w:ascii="游明朝" w:eastAsia="游明朝" w:hAnsi="游明朝"/>
        </w:rPr>
        <w:t>平均脱出</w:t>
      </w:r>
      <w:r w:rsidR="00601399" w:rsidRPr="008B0435">
        <w:rPr>
          <w:rFonts w:ascii="游明朝" w:eastAsia="游明朝" w:hAnsi="游明朝" w:hint="eastAsia"/>
        </w:rPr>
        <w:t>深さ</w:t>
      </w:r>
      <w:r w:rsidR="00601399" w:rsidRPr="008B0435">
        <w:rPr>
          <w:rFonts w:ascii="游明朝" w:eastAsia="游明朝" w:hAnsi="游明朝"/>
        </w:rPr>
        <w:t>（MED），</w:t>
      </w:r>
      <w:r w:rsidRPr="008B0435">
        <w:rPr>
          <w:rFonts w:ascii="游明朝" w:eastAsia="游明朝" w:hAnsi="游明朝"/>
        </w:rPr>
        <w:t>有効減衰長</w:t>
      </w:r>
      <w:r w:rsidR="00E4742A" w:rsidRPr="008B0435">
        <w:rPr>
          <w:rFonts w:ascii="游明朝" w:eastAsia="游明朝" w:hAnsi="游明朝" w:hint="eastAsia"/>
        </w:rPr>
        <w:t>さ</w:t>
      </w:r>
      <w:r w:rsidRPr="008B0435">
        <w:rPr>
          <w:rFonts w:ascii="游明朝" w:eastAsia="游明朝" w:hAnsi="游明朝"/>
        </w:rPr>
        <w:t>（EAL），情報</w:t>
      </w:r>
      <w:r w:rsidR="00E4742A" w:rsidRPr="008B0435">
        <w:rPr>
          <w:rFonts w:ascii="游明朝" w:eastAsia="游明朝" w:hAnsi="游明朝" w:hint="eastAsia"/>
        </w:rPr>
        <w:t>深さ</w:t>
      </w:r>
      <w:r w:rsidRPr="008B0435">
        <w:rPr>
          <w:rFonts w:ascii="游明朝" w:eastAsia="游明朝" w:hAnsi="游明朝"/>
        </w:rPr>
        <w:t>（ID）</w:t>
      </w:r>
      <w:r w:rsidRPr="008B0435">
        <w:rPr>
          <w:rFonts w:ascii="游明朝" w:eastAsia="游明朝" w:hAnsi="游明朝" w:hint="eastAsia"/>
        </w:rPr>
        <w:t>である。これらは</w:t>
      </w:r>
      <w:r w:rsidRPr="008B0435">
        <w:rPr>
          <w:rFonts w:ascii="游明朝" w:eastAsia="游明朝" w:hAnsi="游明朝"/>
        </w:rPr>
        <w:t>表面感度の異なる尺度として，また定量</w:t>
      </w:r>
      <w:r w:rsidRPr="008B0435">
        <w:rPr>
          <w:rFonts w:ascii="游明朝" w:eastAsia="游明朝" w:hAnsi="游明朝"/>
        </w:rPr>
        <w:t>的な応用</w:t>
      </w:r>
      <w:r w:rsidRPr="008B0435">
        <w:rPr>
          <w:rFonts w:ascii="游明朝" w:eastAsia="游明朝" w:hAnsi="游明朝" w:hint="eastAsia"/>
        </w:rPr>
        <w:t>（組成，膜厚計測など）に広く用いられている。しかし，今日でも，</w:t>
      </w:r>
      <w:r w:rsidRPr="008B0435">
        <w:rPr>
          <w:rFonts w:ascii="游明朝" w:eastAsia="游明朝" w:hAnsi="游明朝"/>
        </w:rPr>
        <w:t>これらの用語はしばしば誤解されたり、間違って使用されたりすることがあるので</w:t>
      </w:r>
      <w:r w:rsidR="0052649A" w:rsidRPr="008B0435">
        <w:rPr>
          <w:rFonts w:ascii="游明朝" w:eastAsia="游明朝" w:hAnsi="游明朝" w:hint="eastAsia"/>
        </w:rPr>
        <w:t>，</w:t>
      </w:r>
      <w:r w:rsidRPr="008B0435">
        <w:rPr>
          <w:rFonts w:ascii="游明朝" w:eastAsia="游明朝" w:hAnsi="游明朝" w:hint="eastAsia"/>
        </w:rPr>
        <w:t>２章</w:t>
      </w:r>
      <w:r w:rsidRPr="008B0435">
        <w:rPr>
          <w:rFonts w:ascii="游明朝" w:eastAsia="游明朝" w:hAnsi="游明朝"/>
        </w:rPr>
        <w:t>では各用語の</w:t>
      </w:r>
      <w:r w:rsidR="004E03C1" w:rsidRPr="008B0435">
        <w:rPr>
          <w:rFonts w:ascii="游明朝" w:eastAsia="游明朝" w:hAnsi="游明朝" w:hint="eastAsia"/>
        </w:rPr>
        <w:t>I</w:t>
      </w:r>
      <w:r w:rsidR="004E03C1" w:rsidRPr="008B0435">
        <w:rPr>
          <w:rFonts w:ascii="游明朝" w:eastAsia="游明朝" w:hAnsi="游明朝"/>
        </w:rPr>
        <w:t>SO, JIS</w:t>
      </w:r>
      <w:r w:rsidR="004E03C1" w:rsidRPr="008B0435">
        <w:rPr>
          <w:rFonts w:ascii="游明朝" w:eastAsia="游明朝" w:hAnsi="游明朝" w:hint="eastAsia"/>
        </w:rPr>
        <w:t>における</w:t>
      </w:r>
      <w:r w:rsidRPr="008B0435">
        <w:rPr>
          <w:rFonts w:ascii="游明朝" w:eastAsia="游明朝" w:hAnsi="游明朝" w:hint="eastAsia"/>
        </w:rPr>
        <w:t>定義を</w:t>
      </w:r>
      <w:r w:rsidR="0093324E" w:rsidRPr="008B0435">
        <w:rPr>
          <w:rFonts w:ascii="游明朝" w:eastAsia="游明朝" w:hAnsi="游明朝" w:hint="eastAsia"/>
        </w:rPr>
        <w:t>示す</w:t>
      </w:r>
      <w:r w:rsidR="0052649A" w:rsidRPr="008B0435">
        <w:rPr>
          <w:rFonts w:ascii="游明朝" w:eastAsia="游明朝" w:hAnsi="游明朝" w:hint="eastAsia"/>
        </w:rPr>
        <w:t>。</w:t>
      </w:r>
    </w:p>
    <w:p w14:paraId="3C90AC33" w14:textId="05765D06" w:rsidR="001C788C" w:rsidRPr="008B0435" w:rsidRDefault="001C788C" w:rsidP="00021446">
      <w:pPr>
        <w:pStyle w:val="-"/>
        <w:rPr>
          <w:rFonts w:ascii="游明朝" w:eastAsia="游明朝" w:hAnsi="游明朝"/>
          <w:strike/>
        </w:rPr>
      </w:pPr>
      <w:r w:rsidRPr="008B0435">
        <w:rPr>
          <w:rFonts w:ascii="游明朝" w:eastAsia="游明朝" w:hAnsi="游明朝"/>
        </w:rPr>
        <w:t>IMFPは</w:t>
      </w:r>
      <w:r w:rsidR="00640733" w:rsidRPr="008B0435">
        <w:rPr>
          <w:rFonts w:ascii="游明朝" w:eastAsia="游明朝" w:hAnsi="游明朝" w:hint="eastAsia"/>
        </w:rPr>
        <w:t>物質</w:t>
      </w:r>
      <w:r w:rsidRPr="008B0435">
        <w:rPr>
          <w:rFonts w:ascii="游明朝" w:eastAsia="游明朝" w:hAnsi="游明朝"/>
        </w:rPr>
        <w:t>と電子のエネルギーの両</w:t>
      </w:r>
      <w:r w:rsidR="00B32F9F" w:rsidRPr="008B0435">
        <w:rPr>
          <w:rFonts w:ascii="游明朝" w:eastAsia="游明朝" w:hAnsi="游明朝" w:hint="eastAsia"/>
        </w:rPr>
        <w:t>者</w:t>
      </w:r>
      <w:r w:rsidRPr="008B0435">
        <w:rPr>
          <w:rFonts w:ascii="游明朝" w:eastAsia="游明朝" w:hAnsi="游明朝"/>
        </w:rPr>
        <w:t>に依存するパラメータで</w:t>
      </w:r>
      <w:r w:rsidRPr="008B0435">
        <w:rPr>
          <w:rFonts w:ascii="游明朝" w:eastAsia="游明朝" w:hAnsi="游明朝" w:hint="eastAsia"/>
        </w:rPr>
        <w:t>あるが</w:t>
      </w:r>
      <w:r w:rsidRPr="008B0435">
        <w:rPr>
          <w:rFonts w:ascii="游明朝" w:eastAsia="游明朝" w:hAnsi="游明朝"/>
        </w:rPr>
        <w:t>、他の3つの</w:t>
      </w:r>
      <w:r w:rsidRPr="008B0435">
        <w:rPr>
          <w:rFonts w:ascii="游明朝" w:eastAsia="游明朝" w:hAnsi="游明朝" w:hint="eastAsia"/>
        </w:rPr>
        <w:t>物理量</w:t>
      </w:r>
      <w:r w:rsidRPr="008B0435">
        <w:rPr>
          <w:rFonts w:ascii="游明朝" w:eastAsia="游明朝" w:hAnsi="游明朝"/>
        </w:rPr>
        <w:t>はIMFP、装置の構成、および</w:t>
      </w:r>
      <w:r w:rsidR="00021446" w:rsidRPr="008B0435">
        <w:rPr>
          <w:rFonts w:ascii="游明朝" w:eastAsia="游明朝" w:hAnsi="游明朝" w:hint="eastAsia"/>
        </w:rPr>
        <w:t>対象となる</w:t>
      </w:r>
      <w:r w:rsidRPr="008B0435">
        <w:rPr>
          <w:rFonts w:ascii="游明朝" w:eastAsia="游明朝" w:hAnsi="游明朝"/>
        </w:rPr>
        <w:t>試料</w:t>
      </w:r>
      <w:r w:rsidR="00021446" w:rsidRPr="008B0435">
        <w:rPr>
          <w:rFonts w:ascii="游明朝" w:eastAsia="游明朝" w:hAnsi="游明朝"/>
        </w:rPr>
        <w:t>(</w:t>
      </w:r>
      <w:r w:rsidR="007C4A5C" w:rsidRPr="008B0435">
        <w:rPr>
          <w:rFonts w:ascii="游明朝" w:eastAsia="游明朝" w:hAnsi="游明朝" w:hint="eastAsia"/>
        </w:rPr>
        <w:t>物質</w:t>
      </w:r>
      <w:r w:rsidR="00021446" w:rsidRPr="008B0435">
        <w:rPr>
          <w:rFonts w:ascii="游明朝" w:eastAsia="游明朝" w:hAnsi="游明朝" w:hint="eastAsia"/>
        </w:rPr>
        <w:t>)</w:t>
      </w:r>
      <w:r w:rsidRPr="008B0435">
        <w:rPr>
          <w:rFonts w:ascii="游明朝" w:eastAsia="游明朝" w:hAnsi="游明朝"/>
        </w:rPr>
        <w:t>の弾性散乱効果の大きさに依存</w:t>
      </w:r>
      <w:r w:rsidRPr="008B0435">
        <w:rPr>
          <w:rFonts w:ascii="游明朝" w:eastAsia="游明朝" w:hAnsi="游明朝" w:hint="eastAsia"/>
        </w:rPr>
        <w:t>する。そこで，本稿では</w:t>
      </w:r>
      <w:r w:rsidRPr="008B0435">
        <w:rPr>
          <w:rFonts w:ascii="游明朝" w:eastAsia="游明朝" w:hAnsi="游明朝"/>
        </w:rPr>
        <w:t>IMFP</w:t>
      </w:r>
      <w:r w:rsidRPr="008B0435">
        <w:rPr>
          <w:rFonts w:ascii="游明朝" w:eastAsia="游明朝" w:hAnsi="游明朝" w:hint="eastAsia"/>
        </w:rPr>
        <w:t>の</w:t>
      </w:r>
      <w:r w:rsidR="008D6F61" w:rsidRPr="008B0435">
        <w:rPr>
          <w:rFonts w:ascii="游明朝" w:eastAsia="游明朝" w:hAnsi="游明朝" w:hint="eastAsia"/>
        </w:rPr>
        <w:t>代表的な</w:t>
      </w:r>
      <w:r w:rsidRPr="008B0435">
        <w:rPr>
          <w:rFonts w:ascii="游明朝" w:eastAsia="游明朝" w:hAnsi="游明朝" w:hint="eastAsia"/>
        </w:rPr>
        <w:t>計算</w:t>
      </w:r>
      <w:r w:rsidR="006F56A6" w:rsidRPr="008B0435">
        <w:rPr>
          <w:rFonts w:ascii="游明朝" w:eastAsia="游明朝" w:hAnsi="游明朝" w:hint="eastAsia"/>
        </w:rPr>
        <w:t>方法</w:t>
      </w:r>
      <w:r w:rsidR="007D1B06" w:rsidRPr="008B0435">
        <w:rPr>
          <w:rFonts w:ascii="游明朝" w:eastAsia="游明朝" w:hAnsi="游明朝" w:hint="eastAsia"/>
        </w:rPr>
        <w:t>である</w:t>
      </w:r>
      <w:r w:rsidR="007D1B06" w:rsidRPr="008B0435">
        <w:rPr>
          <w:rFonts w:ascii="游明朝" w:eastAsia="游明朝" w:hAnsi="游明朝"/>
        </w:rPr>
        <w:t>FPA</w:t>
      </w:r>
      <w:r w:rsidR="00D51906" w:rsidRPr="008B0435">
        <w:rPr>
          <w:rFonts w:ascii="游明朝" w:eastAsia="游明朝" w:hAnsi="游明朝"/>
        </w:rPr>
        <w:t xml:space="preserve">(Full Penn </w:t>
      </w:r>
      <w:r w:rsidR="005735E9" w:rsidRPr="008B0435">
        <w:rPr>
          <w:rFonts w:ascii="游明朝" w:eastAsia="游明朝" w:hAnsi="游明朝"/>
        </w:rPr>
        <w:t>algorithm</w:t>
      </w:r>
      <w:r w:rsidR="00D51906" w:rsidRPr="008B0435">
        <w:rPr>
          <w:rFonts w:ascii="游明朝" w:eastAsia="游明朝" w:hAnsi="游明朝"/>
        </w:rPr>
        <w:t>)</w:t>
      </w:r>
      <w:r w:rsidR="00E97DAE" w:rsidRPr="008B0435">
        <w:rPr>
          <w:rFonts w:ascii="游明朝" w:eastAsia="游明朝" w:hAnsi="游明朝"/>
        </w:rPr>
        <w:t>[</w:t>
      </w:r>
      <w:bookmarkStart w:id="0" w:name="_Ref87910990"/>
      <w:r w:rsidR="00105B53" w:rsidRPr="008B0435">
        <w:rPr>
          <w:rStyle w:val="af1"/>
          <w:rFonts w:ascii="游明朝" w:eastAsia="游明朝" w:hAnsi="游明朝"/>
          <w:vertAlign w:val="baseline"/>
        </w:rPr>
        <w:endnoteReference w:id="1"/>
      </w:r>
      <w:bookmarkEnd w:id="0"/>
      <w:r w:rsidR="00E97DAE" w:rsidRPr="008B0435">
        <w:rPr>
          <w:rFonts w:ascii="游明朝" w:eastAsia="游明朝" w:hAnsi="游明朝"/>
        </w:rPr>
        <w:t>]</w:t>
      </w:r>
      <w:r w:rsidR="007D1B06" w:rsidRPr="008B0435">
        <w:rPr>
          <w:rFonts w:ascii="游明朝" w:eastAsia="游明朝" w:hAnsi="游明朝" w:hint="eastAsia"/>
        </w:rPr>
        <w:t>による固体物質中における</w:t>
      </w:r>
      <w:r w:rsidR="007D1B06" w:rsidRPr="008B0435">
        <w:rPr>
          <w:rFonts w:ascii="游明朝" w:eastAsia="游明朝" w:hAnsi="游明朝"/>
        </w:rPr>
        <w:t>IMFP</w:t>
      </w:r>
      <w:r w:rsidR="007D1B06" w:rsidRPr="008B0435">
        <w:rPr>
          <w:rFonts w:ascii="游明朝" w:eastAsia="游明朝" w:hAnsi="游明朝" w:hint="eastAsia"/>
        </w:rPr>
        <w:t>計算の</w:t>
      </w:r>
      <w:r w:rsidRPr="008B0435">
        <w:rPr>
          <w:rFonts w:ascii="游明朝" w:eastAsia="游明朝" w:hAnsi="游明朝" w:hint="eastAsia"/>
        </w:rPr>
        <w:t>現状</w:t>
      </w:r>
      <w:r w:rsidR="007D1B06" w:rsidRPr="008B0435">
        <w:rPr>
          <w:rFonts w:ascii="游明朝" w:eastAsia="游明朝" w:hAnsi="游明朝" w:hint="eastAsia"/>
        </w:rPr>
        <w:t>と課題</w:t>
      </w:r>
      <w:r w:rsidRPr="008B0435">
        <w:rPr>
          <w:rFonts w:ascii="游明朝" w:eastAsia="游明朝" w:hAnsi="游明朝" w:hint="eastAsia"/>
        </w:rPr>
        <w:t>について</w:t>
      </w:r>
      <w:r w:rsidR="00575984" w:rsidRPr="008B0435">
        <w:rPr>
          <w:rFonts w:ascii="游明朝" w:eastAsia="游明朝" w:hAnsi="游明朝" w:hint="eastAsia"/>
        </w:rPr>
        <w:t>解説</w:t>
      </w:r>
      <w:r w:rsidRPr="008B0435">
        <w:rPr>
          <w:rFonts w:ascii="游明朝" w:eastAsia="游明朝" w:hAnsi="游明朝" w:hint="eastAsia"/>
        </w:rPr>
        <w:t>する。さらに，エネルギー損失関数から</w:t>
      </w:r>
      <w:r w:rsidRPr="008B0435">
        <w:rPr>
          <w:rFonts w:ascii="游明朝" w:eastAsia="游明朝" w:hAnsi="游明朝"/>
        </w:rPr>
        <w:t>IMFP</w:t>
      </w:r>
      <w:r w:rsidRPr="008B0435">
        <w:rPr>
          <w:rFonts w:ascii="游明朝" w:eastAsia="游明朝" w:hAnsi="游明朝" w:hint="eastAsia"/>
        </w:rPr>
        <w:t>を計算する手順を</w:t>
      </w:r>
      <w:r w:rsidR="00236C25" w:rsidRPr="008B0435">
        <w:rPr>
          <w:rFonts w:ascii="游明朝" w:eastAsia="游明朝" w:hAnsi="游明朝" w:hint="eastAsia"/>
        </w:rPr>
        <w:t>具体的</w:t>
      </w:r>
      <w:r w:rsidRPr="008B0435">
        <w:rPr>
          <w:rFonts w:ascii="游明朝" w:eastAsia="游明朝" w:hAnsi="游明朝" w:hint="eastAsia"/>
        </w:rPr>
        <w:t>に説明する。ここで述べる式をそのまま</w:t>
      </w:r>
      <w:r w:rsidRPr="008B0435">
        <w:rPr>
          <w:rFonts w:ascii="游明朝" w:eastAsia="游明朝" w:hAnsi="游明朝"/>
        </w:rPr>
        <w:t>Mathematica</w:t>
      </w:r>
      <w:r w:rsidR="00780680" w:rsidRPr="008B0435">
        <w:rPr>
          <w:rFonts w:ascii="游明朝" w:eastAsia="游明朝" w:hAnsi="游明朝"/>
        </w:rPr>
        <w:t>[</w:t>
      </w:r>
      <w:r w:rsidR="00780680" w:rsidRPr="008B0435">
        <w:rPr>
          <w:rStyle w:val="af1"/>
          <w:rFonts w:ascii="游明朝" w:eastAsia="游明朝" w:hAnsi="游明朝"/>
          <w:vertAlign w:val="baseline"/>
        </w:rPr>
        <w:endnoteReference w:id="2"/>
      </w:r>
      <w:r w:rsidR="00780680" w:rsidRPr="008B0435">
        <w:rPr>
          <w:rFonts w:ascii="游明朝" w:eastAsia="游明朝" w:hAnsi="游明朝"/>
        </w:rPr>
        <w:t>]</w:t>
      </w:r>
      <w:r w:rsidRPr="008B0435">
        <w:rPr>
          <w:rFonts w:ascii="游明朝" w:eastAsia="游明朝" w:hAnsi="游明朝" w:hint="eastAsia"/>
        </w:rPr>
        <w:t>に入力すれば計算時間はかかるが，</w:t>
      </w:r>
      <w:r w:rsidR="00F65484" w:rsidRPr="008B0435">
        <w:rPr>
          <w:rFonts w:ascii="游明朝" w:eastAsia="游明朝" w:hAnsi="游明朝"/>
        </w:rPr>
        <w:t>IMFP</w:t>
      </w:r>
      <w:r w:rsidR="00F65484" w:rsidRPr="008B0435">
        <w:rPr>
          <w:rFonts w:ascii="游明朝" w:eastAsia="游明朝" w:hAnsi="游明朝" w:hint="eastAsia"/>
        </w:rPr>
        <w:t>は</w:t>
      </w:r>
      <w:r w:rsidRPr="008B0435">
        <w:rPr>
          <w:rFonts w:ascii="游明朝" w:eastAsia="游明朝" w:hAnsi="游明朝" w:hint="eastAsia"/>
        </w:rPr>
        <w:t>簡便に計算可能である。さらに，</w:t>
      </w:r>
      <w:r w:rsidR="00332550" w:rsidRPr="008B0435">
        <w:rPr>
          <w:rFonts w:ascii="游明朝" w:eastAsia="游明朝" w:hAnsi="游明朝" w:hint="eastAsia"/>
        </w:rPr>
        <w:t>一連の</w:t>
      </w:r>
      <w:r w:rsidRPr="008B0435">
        <w:rPr>
          <w:rFonts w:ascii="游明朝" w:eastAsia="游明朝" w:hAnsi="游明朝" w:hint="eastAsia"/>
        </w:rPr>
        <w:t>IMFP値</w:t>
      </w:r>
      <w:r w:rsidR="002B3CB9" w:rsidRPr="008B0435">
        <w:rPr>
          <w:rFonts w:ascii="游明朝" w:eastAsia="游明朝" w:hAnsi="游明朝" w:hint="eastAsia"/>
        </w:rPr>
        <w:t>と弾性散乱効果から</w:t>
      </w:r>
      <w:r w:rsidRPr="008B0435">
        <w:rPr>
          <w:rFonts w:ascii="游明朝" w:eastAsia="游明朝" w:hAnsi="游明朝" w:hint="eastAsia"/>
        </w:rPr>
        <w:t>M</w:t>
      </w:r>
      <w:r w:rsidRPr="008B0435">
        <w:rPr>
          <w:rFonts w:ascii="游明朝" w:eastAsia="游明朝" w:hAnsi="游明朝"/>
        </w:rPr>
        <w:t xml:space="preserve">ED, EAL </w:t>
      </w:r>
      <w:r w:rsidRPr="008B0435">
        <w:rPr>
          <w:rFonts w:ascii="游明朝" w:eastAsia="游明朝" w:hAnsi="游明朝" w:hint="eastAsia"/>
        </w:rPr>
        <w:t>を</w:t>
      </w:r>
      <w:r w:rsidR="00B1368F" w:rsidRPr="008B0435">
        <w:rPr>
          <w:rFonts w:ascii="游明朝" w:eastAsia="游明朝" w:hAnsi="游明朝" w:hint="eastAsia"/>
        </w:rPr>
        <w:t>実用的</w:t>
      </w:r>
      <w:r w:rsidR="008D549B" w:rsidRPr="008B0435">
        <w:rPr>
          <w:rFonts w:ascii="游明朝" w:eastAsia="游明朝" w:hAnsi="游明朝" w:hint="eastAsia"/>
        </w:rPr>
        <w:t>に</w:t>
      </w:r>
      <w:r w:rsidRPr="008B0435">
        <w:rPr>
          <w:rFonts w:ascii="游明朝" w:eastAsia="游明朝" w:hAnsi="游明朝" w:hint="eastAsia"/>
        </w:rPr>
        <w:t>推定する</w:t>
      </w:r>
      <w:r w:rsidR="00914EFF" w:rsidRPr="008B0435">
        <w:rPr>
          <w:rFonts w:ascii="游明朝" w:eastAsia="游明朝" w:hAnsi="游明朝" w:hint="eastAsia"/>
        </w:rPr>
        <w:t>実用的な方</w:t>
      </w:r>
      <w:r w:rsidR="00EB713B" w:rsidRPr="008B0435">
        <w:rPr>
          <w:rFonts w:ascii="游明朝" w:eastAsia="游明朝" w:hAnsi="游明朝" w:hint="eastAsia"/>
        </w:rPr>
        <w:t>法について</w:t>
      </w:r>
      <w:r w:rsidRPr="008B0435">
        <w:rPr>
          <w:rFonts w:ascii="游明朝" w:eastAsia="游明朝" w:hAnsi="游明朝" w:hint="eastAsia"/>
        </w:rPr>
        <w:t>述べる。</w:t>
      </w:r>
    </w:p>
    <w:p w14:paraId="152AF3B3" w14:textId="77777777" w:rsidR="001C788C" w:rsidRPr="008B0435" w:rsidRDefault="001C788C" w:rsidP="000441B3">
      <w:pPr>
        <w:pStyle w:val="-"/>
      </w:pPr>
    </w:p>
    <w:p w14:paraId="2BD3E555" w14:textId="77777777" w:rsidR="000441B3" w:rsidRPr="008B0435" w:rsidRDefault="000B3D7E" w:rsidP="000B3D7E">
      <w:pPr>
        <w:pStyle w:val="-7"/>
      </w:pPr>
      <w:r w:rsidRPr="008B0435">
        <w:rPr>
          <w:rFonts w:hint="eastAsia"/>
        </w:rPr>
        <w:lastRenderedPageBreak/>
        <w:t>2.</w:t>
      </w:r>
      <w:r w:rsidRPr="008B0435">
        <w:rPr>
          <w:rFonts w:hint="eastAsia"/>
        </w:rPr>
        <w:t xml:space="preserve">　</w:t>
      </w:r>
      <w:r w:rsidR="001C788C" w:rsidRPr="008B0435">
        <w:rPr>
          <w:rFonts w:hint="eastAsia"/>
        </w:rPr>
        <w:t>表面感度に関連する物理量</w:t>
      </w:r>
    </w:p>
    <w:p w14:paraId="4A60591F" w14:textId="22FC5918" w:rsidR="00865222" w:rsidRPr="008B0435" w:rsidRDefault="00CB2C16" w:rsidP="008A065C">
      <w:pPr>
        <w:rPr>
          <w:rFonts w:ascii="游明朝" w:eastAsia="游明朝" w:hAnsi="游明朝"/>
          <w:szCs w:val="19"/>
        </w:rPr>
      </w:pPr>
      <w:r w:rsidRPr="008B0435">
        <w:rPr>
          <w:rFonts w:ascii="游明朝" w:eastAsia="游明朝" w:hAnsi="游明朝"/>
          <w:szCs w:val="19"/>
        </w:rPr>
        <w:t>JIS K</w:t>
      </w:r>
      <w:r w:rsidR="00BC0AF9" w:rsidRPr="008B0435">
        <w:rPr>
          <w:rFonts w:ascii="游明朝" w:eastAsia="游明朝" w:hAnsi="游明朝"/>
          <w:szCs w:val="19"/>
        </w:rPr>
        <w:t>-0</w:t>
      </w:r>
      <w:r w:rsidRPr="008B0435">
        <w:rPr>
          <w:rFonts w:ascii="游明朝" w:eastAsia="游明朝" w:hAnsi="游明朝"/>
          <w:szCs w:val="19"/>
        </w:rPr>
        <w:t>147(201</w:t>
      </w:r>
      <w:r w:rsidR="00BC0AF9" w:rsidRPr="008B0435">
        <w:rPr>
          <w:rFonts w:ascii="游明朝" w:eastAsia="游明朝" w:hAnsi="游明朝"/>
          <w:szCs w:val="19"/>
        </w:rPr>
        <w:t>7</w:t>
      </w:r>
      <w:r w:rsidRPr="008B0435">
        <w:rPr>
          <w:rFonts w:ascii="游明朝" w:eastAsia="游明朝" w:hAnsi="游明朝"/>
          <w:szCs w:val="19"/>
        </w:rPr>
        <w:t>)</w:t>
      </w:r>
      <w:r w:rsidR="00C2760A" w:rsidRPr="008B0435">
        <w:rPr>
          <w:rFonts w:ascii="游明朝" w:eastAsia="游明朝" w:hAnsi="游明朝"/>
          <w:szCs w:val="19"/>
        </w:rPr>
        <w:t>[</w:t>
      </w:r>
      <w:bookmarkStart w:id="1" w:name="_Ref87914912"/>
      <w:r w:rsidR="00D26176" w:rsidRPr="008B0435">
        <w:rPr>
          <w:rStyle w:val="af1"/>
          <w:rFonts w:ascii="游明朝" w:eastAsia="游明朝" w:hAnsi="游明朝"/>
          <w:szCs w:val="19"/>
          <w:vertAlign w:val="baseline"/>
        </w:rPr>
        <w:endnoteReference w:id="3"/>
      </w:r>
      <w:bookmarkEnd w:id="1"/>
      <w:r w:rsidR="00C2760A" w:rsidRPr="008B0435">
        <w:rPr>
          <w:rFonts w:ascii="游明朝" w:eastAsia="游明朝" w:hAnsi="游明朝"/>
          <w:szCs w:val="19"/>
        </w:rPr>
        <w:t>]</w:t>
      </w:r>
      <w:r w:rsidRPr="008B0435">
        <w:rPr>
          <w:rFonts w:ascii="游明朝" w:eastAsia="游明朝" w:hAnsi="游明朝" w:hint="eastAsia"/>
          <w:szCs w:val="19"/>
        </w:rPr>
        <w:t>における定義を以下に示す。</w:t>
      </w:r>
      <w:r w:rsidR="007F183D" w:rsidRPr="008B0435">
        <w:rPr>
          <w:rFonts w:ascii="游明朝" w:eastAsia="游明朝" w:hAnsi="游明朝" w:hint="eastAsia"/>
          <w:szCs w:val="19"/>
        </w:rPr>
        <w:t>ただし，一部の注記は</w:t>
      </w:r>
      <w:r w:rsidR="00D8309C" w:rsidRPr="008B0435">
        <w:rPr>
          <w:rFonts w:ascii="游明朝" w:eastAsia="游明朝" w:hAnsi="游明朝" w:hint="eastAsia"/>
          <w:szCs w:val="19"/>
        </w:rPr>
        <w:t>混乱を避けるために</w:t>
      </w:r>
      <w:r w:rsidR="007F183D" w:rsidRPr="008B0435">
        <w:rPr>
          <w:rFonts w:ascii="游明朝" w:eastAsia="游明朝" w:hAnsi="游明朝" w:hint="eastAsia"/>
          <w:szCs w:val="19"/>
        </w:rPr>
        <w:t>省略した。</w:t>
      </w:r>
      <w:r w:rsidR="00932EDE" w:rsidRPr="008B0435">
        <w:rPr>
          <w:rFonts w:ascii="游明朝" w:eastAsia="游明朝" w:hAnsi="游明朝" w:hint="eastAsia"/>
          <w:szCs w:val="19"/>
        </w:rPr>
        <w:t>なお，</w:t>
      </w:r>
      <w:r w:rsidR="00782E27" w:rsidRPr="008B0435">
        <w:rPr>
          <w:rFonts w:ascii="游明朝" w:eastAsia="游明朝" w:hAnsi="游明朝" w:hint="eastAsia"/>
          <w:szCs w:val="19"/>
        </w:rPr>
        <w:t>括弧で示される番号は文献３における</w:t>
      </w:r>
      <w:r w:rsidR="005B5B1E" w:rsidRPr="008B0435">
        <w:rPr>
          <w:rFonts w:ascii="游明朝" w:eastAsia="游明朝" w:hAnsi="游明朝" w:hint="eastAsia"/>
          <w:szCs w:val="19"/>
        </w:rPr>
        <w:t>用語</w:t>
      </w:r>
      <w:r w:rsidR="00782E27" w:rsidRPr="008B0435">
        <w:rPr>
          <w:rFonts w:ascii="游明朝" w:eastAsia="游明朝" w:hAnsi="游明朝" w:hint="eastAsia"/>
          <w:szCs w:val="19"/>
        </w:rPr>
        <w:t>番号である。</w:t>
      </w:r>
    </w:p>
    <w:p w14:paraId="718FAD63" w14:textId="33B171F0" w:rsidR="008A065C" w:rsidRPr="008B0435" w:rsidRDefault="00D34753" w:rsidP="008A065C">
      <w:pPr>
        <w:rPr>
          <w:rFonts w:ascii="游明朝" w:eastAsia="游明朝" w:hAnsi="游明朝"/>
          <w:szCs w:val="19"/>
        </w:rPr>
      </w:pPr>
      <w:r w:rsidRPr="008B0435">
        <w:rPr>
          <w:rFonts w:ascii="游明朝" w:eastAsia="游明朝" w:hAnsi="游明朝" w:hint="eastAsia"/>
          <w:szCs w:val="19"/>
        </w:rPr>
        <w:t xml:space="preserve">２．１　</w:t>
      </w:r>
      <w:r w:rsidR="003130D9" w:rsidRPr="008B0435">
        <w:rPr>
          <w:rFonts w:ascii="游明朝" w:eastAsia="游明朝" w:hAnsi="游明朝" w:hint="eastAsia"/>
          <w:szCs w:val="19"/>
        </w:rPr>
        <w:t>電子の</w:t>
      </w:r>
      <w:r w:rsidR="008A065C" w:rsidRPr="008B0435">
        <w:rPr>
          <w:rFonts w:ascii="游明朝" w:eastAsia="游明朝" w:hAnsi="游明朝" w:hint="eastAsia"/>
          <w:szCs w:val="19"/>
        </w:rPr>
        <w:t xml:space="preserve">非弾性平均自由行程 </w:t>
      </w:r>
      <w:r w:rsidR="008A065C" w:rsidRPr="008B0435">
        <w:rPr>
          <w:rFonts w:ascii="游明朝" w:eastAsia="游明朝" w:hAnsi="游明朝"/>
          <w:szCs w:val="19"/>
        </w:rPr>
        <w:t xml:space="preserve">IMFP </w:t>
      </w:r>
    </w:p>
    <w:p w14:paraId="2FFBA7AD" w14:textId="1963B626" w:rsidR="00C63A65" w:rsidRPr="008B0435" w:rsidRDefault="00C63A65" w:rsidP="008A065C">
      <w:pPr>
        <w:rPr>
          <w:rFonts w:ascii="游明朝" w:eastAsia="游明朝" w:hAnsi="游明朝"/>
          <w:szCs w:val="19"/>
        </w:rPr>
      </w:pPr>
      <w:r w:rsidRPr="008B0435">
        <w:rPr>
          <w:rFonts w:ascii="游明朝" w:eastAsia="游明朝" w:hAnsi="游明朝"/>
          <w:szCs w:val="19"/>
        </w:rPr>
        <w:t>電子の非弾性平均自由行程 あるエネルギーをもった電子が二つの非弾性衝突間に移動する平均</w:t>
      </w:r>
      <w:r w:rsidR="00F52A2C" w:rsidRPr="008B0435">
        <w:rPr>
          <w:rFonts w:ascii="游明朝" w:eastAsia="游明朝" w:hAnsi="游明朝" w:hint="eastAsia"/>
          <w:szCs w:val="19"/>
        </w:rPr>
        <w:t>距離</w:t>
      </w:r>
      <w:r w:rsidRPr="008B0435">
        <w:rPr>
          <w:rFonts w:ascii="游明朝" w:eastAsia="游明朝" w:hAnsi="游明朝" w:hint="eastAsia"/>
          <w:szCs w:val="19"/>
        </w:rPr>
        <w:t>。</w:t>
      </w:r>
    </w:p>
    <w:p w14:paraId="40D738A9" w14:textId="77777777" w:rsidR="00490107" w:rsidRPr="008B0435" w:rsidRDefault="00490107" w:rsidP="00F81D35">
      <w:pPr>
        <w:rPr>
          <w:rFonts w:ascii="游明朝" w:eastAsia="游明朝" w:hAnsi="游明朝"/>
          <w:szCs w:val="19"/>
        </w:rPr>
      </w:pPr>
    </w:p>
    <w:p w14:paraId="471F8980" w14:textId="27D45990" w:rsidR="00F81D35" w:rsidRPr="008B0435" w:rsidRDefault="00C1050A" w:rsidP="00F81D35">
      <w:pPr>
        <w:rPr>
          <w:rFonts w:ascii="游明朝" w:eastAsia="游明朝" w:hAnsi="游明朝"/>
          <w:szCs w:val="19"/>
        </w:rPr>
      </w:pPr>
      <w:r w:rsidRPr="008B0435">
        <w:rPr>
          <w:rFonts w:ascii="游明朝" w:eastAsia="游明朝" w:hAnsi="游明朝" w:hint="eastAsia"/>
          <w:szCs w:val="19"/>
        </w:rPr>
        <w:t xml:space="preserve">２．２　</w:t>
      </w:r>
      <w:r w:rsidR="00F81D35" w:rsidRPr="008B0435">
        <w:rPr>
          <w:rFonts w:ascii="游明朝" w:eastAsia="游明朝" w:hAnsi="游明朝" w:hint="eastAsia"/>
          <w:szCs w:val="19"/>
        </w:rPr>
        <w:t xml:space="preserve">平均脱出深さ </w:t>
      </w:r>
      <w:r w:rsidR="004920B2" w:rsidRPr="008B0435">
        <w:rPr>
          <w:rFonts w:ascii="游明朝" w:eastAsia="游明朝" w:hAnsi="游明朝"/>
          <w:szCs w:val="19"/>
        </w:rPr>
        <w:t>M</w:t>
      </w:r>
      <w:r w:rsidR="00F81D35" w:rsidRPr="008B0435">
        <w:rPr>
          <w:rFonts w:ascii="游明朝" w:eastAsia="游明朝" w:hAnsi="游明朝"/>
          <w:szCs w:val="19"/>
        </w:rPr>
        <w:t>ED</w:t>
      </w:r>
    </w:p>
    <w:p w14:paraId="6E3173FE" w14:textId="15B06B05" w:rsidR="00840BFF" w:rsidRPr="008B0435" w:rsidRDefault="00840BFF" w:rsidP="00840BFF">
      <w:pPr>
        <w:rPr>
          <w:rFonts w:ascii="游明朝" w:eastAsia="游明朝" w:hAnsi="游明朝"/>
          <w:szCs w:val="19"/>
        </w:rPr>
      </w:pPr>
      <w:r w:rsidRPr="008B0435">
        <w:rPr>
          <w:rFonts w:ascii="游明朝" w:eastAsia="游明朝" w:hAnsi="游明朝" w:hint="eastAsia"/>
          <w:szCs w:val="19"/>
        </w:rPr>
        <w:t>特定の粒子又はふく射線が</w:t>
      </w:r>
      <w:r w:rsidRPr="008B0435">
        <w:rPr>
          <w:rFonts w:ascii="游明朝" w:eastAsia="游明朝" w:hAnsi="游明朝"/>
          <w:szCs w:val="19"/>
        </w:rPr>
        <w:t>表面</w:t>
      </w:r>
      <w:r w:rsidR="00F27362" w:rsidRPr="008B0435">
        <w:rPr>
          <w:sz w:val="18"/>
          <w:szCs w:val="18"/>
        </w:rPr>
        <w:t>(4.458)</w:t>
      </w:r>
      <w:r w:rsidRPr="008B0435">
        <w:rPr>
          <w:rFonts w:ascii="游明朝" w:eastAsia="游明朝" w:hAnsi="游明朝" w:hint="eastAsia"/>
          <w:szCs w:val="19"/>
        </w:rPr>
        <w:t>から脱出するときに，次の式で定義された表面から垂直方向に測った平均の深さ。</w:t>
      </w:r>
    </w:p>
    <w:p w14:paraId="704F9F99" w14:textId="39AAB43B" w:rsidR="006F1C7D" w:rsidRPr="008B0435" w:rsidRDefault="006F1C7D" w:rsidP="00840BFF">
      <w:pPr>
        <w:rPr>
          <w:rFonts w:ascii="游明朝" w:eastAsia="游明朝" w:hAnsi="游明朝"/>
          <w:szCs w:val="19"/>
        </w:rPr>
      </w:pPr>
    </w:p>
    <w:p w14:paraId="64D11AD1" w14:textId="52ACC9AD" w:rsidR="006F1C7D" w:rsidRPr="008B0435" w:rsidRDefault="002371F7" w:rsidP="00477204">
      <w:pPr>
        <w:jc w:val="right"/>
        <w:rPr>
          <w:rFonts w:ascii="XITS Math" w:eastAsia="游明朝" w:hAnsi="XITS Math" w:cs="XITS Math"/>
          <w:szCs w:val="19"/>
        </w:rPr>
      </w:pPr>
      <m:oMath>
        <m:nary>
          <m:naryPr>
            <m:limLoc m:val="subSup"/>
            <m:grow m:val="1"/>
            <m:ctrlPr>
              <w:rPr>
                <w:rFonts w:ascii="XITS Math" w:eastAsia="游明朝" w:hAnsi="XITS Math" w:cs="XITS Math"/>
                <w:szCs w:val="19"/>
              </w:rPr>
            </m:ctrlPr>
          </m:naryPr>
          <m:sub>
            <m:r>
              <w:rPr>
                <w:rFonts w:ascii="XITS Math" w:eastAsia="游明朝" w:hAnsi="XITS Math" w:cs="XITS Math"/>
                <w:szCs w:val="19"/>
              </w:rPr>
              <m:t>0</m:t>
            </m:r>
          </m:sub>
          <m:sup>
            <m:r>
              <m:rPr>
                <m:sty m:val="p"/>
              </m:rPr>
              <w:rPr>
                <w:rFonts w:ascii="XITS Math" w:eastAsia="游明朝" w:hAnsi="XITS Math" w:cs="XITS Math"/>
                <w:szCs w:val="19"/>
              </w:rPr>
              <m:t>∞</m:t>
            </m:r>
          </m:sup>
          <m:e>
            <m:r>
              <w:rPr>
                <w:rFonts w:ascii="XITS Math" w:eastAsia="游明朝" w:hAnsi="XITS Math" w:cs="XITS Math"/>
                <w:szCs w:val="19"/>
              </w:rPr>
              <m:t> </m:t>
            </m:r>
          </m:e>
        </m:nary>
        <m:r>
          <w:rPr>
            <w:rFonts w:ascii="XITS Math" w:eastAsia="游明朝" w:hAnsi="XITS Math" w:cs="XITS Math"/>
            <w:szCs w:val="19"/>
          </w:rPr>
          <m:t>zφ(z,θ)dz/</m:t>
        </m:r>
        <m:nary>
          <m:naryPr>
            <m:limLoc m:val="subSup"/>
            <m:grow m:val="1"/>
            <m:ctrlPr>
              <w:rPr>
                <w:rFonts w:ascii="XITS Math" w:eastAsia="游明朝" w:hAnsi="XITS Math" w:cs="XITS Math"/>
                <w:szCs w:val="19"/>
              </w:rPr>
            </m:ctrlPr>
          </m:naryPr>
          <m:sub>
            <m:r>
              <w:rPr>
                <w:rFonts w:ascii="XITS Math" w:eastAsia="游明朝" w:hAnsi="XITS Math" w:cs="XITS Math"/>
                <w:szCs w:val="19"/>
              </w:rPr>
              <m:t>0</m:t>
            </m:r>
          </m:sub>
          <m:sup>
            <m:r>
              <m:rPr>
                <m:sty m:val="p"/>
              </m:rPr>
              <w:rPr>
                <w:rFonts w:ascii="XITS Math" w:eastAsia="游明朝" w:hAnsi="XITS Math" w:cs="XITS Math"/>
                <w:szCs w:val="19"/>
              </w:rPr>
              <m:t>∞</m:t>
            </m:r>
          </m:sup>
          <m:e>
            <m:r>
              <w:rPr>
                <w:rFonts w:ascii="XITS Math" w:eastAsia="游明朝" w:hAnsi="XITS Math" w:cs="XITS Math"/>
                <w:szCs w:val="19"/>
              </w:rPr>
              <m:t> </m:t>
            </m:r>
          </m:e>
        </m:nary>
        <m:r>
          <w:rPr>
            <w:rFonts w:ascii="XITS Math" w:eastAsia="游明朝" w:hAnsi="XITS Math" w:cs="XITS Math"/>
            <w:szCs w:val="19"/>
          </w:rPr>
          <m:t>φ(z,θ)dz                          (1)</m:t>
        </m:r>
      </m:oMath>
      <w:r w:rsidR="00477204" w:rsidRPr="008B0435">
        <w:rPr>
          <w:rFonts w:ascii="XITS Math" w:eastAsia="游明朝" w:hAnsi="XITS Math" w:cs="XITS Math" w:hint="eastAsia"/>
          <w:szCs w:val="19"/>
        </w:rPr>
        <w:t xml:space="preserve"> </w:t>
      </w:r>
      <w:r w:rsidR="00477204" w:rsidRPr="008B0435">
        <w:rPr>
          <w:rFonts w:ascii="XITS Math" w:eastAsia="游明朝" w:hAnsi="XITS Math" w:cs="XITS Math"/>
          <w:szCs w:val="19"/>
        </w:rPr>
        <w:t xml:space="preserve">  </w:t>
      </w:r>
    </w:p>
    <w:p w14:paraId="0A416CCE" w14:textId="169D6335" w:rsidR="009F772D" w:rsidRPr="008B0435" w:rsidRDefault="009F772D" w:rsidP="00F81D35">
      <w:pPr>
        <w:rPr>
          <w:rFonts w:ascii="游明朝" w:eastAsia="游明朝" w:hAnsi="游明朝"/>
          <w:szCs w:val="19"/>
        </w:rPr>
      </w:pPr>
    </w:p>
    <w:p w14:paraId="2405D92E" w14:textId="5A28B376" w:rsidR="009F772D" w:rsidRPr="008B0435" w:rsidRDefault="004819FE" w:rsidP="00F81D35">
      <w:pPr>
        <w:rPr>
          <w:rFonts w:ascii="游明朝" w:eastAsia="游明朝" w:hAnsi="游明朝"/>
          <w:szCs w:val="19"/>
        </w:rPr>
      </w:pPr>
      <w:r w:rsidRPr="008B0435">
        <w:rPr>
          <w:rFonts w:ascii="游明朝" w:eastAsia="游明朝" w:hAnsi="游明朝" w:hint="eastAsia"/>
          <w:szCs w:val="19"/>
        </w:rPr>
        <w:t>ここに，</w:t>
      </w:r>
      <w:r w:rsidRPr="008B0435">
        <w:rPr>
          <w:rFonts w:ascii="游明朝" w:eastAsia="游明朝" w:hAnsi="游明朝"/>
          <w:i/>
          <w:iCs/>
          <w:szCs w:val="19"/>
        </w:rPr>
        <w:sym w:font="Symbol" w:char="F06A"/>
      </w:r>
      <w:r w:rsidRPr="008B0435">
        <w:rPr>
          <w:rFonts w:ascii="游明朝" w:eastAsia="游明朝" w:hAnsi="游明朝"/>
          <w:i/>
          <w:iCs/>
          <w:szCs w:val="19"/>
        </w:rPr>
        <w:t>(z,</w:t>
      </w:r>
      <w:r w:rsidRPr="008B0435">
        <w:rPr>
          <w:rFonts w:ascii="游明朝" w:eastAsia="游明朝" w:hAnsi="游明朝"/>
          <w:i/>
          <w:iCs/>
          <w:szCs w:val="19"/>
        </w:rPr>
        <w:sym w:font="Symbol" w:char="F071"/>
      </w:r>
      <w:r w:rsidRPr="008B0435">
        <w:rPr>
          <w:rFonts w:ascii="游明朝" w:eastAsia="游明朝" w:hAnsi="游明朝"/>
          <w:szCs w:val="19"/>
        </w:rPr>
        <w:t>)</w:t>
      </w:r>
      <w:r w:rsidRPr="008B0435">
        <w:rPr>
          <w:rFonts w:ascii="游明朝" w:eastAsia="游明朝" w:hAnsi="游明朝" w:hint="eastAsia"/>
          <w:szCs w:val="19"/>
        </w:rPr>
        <w:t>は</w:t>
      </w:r>
      <w:r w:rsidRPr="008B0435">
        <w:rPr>
          <w:rFonts w:ascii="游明朝" w:eastAsia="游明朝" w:hAnsi="游明朝"/>
          <w:szCs w:val="19"/>
        </w:rPr>
        <w:t>放出深さ方向分布関数</w:t>
      </w:r>
      <w:r w:rsidR="00F27362" w:rsidRPr="008B0435">
        <w:rPr>
          <w:szCs w:val="18"/>
        </w:rPr>
        <w:t>(4.161)</w:t>
      </w:r>
      <w:r w:rsidRPr="008B0435">
        <w:rPr>
          <w:rFonts w:ascii="游明朝" w:eastAsia="游明朝" w:hAnsi="游明朝" w:hint="eastAsia"/>
          <w:szCs w:val="19"/>
        </w:rPr>
        <w:t>であり，表面からの深さ</w:t>
      </w:r>
      <w:r w:rsidRPr="008B0435">
        <w:rPr>
          <w:rFonts w:ascii="游明朝" w:eastAsia="游明朝" w:hAnsi="游明朝"/>
          <w:i/>
          <w:iCs/>
          <w:szCs w:val="19"/>
        </w:rPr>
        <w:t>z</w:t>
      </w:r>
      <w:r w:rsidRPr="008B0435">
        <w:rPr>
          <w:rFonts w:ascii="游明朝" w:eastAsia="游明朝" w:hAnsi="游明朝" w:hint="eastAsia"/>
          <w:szCs w:val="19"/>
        </w:rPr>
        <w:t>と表面垂直方向から測った</w:t>
      </w:r>
      <w:r w:rsidRPr="008B0435">
        <w:rPr>
          <w:rFonts w:ascii="游明朝" w:eastAsia="游明朝" w:hAnsi="游明朝"/>
          <w:szCs w:val="19"/>
        </w:rPr>
        <w:t>放出角</w:t>
      </w:r>
      <w:r w:rsidR="00F27362" w:rsidRPr="008B0435">
        <w:rPr>
          <w:szCs w:val="18"/>
        </w:rPr>
        <w:t>(4.16)</w:t>
      </w:r>
      <w:r w:rsidRPr="008B0435">
        <w:rPr>
          <w:rFonts w:ascii="游明朝" w:eastAsia="游明朝" w:hAnsi="游明朝"/>
          <w:i/>
          <w:iCs/>
          <w:szCs w:val="19"/>
        </w:rPr>
        <w:sym w:font="Symbol" w:char="F071"/>
      </w:r>
      <w:r w:rsidR="000666CF" w:rsidRPr="008B0435">
        <w:rPr>
          <w:rFonts w:ascii="游明朝" w:eastAsia="游明朝" w:hAnsi="游明朝"/>
          <w:i/>
          <w:iCs/>
          <w:szCs w:val="19"/>
        </w:rPr>
        <w:t xml:space="preserve"> </w:t>
      </w:r>
      <w:r w:rsidRPr="008B0435">
        <w:rPr>
          <w:rFonts w:ascii="游明朝" w:eastAsia="游明朝" w:hAnsi="游明朝" w:hint="eastAsia"/>
          <w:szCs w:val="19"/>
        </w:rPr>
        <w:t>の関数</w:t>
      </w:r>
      <w:r w:rsidR="00A41654" w:rsidRPr="008B0435">
        <w:rPr>
          <w:rFonts w:ascii="游明朝" w:eastAsia="游明朝" w:hAnsi="游明朝" w:hint="eastAsia"/>
          <w:szCs w:val="19"/>
        </w:rPr>
        <w:t>。</w:t>
      </w:r>
      <w:r w:rsidR="00F27362" w:rsidRPr="008B0435">
        <w:rPr>
          <w:kern w:val="0"/>
          <w:szCs w:val="18"/>
        </w:rPr>
        <w:t>(</w:t>
      </w:r>
      <w:r w:rsidR="00EE5058" w:rsidRPr="008B0435">
        <w:rPr>
          <w:rFonts w:ascii="游明朝" w:eastAsia="游明朝" w:hAnsi="游明朝"/>
          <w:szCs w:val="19"/>
        </w:rPr>
        <w:t>JIS K-0147(2017)</w:t>
      </w:r>
      <w:r w:rsidR="00EE5058" w:rsidRPr="008B0435">
        <w:rPr>
          <w:rFonts w:ascii="游明朝" w:eastAsia="游明朝" w:hAnsi="游明朝" w:hint="eastAsia"/>
          <w:szCs w:val="19"/>
        </w:rPr>
        <w:t>の</w:t>
      </w:r>
      <w:r w:rsidR="00F27362" w:rsidRPr="008B0435">
        <w:rPr>
          <w:kern w:val="0"/>
          <w:szCs w:val="18"/>
        </w:rPr>
        <w:t>参考文献</w:t>
      </w:r>
      <w:r w:rsidR="00F27362" w:rsidRPr="008B0435">
        <w:rPr>
          <w:kern w:val="0"/>
          <w:szCs w:val="18"/>
        </w:rPr>
        <w:t>[1]</w:t>
      </w:r>
      <w:r w:rsidR="00F27362" w:rsidRPr="008B0435">
        <w:rPr>
          <w:kern w:val="0"/>
          <w:szCs w:val="18"/>
        </w:rPr>
        <w:t>参照</w:t>
      </w:r>
      <w:r w:rsidR="00F27362" w:rsidRPr="008B0435">
        <w:rPr>
          <w:kern w:val="0"/>
          <w:szCs w:val="18"/>
        </w:rPr>
        <w:t>)</w:t>
      </w:r>
      <w:r w:rsidR="00F27362" w:rsidRPr="008B0435">
        <w:rPr>
          <w:rFonts w:hint="eastAsia"/>
          <w:kern w:val="0"/>
          <w:szCs w:val="18"/>
        </w:rPr>
        <w:t>。</w:t>
      </w:r>
    </w:p>
    <w:p w14:paraId="45E07DAA" w14:textId="77777777" w:rsidR="00A54BBE" w:rsidRPr="008B0435" w:rsidRDefault="00A54BBE" w:rsidP="00F81D35">
      <w:pPr>
        <w:rPr>
          <w:rFonts w:ascii="游明朝" w:eastAsia="游明朝" w:hAnsi="游明朝"/>
          <w:szCs w:val="19"/>
        </w:rPr>
      </w:pPr>
    </w:p>
    <w:p w14:paraId="36E1885C" w14:textId="7ECF08BF" w:rsidR="00C1050A" w:rsidRPr="008B0435" w:rsidRDefault="00A54BBE" w:rsidP="00C1050A">
      <w:pPr>
        <w:rPr>
          <w:rFonts w:ascii="游明朝" w:eastAsia="游明朝" w:hAnsi="游明朝"/>
          <w:szCs w:val="19"/>
        </w:rPr>
      </w:pPr>
      <w:r w:rsidRPr="008B0435">
        <w:rPr>
          <w:rFonts w:ascii="游明朝" w:eastAsia="游明朝" w:hAnsi="游明朝" w:hint="eastAsia"/>
          <w:szCs w:val="19"/>
        </w:rPr>
        <w:t>２．３</w:t>
      </w:r>
      <w:r w:rsidR="00EC3D47" w:rsidRPr="008B0435">
        <w:rPr>
          <w:rFonts w:ascii="游明朝" w:eastAsia="游明朝" w:hAnsi="游明朝" w:hint="eastAsia"/>
          <w:szCs w:val="19"/>
        </w:rPr>
        <w:t xml:space="preserve">　</w:t>
      </w:r>
      <w:r w:rsidR="00C1050A" w:rsidRPr="008B0435">
        <w:rPr>
          <w:rFonts w:ascii="游明朝" w:eastAsia="游明朝" w:hAnsi="游明朝" w:hint="eastAsia"/>
          <w:szCs w:val="19"/>
        </w:rPr>
        <w:t>有効減衰長</w:t>
      </w:r>
      <w:r w:rsidR="00C1050A" w:rsidRPr="008B0435">
        <w:rPr>
          <w:rFonts w:ascii="游明朝" w:eastAsia="游明朝" w:hAnsi="游明朝"/>
          <w:szCs w:val="19"/>
        </w:rPr>
        <w:t xml:space="preserve"> EAL</w:t>
      </w:r>
    </w:p>
    <w:p w14:paraId="7EA5F857" w14:textId="77777777" w:rsidR="00877239" w:rsidRPr="008B0435" w:rsidRDefault="00877239" w:rsidP="00877239">
      <w:pPr>
        <w:rPr>
          <w:rFonts w:asciiTheme="minorEastAsia" w:eastAsiaTheme="minorEastAsia" w:hAnsiTheme="minorEastAsia"/>
          <w:kern w:val="0"/>
          <w:szCs w:val="19"/>
        </w:rPr>
      </w:pPr>
      <w:r w:rsidRPr="008B0435">
        <w:rPr>
          <w:rFonts w:asciiTheme="minorEastAsia" w:eastAsiaTheme="minorEastAsia" w:hAnsiTheme="minorEastAsia"/>
          <w:kern w:val="0"/>
          <w:szCs w:val="19"/>
        </w:rPr>
        <w:t>〈AES,XPS〉</w:t>
      </w:r>
      <w:r w:rsidRPr="008B0435">
        <w:rPr>
          <w:rFonts w:asciiTheme="minorEastAsia" w:eastAsiaTheme="minorEastAsia" w:hAnsiTheme="minorEastAsia" w:hint="eastAsia"/>
          <w:kern w:val="0"/>
          <w:szCs w:val="19"/>
        </w:rPr>
        <w:t>弾性散乱が極小さいと仮定した場合の定量的な応用に対し，</w:t>
      </w:r>
      <w:r w:rsidRPr="008B0435">
        <w:rPr>
          <w:rStyle w:val="aa"/>
          <w:rFonts w:asciiTheme="minorEastAsia" w:eastAsiaTheme="minorEastAsia" w:hAnsiTheme="minorEastAsia"/>
          <w:b w:val="0"/>
          <w:szCs w:val="19"/>
        </w:rPr>
        <w:t>AES(3.1)</w:t>
      </w:r>
      <w:r w:rsidRPr="008B0435">
        <w:rPr>
          <w:rFonts w:asciiTheme="minorEastAsia" w:eastAsiaTheme="minorEastAsia" w:hAnsiTheme="minorEastAsia" w:hint="eastAsia"/>
          <w:kern w:val="0"/>
          <w:szCs w:val="19"/>
        </w:rPr>
        <w:t>及び</w:t>
      </w:r>
      <w:r w:rsidRPr="008B0435">
        <w:rPr>
          <w:rStyle w:val="aa"/>
          <w:rFonts w:asciiTheme="minorEastAsia" w:eastAsiaTheme="minorEastAsia" w:hAnsiTheme="minorEastAsia"/>
          <w:b w:val="0"/>
          <w:szCs w:val="19"/>
        </w:rPr>
        <w:t>XPS(3.23)</w:t>
      </w:r>
      <w:r w:rsidRPr="008B0435">
        <w:rPr>
          <w:rFonts w:asciiTheme="minorEastAsia" w:eastAsiaTheme="minorEastAsia" w:hAnsiTheme="minorEastAsia" w:hint="eastAsia"/>
          <w:kern w:val="0"/>
          <w:szCs w:val="19"/>
        </w:rPr>
        <w:t>に対して導かれる表式において，電子の</w:t>
      </w:r>
      <w:r w:rsidRPr="008B0435">
        <w:rPr>
          <w:rStyle w:val="aa"/>
          <w:rFonts w:asciiTheme="minorEastAsia" w:eastAsiaTheme="minorEastAsia" w:hAnsiTheme="minorEastAsia" w:hint="eastAsia"/>
          <w:b w:val="0"/>
          <w:szCs w:val="19"/>
        </w:rPr>
        <w:t>非弾性平均自由行程</w:t>
      </w:r>
      <w:r w:rsidRPr="008B0435">
        <w:rPr>
          <w:rStyle w:val="aa"/>
          <w:rFonts w:asciiTheme="minorEastAsia" w:eastAsiaTheme="minorEastAsia" w:hAnsiTheme="minorEastAsia"/>
          <w:b w:val="0"/>
          <w:szCs w:val="19"/>
        </w:rPr>
        <w:t>(4.243)</w:t>
      </w:r>
      <w:r w:rsidRPr="008B0435">
        <w:rPr>
          <w:rFonts w:asciiTheme="minorEastAsia" w:eastAsiaTheme="minorEastAsia" w:hAnsiTheme="minorEastAsia" w:hint="eastAsia"/>
          <w:kern w:val="0"/>
          <w:szCs w:val="19"/>
        </w:rPr>
        <w:t>の代わりに使用することによって，</w:t>
      </w:r>
      <w:r w:rsidRPr="008B0435">
        <w:rPr>
          <w:rStyle w:val="aa"/>
          <w:rFonts w:asciiTheme="minorEastAsia" w:eastAsiaTheme="minorEastAsia" w:hAnsiTheme="minorEastAsia"/>
          <w:b w:val="0"/>
          <w:szCs w:val="19"/>
        </w:rPr>
        <w:t>弾性散乱(4.80)</w:t>
      </w:r>
      <w:r w:rsidRPr="008B0435">
        <w:rPr>
          <w:rFonts w:asciiTheme="minorEastAsia" w:eastAsiaTheme="minorEastAsia" w:hAnsiTheme="minorEastAsia" w:hint="eastAsia"/>
          <w:kern w:val="0"/>
          <w:szCs w:val="19"/>
        </w:rPr>
        <w:t>効果を補正するパラメータ。</w:t>
      </w:r>
    </w:p>
    <w:p w14:paraId="6D8A97F2" w14:textId="1BA58FF3" w:rsidR="00877239" w:rsidRPr="008B0435" w:rsidRDefault="00877239" w:rsidP="00944D81">
      <w:pPr>
        <w:pStyle w:val="af4"/>
        <w:spacing w:line="240" w:lineRule="auto"/>
        <w:ind w:left="0" w:firstLine="0"/>
        <w:rPr>
          <w:rFonts w:asciiTheme="minorEastAsia" w:eastAsiaTheme="minorEastAsia" w:hAnsiTheme="minorEastAsia"/>
          <w:sz w:val="19"/>
          <w:szCs w:val="19"/>
        </w:rPr>
      </w:pPr>
      <w:r w:rsidRPr="008B0435">
        <w:rPr>
          <w:rStyle w:val="aa"/>
          <w:rFonts w:asciiTheme="minorEastAsia" w:eastAsiaTheme="minorEastAsia" w:hAnsiTheme="minorEastAsia" w:hint="eastAsia"/>
          <w:bCs/>
          <w:sz w:val="19"/>
          <w:szCs w:val="19"/>
        </w:rPr>
        <w:t>注記</w:t>
      </w:r>
      <w:r w:rsidRPr="008B0435">
        <w:rPr>
          <w:rStyle w:val="aa"/>
          <w:rFonts w:asciiTheme="minorEastAsia" w:eastAsiaTheme="minorEastAsia" w:hAnsiTheme="minorEastAsia"/>
          <w:bCs/>
          <w:sz w:val="19"/>
          <w:szCs w:val="19"/>
        </w:rPr>
        <w:t>2</w:t>
      </w:r>
      <w:r w:rsidRPr="008B0435">
        <w:rPr>
          <w:rFonts w:asciiTheme="minorEastAsia" w:eastAsiaTheme="minorEastAsia" w:hAnsiTheme="minorEastAsia" w:hint="eastAsia"/>
          <w:sz w:val="19"/>
          <w:szCs w:val="19"/>
        </w:rPr>
        <w:t xml:space="preserve">　</w:t>
      </w:r>
      <w:r w:rsidRPr="008B0435">
        <w:rPr>
          <w:rFonts w:asciiTheme="minorEastAsia" w:eastAsiaTheme="minorEastAsia" w:hAnsiTheme="minorEastAsia"/>
          <w:sz w:val="19"/>
          <w:szCs w:val="19"/>
        </w:rPr>
        <w:t>AES</w:t>
      </w:r>
      <w:r w:rsidRPr="008B0435">
        <w:rPr>
          <w:rFonts w:asciiTheme="minorEastAsia" w:eastAsiaTheme="minorEastAsia" w:hAnsiTheme="minorEastAsia" w:hint="eastAsia"/>
          <w:sz w:val="19"/>
          <w:szCs w:val="19"/>
        </w:rPr>
        <w:t>及び</w:t>
      </w:r>
      <w:r w:rsidRPr="008B0435">
        <w:rPr>
          <w:rFonts w:asciiTheme="minorEastAsia" w:eastAsiaTheme="minorEastAsia" w:hAnsiTheme="minorEastAsia"/>
          <w:sz w:val="19"/>
          <w:szCs w:val="19"/>
        </w:rPr>
        <w:t>XPS</w:t>
      </w:r>
      <w:r w:rsidRPr="008B0435">
        <w:rPr>
          <w:rFonts w:asciiTheme="minorEastAsia" w:eastAsiaTheme="minorEastAsia" w:hAnsiTheme="minorEastAsia" w:hint="eastAsia"/>
          <w:sz w:val="19"/>
          <w:szCs w:val="19"/>
        </w:rPr>
        <w:t>における定量的応用に際して，有効減衰長さは場合ごとに異なる値となる。しかし，有効減衰長さの最も一般的な利用は，オージェ電子若しくは光電子の，上層及び基板からの</w:t>
      </w:r>
      <w:r w:rsidRPr="008B0435">
        <w:rPr>
          <w:rStyle w:val="aa"/>
          <w:rFonts w:asciiTheme="minorEastAsia" w:eastAsiaTheme="minorEastAsia" w:hAnsiTheme="minorEastAsia" w:hint="eastAsia"/>
          <w:b w:val="0"/>
          <w:sz w:val="19"/>
          <w:szCs w:val="19"/>
        </w:rPr>
        <w:t>信号強度</w:t>
      </w:r>
      <w:r w:rsidRPr="008B0435">
        <w:rPr>
          <w:rStyle w:val="aa"/>
          <w:rFonts w:asciiTheme="minorEastAsia" w:eastAsiaTheme="minorEastAsia" w:hAnsiTheme="minorEastAsia"/>
          <w:b w:val="0"/>
          <w:sz w:val="19"/>
          <w:szCs w:val="19"/>
        </w:rPr>
        <w:t>(4.252)</w:t>
      </w:r>
      <w:r w:rsidRPr="008B0435">
        <w:rPr>
          <w:rFonts w:asciiTheme="minorEastAsia" w:eastAsiaTheme="minorEastAsia" w:hAnsiTheme="minorEastAsia" w:hint="eastAsia"/>
          <w:sz w:val="19"/>
          <w:szCs w:val="19"/>
        </w:rPr>
        <w:t>測定，又は</w:t>
      </w:r>
      <w:r w:rsidRPr="008B0435">
        <w:rPr>
          <w:rStyle w:val="aa"/>
          <w:rFonts w:asciiTheme="minorEastAsia" w:eastAsiaTheme="minorEastAsia" w:hAnsiTheme="minorEastAsia"/>
          <w:b w:val="0"/>
          <w:sz w:val="19"/>
          <w:szCs w:val="19"/>
        </w:rPr>
        <w:t>放出角(4.18)</w:t>
      </w:r>
      <w:r w:rsidRPr="008B0435">
        <w:rPr>
          <w:rFonts w:asciiTheme="minorEastAsia" w:eastAsiaTheme="minorEastAsia" w:hAnsiTheme="minorEastAsia" w:hint="eastAsia"/>
          <w:sz w:val="19"/>
          <w:szCs w:val="19"/>
        </w:rPr>
        <w:t>に対する上層若しくは基板からの信号強度の変化率測定から，上層の膜厚を決定することにある。およそ</w:t>
      </w:r>
      <w:r w:rsidRPr="008B0435">
        <w:rPr>
          <w:rFonts w:asciiTheme="minorEastAsia" w:eastAsiaTheme="minorEastAsia" w:hAnsiTheme="minorEastAsia"/>
          <w:sz w:val="19"/>
          <w:szCs w:val="19"/>
        </w:rPr>
        <w:t>60 °(</w:t>
      </w:r>
      <w:r w:rsidRPr="008B0435">
        <w:rPr>
          <w:rFonts w:asciiTheme="minorEastAsia" w:eastAsiaTheme="minorEastAsia" w:hAnsiTheme="minorEastAsia" w:hint="eastAsia"/>
          <w:sz w:val="19"/>
          <w:szCs w:val="19"/>
        </w:rPr>
        <w:t>表面法線から</w:t>
      </w:r>
      <w:r w:rsidRPr="008B0435">
        <w:rPr>
          <w:rFonts w:asciiTheme="minorEastAsia" w:eastAsiaTheme="minorEastAsia" w:hAnsiTheme="minorEastAsia"/>
          <w:sz w:val="19"/>
          <w:szCs w:val="19"/>
        </w:rPr>
        <w:t>)</w:t>
      </w:r>
      <w:r w:rsidRPr="008B0435">
        <w:rPr>
          <w:rFonts w:asciiTheme="minorEastAsia" w:eastAsiaTheme="minorEastAsia" w:hAnsiTheme="minorEastAsia" w:hint="eastAsia"/>
          <w:sz w:val="19"/>
          <w:szCs w:val="19"/>
        </w:rPr>
        <w:t>までの放出</w:t>
      </w:r>
      <w:r w:rsidRPr="008B0435">
        <w:rPr>
          <w:rFonts w:asciiTheme="minorEastAsia" w:eastAsiaTheme="minorEastAsia" w:hAnsiTheme="minorEastAsia"/>
          <w:sz w:val="19"/>
          <w:szCs w:val="19"/>
        </w:rPr>
        <w:t>角</w:t>
      </w:r>
      <w:r w:rsidRPr="008B0435">
        <w:rPr>
          <w:rFonts w:asciiTheme="minorEastAsia" w:eastAsiaTheme="minorEastAsia" w:hAnsiTheme="minorEastAsia" w:hint="eastAsia"/>
          <w:sz w:val="19"/>
          <w:szCs w:val="19"/>
        </w:rPr>
        <w:t>に対しては，多くの場合，単一のパラメータ値を使用しても十分である。これより大きな放出</w:t>
      </w:r>
      <w:r w:rsidRPr="008B0435">
        <w:rPr>
          <w:rFonts w:asciiTheme="minorEastAsia" w:eastAsiaTheme="minorEastAsia" w:hAnsiTheme="minorEastAsia"/>
          <w:sz w:val="19"/>
          <w:szCs w:val="19"/>
        </w:rPr>
        <w:t>角</w:t>
      </w:r>
      <w:r w:rsidRPr="008B0435">
        <w:rPr>
          <w:rFonts w:asciiTheme="minorEastAsia" w:eastAsiaTheme="minorEastAsia" w:hAnsiTheme="minorEastAsia" w:hint="eastAsia"/>
          <w:sz w:val="19"/>
          <w:szCs w:val="19"/>
        </w:rPr>
        <w:t>に対しては，有効減衰長さはこの</w:t>
      </w:r>
      <w:r w:rsidRPr="008B0435">
        <w:rPr>
          <w:rFonts w:asciiTheme="minorEastAsia" w:eastAsiaTheme="minorEastAsia" w:hAnsiTheme="minorEastAsia"/>
          <w:sz w:val="19"/>
          <w:szCs w:val="19"/>
        </w:rPr>
        <w:t>角</w:t>
      </w:r>
      <w:r w:rsidRPr="008B0435">
        <w:rPr>
          <w:rFonts w:asciiTheme="minorEastAsia" w:eastAsiaTheme="minorEastAsia" w:hAnsiTheme="minorEastAsia" w:hint="eastAsia"/>
          <w:sz w:val="19"/>
          <w:szCs w:val="19"/>
        </w:rPr>
        <w:t>に依存して変化する。</w:t>
      </w:r>
    </w:p>
    <w:p w14:paraId="2C99F7BF" w14:textId="78F4112D" w:rsidR="00C1050A" w:rsidRPr="008B0435" w:rsidRDefault="00877239" w:rsidP="00944D81">
      <w:pPr>
        <w:rPr>
          <w:rFonts w:ascii="游明朝" w:eastAsia="游明朝" w:hAnsi="游明朝"/>
          <w:szCs w:val="19"/>
        </w:rPr>
      </w:pPr>
      <w:r w:rsidRPr="008B0435">
        <w:rPr>
          <w:rStyle w:val="aa"/>
          <w:rFonts w:asciiTheme="minorEastAsia" w:eastAsiaTheme="minorEastAsia" w:hAnsiTheme="minorEastAsia" w:hint="eastAsia"/>
          <w:bCs/>
          <w:szCs w:val="19"/>
        </w:rPr>
        <w:t>注記</w:t>
      </w:r>
      <w:r w:rsidRPr="008B0435">
        <w:rPr>
          <w:rStyle w:val="aa"/>
          <w:rFonts w:asciiTheme="minorEastAsia" w:eastAsiaTheme="minorEastAsia" w:hAnsiTheme="minorEastAsia"/>
          <w:bCs/>
          <w:szCs w:val="19"/>
        </w:rPr>
        <w:t>3</w:t>
      </w:r>
      <w:r w:rsidRPr="008B0435">
        <w:rPr>
          <w:rFonts w:asciiTheme="minorEastAsia" w:eastAsiaTheme="minorEastAsia" w:hAnsiTheme="minorEastAsia" w:hint="eastAsia"/>
          <w:szCs w:val="19"/>
        </w:rPr>
        <w:t xml:space="preserve">　この用語には異なる使い方があるので，使用に際しては，ユーザが特定条件での使用及び使用の際のパラメータの定義を明確にすることが望ましい（例えば，式を与えること，特定の出典を示すこと</w:t>
      </w:r>
      <w:r w:rsidRPr="008B0435">
        <w:rPr>
          <w:rFonts w:hint="eastAsia"/>
          <w:szCs w:val="19"/>
        </w:rPr>
        <w:t>など）。</w:t>
      </w:r>
    </w:p>
    <w:p w14:paraId="63BAE12B" w14:textId="77777777" w:rsidR="00840BFF" w:rsidRPr="008B0435" w:rsidRDefault="00840BFF" w:rsidP="00F81D35">
      <w:pPr>
        <w:rPr>
          <w:rFonts w:ascii="游明朝" w:eastAsia="游明朝" w:hAnsi="游明朝"/>
          <w:szCs w:val="19"/>
        </w:rPr>
      </w:pPr>
    </w:p>
    <w:p w14:paraId="1FEABB22" w14:textId="03083444" w:rsidR="00F81D35" w:rsidRPr="008B0435" w:rsidRDefault="00A449D8" w:rsidP="00F81D35">
      <w:pPr>
        <w:rPr>
          <w:rFonts w:ascii="游明朝" w:eastAsia="游明朝" w:hAnsi="游明朝"/>
          <w:szCs w:val="19"/>
        </w:rPr>
      </w:pPr>
      <w:r w:rsidRPr="008B0435">
        <w:rPr>
          <w:rFonts w:ascii="游明朝" w:eastAsia="游明朝" w:hAnsi="游明朝" w:hint="eastAsia"/>
          <w:szCs w:val="19"/>
        </w:rPr>
        <w:t xml:space="preserve">２．４　</w:t>
      </w:r>
      <w:r w:rsidR="00F81D35" w:rsidRPr="008B0435">
        <w:rPr>
          <w:rFonts w:ascii="游明朝" w:eastAsia="游明朝" w:hAnsi="游明朝" w:hint="eastAsia"/>
          <w:szCs w:val="19"/>
        </w:rPr>
        <w:t>情報深さ　I</w:t>
      </w:r>
      <w:r w:rsidR="00F81D35" w:rsidRPr="008B0435">
        <w:rPr>
          <w:rFonts w:ascii="游明朝" w:eastAsia="游明朝" w:hAnsi="游明朝"/>
          <w:szCs w:val="19"/>
        </w:rPr>
        <w:t>D</w:t>
      </w:r>
    </w:p>
    <w:p w14:paraId="4563F37C" w14:textId="3EF19686" w:rsidR="009C2D38" w:rsidRPr="008B0435" w:rsidRDefault="009C2D38" w:rsidP="009C2D38">
      <w:pPr>
        <w:ind w:firstLineChars="50" w:firstLine="95"/>
        <w:rPr>
          <w:rFonts w:ascii="游明朝" w:eastAsia="游明朝" w:hAnsi="游明朝"/>
          <w:szCs w:val="19"/>
        </w:rPr>
      </w:pPr>
      <w:r w:rsidRPr="008B0435">
        <w:rPr>
          <w:rFonts w:ascii="游明朝" w:eastAsia="游明朝" w:hAnsi="游明朝" w:hint="eastAsia"/>
          <w:szCs w:val="19"/>
        </w:rPr>
        <w:t>有効な情報が得られる</w:t>
      </w:r>
      <w:r w:rsidRPr="008B0435">
        <w:rPr>
          <w:rFonts w:ascii="游明朝" w:eastAsia="游明朝" w:hAnsi="游明朝"/>
          <w:szCs w:val="19"/>
        </w:rPr>
        <w:t>表面</w:t>
      </w:r>
      <w:r w:rsidR="002B698D" w:rsidRPr="008B0435">
        <w:rPr>
          <w:szCs w:val="18"/>
        </w:rPr>
        <w:t>(4.458)</w:t>
      </w:r>
      <w:r w:rsidRPr="008B0435">
        <w:rPr>
          <w:rFonts w:ascii="游明朝" w:eastAsia="游明朝" w:hAnsi="游明朝" w:hint="eastAsia"/>
          <w:szCs w:val="19"/>
        </w:rPr>
        <w:t>から垂直方向に測った最大深さ。</w:t>
      </w:r>
    </w:p>
    <w:p w14:paraId="2680C566" w14:textId="77777777" w:rsidR="009C2D38" w:rsidRPr="008B0435" w:rsidRDefault="009C2D38" w:rsidP="009C2D38">
      <w:pPr>
        <w:rPr>
          <w:rFonts w:ascii="游明朝" w:eastAsia="游明朝" w:hAnsi="游明朝"/>
          <w:szCs w:val="19"/>
        </w:rPr>
      </w:pPr>
      <w:r w:rsidRPr="008B0435">
        <w:rPr>
          <w:rFonts w:ascii="游明朝" w:eastAsia="游明朝" w:hAnsi="游明朝" w:hint="eastAsia"/>
          <w:b/>
          <w:bCs/>
          <w:szCs w:val="19"/>
        </w:rPr>
        <w:t>注記</w:t>
      </w:r>
      <w:r w:rsidRPr="008B0435">
        <w:rPr>
          <w:rFonts w:ascii="游明朝" w:eastAsia="游明朝" w:hAnsi="游明朝"/>
          <w:b/>
          <w:bCs/>
          <w:szCs w:val="19"/>
        </w:rPr>
        <w:t>1</w:t>
      </w:r>
      <w:r w:rsidRPr="008B0435">
        <w:rPr>
          <w:rFonts w:ascii="游明朝" w:eastAsia="游明朝" w:hAnsi="游明朝" w:hint="eastAsia"/>
          <w:szCs w:val="19"/>
        </w:rPr>
        <w:t xml:space="preserve">　情報深さは，表面分析法によって大きく異な</w:t>
      </w:r>
      <w:r w:rsidRPr="008B0435">
        <w:rPr>
          <w:rFonts w:ascii="游明朝" w:eastAsia="游明朝" w:hAnsi="游明朝" w:hint="eastAsia"/>
          <w:szCs w:val="19"/>
        </w:rPr>
        <w:t>る。それぞれの手法における情報深さは，分析する材料，測定に使用する信号及び測定装置の幾何学的配置に依存する。</w:t>
      </w:r>
    </w:p>
    <w:p w14:paraId="35219C5E" w14:textId="77777777" w:rsidR="009C2D38" w:rsidRPr="008B0435" w:rsidRDefault="009C2D38" w:rsidP="009C2D38">
      <w:pPr>
        <w:rPr>
          <w:rFonts w:ascii="游明朝" w:eastAsia="游明朝" w:hAnsi="游明朝"/>
          <w:szCs w:val="19"/>
        </w:rPr>
      </w:pPr>
      <w:r w:rsidRPr="008B0435">
        <w:rPr>
          <w:rFonts w:ascii="游明朝" w:eastAsia="游明朝" w:hAnsi="游明朝" w:hint="eastAsia"/>
          <w:b/>
          <w:bCs/>
          <w:szCs w:val="19"/>
        </w:rPr>
        <w:t>注記</w:t>
      </w:r>
      <w:r w:rsidRPr="008B0435">
        <w:rPr>
          <w:rFonts w:ascii="游明朝" w:eastAsia="游明朝" w:hAnsi="游明朝"/>
          <w:b/>
          <w:bCs/>
          <w:szCs w:val="19"/>
        </w:rPr>
        <w:t>2</w:t>
      </w:r>
      <w:r w:rsidRPr="008B0435">
        <w:rPr>
          <w:rFonts w:ascii="游明朝" w:eastAsia="游明朝" w:hAnsi="游明朝" w:hint="eastAsia"/>
          <w:szCs w:val="19"/>
        </w:rPr>
        <w:t xml:space="preserve">　情報深さは，検出された信号のうち，特定の割合（例えば</w:t>
      </w:r>
      <w:r w:rsidRPr="008B0435">
        <w:rPr>
          <w:rFonts w:ascii="游明朝" w:eastAsia="游明朝" w:hAnsi="游明朝"/>
          <w:szCs w:val="19"/>
        </w:rPr>
        <w:t>95%</w:t>
      </w:r>
      <w:r w:rsidRPr="008B0435">
        <w:rPr>
          <w:rFonts w:ascii="游明朝" w:eastAsia="游明朝" w:hAnsi="游明朝" w:hint="eastAsia"/>
          <w:szCs w:val="19"/>
        </w:rPr>
        <w:t>又は</w:t>
      </w:r>
      <w:r w:rsidRPr="008B0435">
        <w:rPr>
          <w:rFonts w:ascii="游明朝" w:eastAsia="游明朝" w:hAnsi="游明朝"/>
          <w:szCs w:val="19"/>
        </w:rPr>
        <w:t>99%</w:t>
      </w:r>
      <w:r w:rsidRPr="008B0435">
        <w:rPr>
          <w:rFonts w:ascii="游明朝" w:eastAsia="游明朝" w:hAnsi="游明朝" w:hint="eastAsia"/>
          <w:szCs w:val="19"/>
        </w:rPr>
        <w:t>）の信号が発生した試料の厚さとして求めることができる。</w:t>
      </w:r>
    </w:p>
    <w:p w14:paraId="0B19D3B5" w14:textId="1D553955" w:rsidR="00F81D35" w:rsidRPr="008B0435" w:rsidRDefault="009C2D38" w:rsidP="009C2D38">
      <w:pPr>
        <w:rPr>
          <w:rFonts w:ascii="游明朝" w:eastAsia="游明朝" w:hAnsi="游明朝"/>
          <w:szCs w:val="19"/>
        </w:rPr>
      </w:pPr>
      <w:r w:rsidRPr="008B0435">
        <w:rPr>
          <w:rFonts w:ascii="游明朝" w:eastAsia="游明朝" w:hAnsi="游明朝" w:hint="eastAsia"/>
          <w:b/>
          <w:bCs/>
          <w:szCs w:val="19"/>
        </w:rPr>
        <w:t>注記</w:t>
      </w:r>
      <w:r w:rsidRPr="008B0435">
        <w:rPr>
          <w:rFonts w:ascii="游明朝" w:eastAsia="游明朝" w:hAnsi="游明朝"/>
          <w:b/>
          <w:bCs/>
          <w:szCs w:val="19"/>
        </w:rPr>
        <w:t>3</w:t>
      </w:r>
      <w:r w:rsidRPr="008B0435">
        <w:rPr>
          <w:rFonts w:ascii="游明朝" w:eastAsia="游明朝" w:hAnsi="游明朝" w:hint="eastAsia"/>
          <w:szCs w:val="19"/>
        </w:rPr>
        <w:t xml:space="preserve">　情報深さは，測定，計算，又は推定される</w:t>
      </w:r>
      <w:r w:rsidRPr="008B0435">
        <w:rPr>
          <w:rFonts w:ascii="游明朝" w:eastAsia="游明朝" w:hAnsi="游明朝"/>
          <w:szCs w:val="19"/>
        </w:rPr>
        <w:t>放出深さ方向分布関数</w:t>
      </w:r>
      <w:r w:rsidR="00355F4C" w:rsidRPr="008B0435">
        <w:rPr>
          <w:szCs w:val="18"/>
        </w:rPr>
        <w:t>(4.161)</w:t>
      </w:r>
      <w:r w:rsidRPr="008B0435">
        <w:rPr>
          <w:rFonts w:ascii="游明朝" w:eastAsia="游明朝" w:hAnsi="游明朝" w:hint="eastAsia"/>
          <w:szCs w:val="19"/>
        </w:rPr>
        <w:t>から決定できる</w:t>
      </w:r>
      <w:r w:rsidR="0039602E" w:rsidRPr="008B0435">
        <w:rPr>
          <w:rFonts w:ascii="游明朝" w:eastAsia="游明朝" w:hAnsi="游明朝" w:hint="eastAsia"/>
          <w:szCs w:val="19"/>
        </w:rPr>
        <w:t>。</w:t>
      </w:r>
    </w:p>
    <w:p w14:paraId="3110666F" w14:textId="77777777" w:rsidR="0039602E" w:rsidRPr="008B0435" w:rsidRDefault="0039602E" w:rsidP="009C2D38">
      <w:pPr>
        <w:rPr>
          <w:rFonts w:ascii="游明朝" w:eastAsia="游明朝" w:hAnsi="游明朝"/>
          <w:szCs w:val="19"/>
        </w:rPr>
      </w:pPr>
    </w:p>
    <w:p w14:paraId="3912F4D6" w14:textId="4C1548F4" w:rsidR="00921FEE" w:rsidRPr="008B0435" w:rsidRDefault="0039602E" w:rsidP="008A065C">
      <w:pPr>
        <w:rPr>
          <w:rFonts w:eastAsia="ＭＳ ゴシック"/>
          <w:sz w:val="21"/>
          <w:szCs w:val="19"/>
        </w:rPr>
      </w:pPr>
      <w:r w:rsidRPr="008B0435">
        <w:rPr>
          <w:rFonts w:ascii="MS" w:hAnsi="MS" w:hint="eastAsia"/>
          <w:sz w:val="22"/>
          <w:szCs w:val="22"/>
        </w:rPr>
        <w:t>３</w:t>
      </w:r>
      <w:r w:rsidRPr="008B0435">
        <w:rPr>
          <w:rFonts w:eastAsia="ＭＳ ゴシック" w:hint="eastAsia"/>
          <w:sz w:val="21"/>
          <w:szCs w:val="19"/>
        </w:rPr>
        <w:t>．</w:t>
      </w:r>
      <w:r w:rsidR="00F61C0E" w:rsidRPr="008B0435">
        <w:rPr>
          <w:rFonts w:eastAsia="ＭＳ ゴシック" w:hint="eastAsia"/>
          <w:sz w:val="21"/>
          <w:szCs w:val="19"/>
        </w:rPr>
        <w:t>非弾性平均自由行程</w:t>
      </w:r>
      <w:r w:rsidR="00381AD0" w:rsidRPr="008B0435">
        <w:rPr>
          <w:rFonts w:eastAsia="ＭＳ ゴシック" w:hint="eastAsia"/>
          <w:sz w:val="21"/>
          <w:szCs w:val="19"/>
        </w:rPr>
        <w:t xml:space="preserve">　</w:t>
      </w:r>
      <w:r w:rsidR="00381AD0" w:rsidRPr="008B0435">
        <w:rPr>
          <w:rFonts w:eastAsia="ＭＳ ゴシック"/>
          <w:sz w:val="21"/>
          <w:szCs w:val="19"/>
        </w:rPr>
        <w:t>IMFP</w:t>
      </w:r>
    </w:p>
    <w:p w14:paraId="17741508" w14:textId="0525116B" w:rsidR="00F81D35" w:rsidRPr="008B0435" w:rsidRDefault="00DD03C6" w:rsidP="00921FEE">
      <w:pPr>
        <w:ind w:firstLineChars="50" w:firstLine="95"/>
        <w:rPr>
          <w:rFonts w:ascii="游明朝" w:eastAsia="游明朝" w:hAnsi="游明朝"/>
          <w:szCs w:val="19"/>
        </w:rPr>
      </w:pPr>
      <w:r w:rsidRPr="008B0435">
        <w:rPr>
          <w:rFonts w:ascii="游明朝" w:eastAsia="游明朝" w:hAnsi="游明朝" w:hint="eastAsia"/>
          <w:szCs w:val="19"/>
        </w:rPr>
        <w:t>電子の非弾性散乱を記述するパラメータでは最も基本的なものであるので，多くの計算，測定がなされている。およそ200 eV以上</w:t>
      </w:r>
      <w:r w:rsidR="000C3EE6" w:rsidRPr="008B0435">
        <w:rPr>
          <w:rFonts w:ascii="游明朝" w:eastAsia="游明朝" w:hAnsi="游明朝" w:hint="eastAsia"/>
          <w:szCs w:val="19"/>
        </w:rPr>
        <w:t>の</w:t>
      </w:r>
      <w:r w:rsidR="00AD0F90" w:rsidRPr="008B0435">
        <w:rPr>
          <w:rFonts w:ascii="游明朝" w:eastAsia="游明朝" w:hAnsi="游明朝" w:hint="eastAsia"/>
          <w:szCs w:val="19"/>
        </w:rPr>
        <w:t>エネル</w:t>
      </w:r>
      <w:r w:rsidR="002C1F5F" w:rsidRPr="008B0435">
        <w:rPr>
          <w:rFonts w:ascii="游明朝" w:eastAsia="游明朝" w:hAnsi="游明朝" w:hint="eastAsia"/>
          <w:szCs w:val="19"/>
        </w:rPr>
        <w:t>ギ</w:t>
      </w:r>
      <w:r w:rsidR="00AD0F90" w:rsidRPr="008B0435">
        <w:rPr>
          <w:rFonts w:ascii="游明朝" w:eastAsia="游明朝" w:hAnsi="游明朝" w:hint="eastAsia"/>
          <w:szCs w:val="19"/>
        </w:rPr>
        <w:t>ー領域で</w:t>
      </w:r>
      <w:r w:rsidRPr="008B0435">
        <w:rPr>
          <w:rFonts w:ascii="游明朝" w:eastAsia="游明朝" w:hAnsi="游明朝" w:hint="eastAsia"/>
          <w:szCs w:val="19"/>
        </w:rPr>
        <w:t>は計算値，測定値ともによく一致しており，</w:t>
      </w:r>
      <w:r w:rsidR="00D23F95" w:rsidRPr="008B0435">
        <w:rPr>
          <w:rFonts w:ascii="游明朝" w:eastAsia="游明朝" w:hAnsi="游明朝" w:hint="eastAsia"/>
          <w:szCs w:val="19"/>
        </w:rPr>
        <w:t>少なくとも</w:t>
      </w:r>
      <w:r w:rsidR="00184908" w:rsidRPr="008B0435">
        <w:rPr>
          <w:rFonts w:ascii="游明朝" w:eastAsia="游明朝" w:hAnsi="游明朝" w:hint="eastAsia"/>
          <w:szCs w:val="19"/>
        </w:rPr>
        <w:t>固体元素では</w:t>
      </w:r>
      <w:r w:rsidRPr="008B0435">
        <w:rPr>
          <w:rFonts w:ascii="游明朝" w:eastAsia="游明朝" w:hAnsi="游明朝" w:hint="eastAsia"/>
          <w:szCs w:val="19"/>
        </w:rPr>
        <w:t>問題は少ない。200 eV以下のエネルギー領域では，用いる計算のアルゴリズムによる違いや電子交換効果の有無などの影響により，ばらつきは大きい。IMFPの測定に関しても200eV以下では表面励起効果が強いことが多く，正確な計測は難しい。</w:t>
      </w:r>
    </w:p>
    <w:p w14:paraId="73B105CB" w14:textId="77777777" w:rsidR="00E71C42" w:rsidRPr="008B0435" w:rsidRDefault="00E71C42" w:rsidP="00921FEE">
      <w:pPr>
        <w:ind w:firstLineChars="50" w:firstLine="95"/>
        <w:rPr>
          <w:rFonts w:ascii="游明朝" w:eastAsia="游明朝" w:hAnsi="游明朝"/>
          <w:szCs w:val="19"/>
        </w:rPr>
      </w:pPr>
    </w:p>
    <w:p w14:paraId="3F9CA18C" w14:textId="60086224" w:rsidR="00E71C42" w:rsidRPr="008B0435" w:rsidRDefault="00E71C42" w:rsidP="00921FEE">
      <w:pPr>
        <w:ind w:firstLineChars="50" w:firstLine="95"/>
        <w:rPr>
          <w:rFonts w:ascii="游明朝" w:eastAsia="游明朝" w:hAnsi="游明朝"/>
          <w:szCs w:val="19"/>
        </w:rPr>
      </w:pPr>
      <w:r w:rsidRPr="008B0435">
        <w:rPr>
          <w:rFonts w:ascii="游明朝" w:eastAsia="游明朝" w:hAnsi="游明朝" w:hint="eastAsia"/>
          <w:szCs w:val="19"/>
        </w:rPr>
        <w:t>３．１　相対論的</w:t>
      </w:r>
      <w:r w:rsidRPr="008B0435">
        <w:rPr>
          <w:rFonts w:eastAsia="游明朝"/>
          <w:szCs w:val="19"/>
        </w:rPr>
        <w:t>FPA</w:t>
      </w:r>
      <w:r w:rsidRPr="008B0435">
        <w:rPr>
          <w:rFonts w:eastAsia="游明朝" w:hint="eastAsia"/>
          <w:szCs w:val="19"/>
        </w:rPr>
        <w:t>による</w:t>
      </w:r>
      <w:r w:rsidRPr="008B0435">
        <w:rPr>
          <w:rFonts w:eastAsia="游明朝"/>
          <w:szCs w:val="19"/>
        </w:rPr>
        <w:t>IMFP</w:t>
      </w:r>
      <w:r w:rsidRPr="008B0435">
        <w:rPr>
          <w:rFonts w:eastAsia="游明朝" w:hint="eastAsia"/>
          <w:szCs w:val="19"/>
        </w:rPr>
        <w:t>の計算</w:t>
      </w:r>
      <w:r w:rsidR="00262E48" w:rsidRPr="008B0435">
        <w:rPr>
          <w:rFonts w:eastAsia="游明朝" w:hint="eastAsia"/>
          <w:szCs w:val="19"/>
        </w:rPr>
        <w:t>方法</w:t>
      </w:r>
    </w:p>
    <w:p w14:paraId="493C398B" w14:textId="228AB9C2" w:rsidR="00F640EF" w:rsidRPr="008B0435" w:rsidRDefault="00CC2D4A" w:rsidP="00D21EE3">
      <w:pPr>
        <w:rPr>
          <w:rFonts w:ascii="游明朝" w:eastAsia="游明朝" w:hAnsi="游明朝"/>
          <w:szCs w:val="19"/>
        </w:rPr>
      </w:pPr>
      <w:r w:rsidRPr="008B0435">
        <w:rPr>
          <w:rFonts w:ascii="游明朝" w:eastAsia="游明朝" w:hAnsi="游明朝" w:hint="eastAsia"/>
          <w:szCs w:val="19"/>
        </w:rPr>
        <w:t xml:space="preserve">　ここでは，筆者らが用いている相対論的</w:t>
      </w:r>
      <w:r w:rsidRPr="008B0435">
        <w:rPr>
          <w:rFonts w:eastAsia="游明朝"/>
          <w:szCs w:val="19"/>
        </w:rPr>
        <w:t>FPA</w:t>
      </w:r>
      <w:r w:rsidRPr="008B0435">
        <w:rPr>
          <w:rFonts w:eastAsia="游明朝"/>
          <w:szCs w:val="19"/>
        </w:rPr>
        <w:t>（</w:t>
      </w:r>
      <w:r w:rsidRPr="008B0435">
        <w:rPr>
          <w:rFonts w:eastAsia="游明朝"/>
          <w:szCs w:val="19"/>
        </w:rPr>
        <w:t>full Penn algorithm</w:t>
      </w:r>
      <w:r w:rsidRPr="008B0435">
        <w:rPr>
          <w:rFonts w:eastAsia="游明朝"/>
          <w:szCs w:val="19"/>
        </w:rPr>
        <w:t>）</w:t>
      </w:r>
      <w:r w:rsidRPr="008B0435">
        <w:rPr>
          <w:rFonts w:ascii="游明朝" w:eastAsia="游明朝" w:hAnsi="游明朝" w:hint="eastAsia"/>
          <w:szCs w:val="19"/>
        </w:rPr>
        <w:t>を用いたIMFPの計算について解説する。</w:t>
      </w:r>
    </w:p>
    <w:p w14:paraId="0D71BBA2" w14:textId="45E28C50" w:rsidR="004E6781" w:rsidRPr="008B0435" w:rsidRDefault="00BD7E41" w:rsidP="00CC2D4A">
      <w:pPr>
        <w:rPr>
          <w:rFonts w:ascii="游明朝" w:eastAsia="游明朝" w:hAnsi="游明朝"/>
          <w:szCs w:val="19"/>
        </w:rPr>
      </w:pPr>
      <w:r w:rsidRPr="008B0435">
        <w:rPr>
          <w:rFonts w:ascii="游明朝" w:eastAsia="游明朝" w:hAnsi="游明朝" w:hint="eastAsia"/>
          <w:szCs w:val="19"/>
        </w:rPr>
        <w:t xml:space="preserve">　</w:t>
      </w:r>
      <w:r w:rsidR="00EC3B2F" w:rsidRPr="008B0435">
        <w:rPr>
          <w:rFonts w:ascii="游明朝" w:eastAsia="游明朝" w:hAnsi="游明朝" w:hint="eastAsia"/>
          <w:szCs w:val="19"/>
        </w:rPr>
        <w:t>エネルギー</w:t>
      </w:r>
      <w:r w:rsidR="00EC3B2F" w:rsidRPr="008B0435">
        <w:rPr>
          <w:rFonts w:ascii="游明朝" w:eastAsia="游明朝" w:hAnsi="游明朝"/>
          <w:i/>
          <w:iCs/>
          <w:szCs w:val="19"/>
        </w:rPr>
        <w:t>T</w:t>
      </w:r>
      <w:r w:rsidR="00EC3B2F" w:rsidRPr="008B0435">
        <w:rPr>
          <w:rFonts w:ascii="游明朝" w:eastAsia="游明朝" w:hAnsi="游明朝"/>
          <w:szCs w:val="19"/>
        </w:rPr>
        <w:t xml:space="preserve"> </w:t>
      </w:r>
      <m:oMath>
        <m:d>
          <m:dPr>
            <m:ctrlPr>
              <w:rPr>
                <w:rFonts w:ascii="XITS Math" w:eastAsia="游明朝" w:hAnsi="XITS Math" w:cs="XITS Math"/>
                <w:i/>
                <w:szCs w:val="19"/>
              </w:rPr>
            </m:ctrlPr>
          </m:dPr>
          <m:e>
            <m:r>
              <w:rPr>
                <w:rFonts w:ascii="XITS Math" w:eastAsia="游明朝" w:hAnsi="XITS Math" w:cs="XITS Math"/>
                <w:szCs w:val="19"/>
              </w:rPr>
              <m:t>=</m:t>
            </m:r>
            <m:sSup>
              <m:sSupPr>
                <m:ctrlPr>
                  <w:rPr>
                    <w:rFonts w:ascii="XITS Math" w:eastAsia="游明朝" w:hAnsi="XITS Math" w:cs="XITS Math"/>
                    <w:i/>
                    <w:szCs w:val="19"/>
                  </w:rPr>
                </m:ctrlPr>
              </m:sSupPr>
              <m:e>
                <m:r>
                  <w:rPr>
                    <w:rFonts w:ascii="XITS Math" w:eastAsia="游明朝" w:hAnsi="XITS Math" w:cs="XITS Math"/>
                    <w:szCs w:val="19"/>
                  </w:rPr>
                  <m:t>ℏ</m:t>
                </m:r>
              </m:e>
              <m:sup>
                <m:r>
                  <w:rPr>
                    <w:rFonts w:ascii="XITS Math" w:eastAsia="游明朝" w:hAnsi="XITS Math" w:cs="XITS Math"/>
                    <w:szCs w:val="19"/>
                  </w:rPr>
                  <m:t>2</m:t>
                </m:r>
              </m:sup>
            </m:sSup>
            <m:sSup>
              <m:sSupPr>
                <m:ctrlPr>
                  <w:rPr>
                    <w:rFonts w:ascii="XITS Math" w:eastAsia="游明朝" w:hAnsi="XITS Math" w:cs="XITS Math"/>
                    <w:i/>
                    <w:szCs w:val="19"/>
                  </w:rPr>
                </m:ctrlPr>
              </m:sSupPr>
              <m:e>
                <m:r>
                  <w:rPr>
                    <w:rFonts w:ascii="XITS Math" w:eastAsia="游明朝" w:hAnsi="XITS Math" w:cs="XITS Math"/>
                    <w:szCs w:val="19"/>
                  </w:rPr>
                  <m:t>k</m:t>
                </m:r>
              </m:e>
              <m:sup>
                <m:r>
                  <w:rPr>
                    <w:rFonts w:ascii="XITS Math" w:eastAsia="游明朝" w:hAnsi="XITS Math" w:cs="XITS Math"/>
                    <w:szCs w:val="19"/>
                  </w:rPr>
                  <m:t>2</m:t>
                </m:r>
              </m:sup>
            </m:sSup>
            <m:r>
              <w:rPr>
                <w:rFonts w:ascii="XITS Math" w:eastAsia="游明朝" w:hAnsi="XITS Math" w:cs="XITS Math"/>
                <w:szCs w:val="19"/>
              </w:rPr>
              <m:t>/2m</m:t>
            </m:r>
          </m:e>
        </m:d>
      </m:oMath>
      <w:r w:rsidR="00EC3B2F" w:rsidRPr="008B0435">
        <w:rPr>
          <w:rFonts w:ascii="游明朝" w:eastAsia="游明朝" w:hAnsi="游明朝" w:hint="eastAsia"/>
          <w:szCs w:val="19"/>
        </w:rPr>
        <w:t>における電子の</w:t>
      </w:r>
      <w:r w:rsidR="00EC3B2F" w:rsidRPr="008B0435">
        <w:rPr>
          <w:rFonts w:ascii="游明朝" w:eastAsia="游明朝" w:hAnsi="游明朝"/>
          <w:szCs w:val="19"/>
        </w:rPr>
        <w:t>IMFP</w:t>
      </w:r>
      <w:r w:rsidR="00EC3B2F" w:rsidRPr="008B0435">
        <w:rPr>
          <w:rFonts w:ascii="游明朝" w:eastAsia="游明朝" w:hAnsi="游明朝" w:hint="eastAsia"/>
          <w:szCs w:val="19"/>
        </w:rPr>
        <w:t>λは</w:t>
      </w:r>
      <w:r w:rsidR="00F52A2C" w:rsidRPr="008B0435">
        <w:rPr>
          <w:rFonts w:ascii="游明朝" w:eastAsia="游明朝" w:hAnsi="游明朝" w:hint="eastAsia"/>
          <w:szCs w:val="19"/>
        </w:rPr>
        <w:t>２章</w:t>
      </w:r>
      <w:r w:rsidR="00C70523" w:rsidRPr="008B0435">
        <w:rPr>
          <w:rFonts w:ascii="游明朝" w:eastAsia="游明朝" w:hAnsi="游明朝" w:hint="eastAsia"/>
          <w:szCs w:val="19"/>
        </w:rPr>
        <w:t>の定義から</w:t>
      </w:r>
      <w:r w:rsidR="004E6781" w:rsidRPr="008B0435">
        <w:rPr>
          <w:rFonts w:ascii="游明朝" w:eastAsia="游明朝" w:hAnsi="游明朝" w:hint="eastAsia"/>
          <w:szCs w:val="19"/>
        </w:rPr>
        <w:t>「</w:t>
      </w:r>
      <w:r w:rsidR="004E6781" w:rsidRPr="008B0435">
        <w:rPr>
          <w:rFonts w:ascii="游明朝" w:eastAsia="游明朝" w:hAnsi="游明朝"/>
          <w:szCs w:val="19"/>
        </w:rPr>
        <w:t>非弾性衝突間に移動する平均</w:t>
      </w:r>
      <w:r w:rsidR="004E6781" w:rsidRPr="008B0435">
        <w:rPr>
          <w:rFonts w:ascii="游明朝" w:eastAsia="游明朝" w:hAnsi="游明朝" w:hint="eastAsia"/>
          <w:szCs w:val="19"/>
        </w:rPr>
        <w:t>距離」であるので，電子の速度</w:t>
      </w:r>
      <w:r w:rsidR="003D3369" w:rsidRPr="008B0435">
        <w:rPr>
          <w:rFonts w:ascii="游明朝" w:eastAsia="游明朝" w:hAnsi="游明朝"/>
          <w:szCs w:val="19"/>
        </w:rPr>
        <w:t>(</w:t>
      </w:r>
      <m:oMath>
        <m:r>
          <w:rPr>
            <w:rFonts w:ascii="XITS Math" w:eastAsia="游明朝" w:hAnsi="XITS Math" w:cs="XITS Math"/>
            <w:szCs w:val="19"/>
          </w:rPr>
          <m:t>=</m:t>
        </m:r>
        <m:r>
          <w:rPr>
            <w:rFonts w:ascii="Cambria Math" w:eastAsia="游明朝" w:hAnsi="Cambria Math" w:cs="XITS Math"/>
            <w:szCs w:val="19"/>
          </w:rPr>
          <m:t>ℏ</m:t>
        </m:r>
        <m:r>
          <w:rPr>
            <w:rFonts w:ascii="XITS Math" w:eastAsia="游明朝" w:hAnsi="XITS Math" w:cs="XITS Math"/>
            <w:szCs w:val="19"/>
          </w:rPr>
          <m:t>k/m</m:t>
        </m:r>
      </m:oMath>
      <w:r w:rsidR="003D3369" w:rsidRPr="008B0435">
        <w:rPr>
          <w:rFonts w:ascii="游明朝" w:eastAsia="游明朝" w:hAnsi="游明朝"/>
          <w:szCs w:val="19"/>
        </w:rPr>
        <w:t>)</w:t>
      </w:r>
      <w:r w:rsidR="004E6781" w:rsidRPr="008B0435">
        <w:rPr>
          <w:rFonts w:ascii="游明朝" w:eastAsia="游明朝" w:hAnsi="游明朝" w:hint="eastAsia"/>
          <w:szCs w:val="19"/>
        </w:rPr>
        <w:t>とその寿命</w:t>
      </w:r>
      <w:r w:rsidR="004804C7" w:rsidRPr="008B0435">
        <w:rPr>
          <w:rFonts w:ascii="游明朝" w:eastAsia="游明朝" w:hAnsi="游明朝" w:hint="eastAsia"/>
          <w:szCs w:val="19"/>
        </w:rPr>
        <w:t>の積として</w:t>
      </w:r>
      <w:r w:rsidR="00F045F9" w:rsidRPr="008B0435">
        <w:rPr>
          <w:rFonts w:ascii="游明朝" w:eastAsia="游明朝" w:hAnsi="游明朝" w:hint="eastAsia"/>
          <w:szCs w:val="19"/>
        </w:rPr>
        <w:t>以下のように表される。</w:t>
      </w:r>
      <w:r w:rsidR="004562FA" w:rsidRPr="008B0435">
        <w:rPr>
          <w:rFonts w:ascii="游明朝" w:eastAsia="游明朝" w:hAnsi="游明朝"/>
          <w:szCs w:val="19"/>
        </w:rPr>
        <w:t>[</w:t>
      </w:r>
      <w:r w:rsidR="00B626E5" w:rsidRPr="008B0435">
        <w:rPr>
          <w:rFonts w:ascii="游明朝" w:eastAsia="游明朝" w:hAnsi="游明朝"/>
          <w:szCs w:val="19"/>
        </w:rPr>
        <w:fldChar w:fldCharType="begin"/>
      </w:r>
      <w:r w:rsidR="00B626E5" w:rsidRPr="008B0435">
        <w:rPr>
          <w:rFonts w:ascii="游明朝" w:eastAsia="游明朝" w:hAnsi="游明朝"/>
          <w:szCs w:val="19"/>
        </w:rPr>
        <w:instrText xml:space="preserve"> NOTEREF _Ref87910990 \h </w:instrText>
      </w:r>
      <w:r w:rsidR="008B0435">
        <w:rPr>
          <w:rFonts w:ascii="游明朝" w:eastAsia="游明朝" w:hAnsi="游明朝"/>
          <w:szCs w:val="19"/>
        </w:rPr>
        <w:instrText xml:space="preserve"> \* MERGEFORMAT </w:instrText>
      </w:r>
      <w:r w:rsidR="00B626E5" w:rsidRPr="008B0435">
        <w:rPr>
          <w:rFonts w:ascii="游明朝" w:eastAsia="游明朝" w:hAnsi="游明朝"/>
          <w:szCs w:val="19"/>
        </w:rPr>
      </w:r>
      <w:r w:rsidR="00B626E5" w:rsidRPr="008B0435">
        <w:rPr>
          <w:rFonts w:ascii="游明朝" w:eastAsia="游明朝" w:hAnsi="游明朝"/>
          <w:szCs w:val="19"/>
        </w:rPr>
        <w:fldChar w:fldCharType="separate"/>
      </w:r>
      <w:r w:rsidR="003606FD">
        <w:rPr>
          <w:rFonts w:ascii="游明朝" w:eastAsia="游明朝" w:hAnsi="游明朝"/>
          <w:szCs w:val="19"/>
        </w:rPr>
        <w:t>1</w:t>
      </w:r>
      <w:r w:rsidR="00B626E5" w:rsidRPr="008B0435">
        <w:rPr>
          <w:rFonts w:ascii="游明朝" w:eastAsia="游明朝" w:hAnsi="游明朝"/>
          <w:szCs w:val="19"/>
        </w:rPr>
        <w:fldChar w:fldCharType="end"/>
      </w:r>
      <w:r w:rsidR="00B626E5" w:rsidRPr="008B0435">
        <w:rPr>
          <w:rFonts w:ascii="游明朝" w:eastAsia="游明朝" w:hAnsi="游明朝"/>
          <w:szCs w:val="19"/>
        </w:rPr>
        <w:t>,</w:t>
      </w:r>
      <w:r w:rsidR="003369D1" w:rsidRPr="008B0435">
        <w:rPr>
          <w:rStyle w:val="af1"/>
          <w:rFonts w:ascii="游明朝" w:eastAsia="游明朝" w:hAnsi="游明朝"/>
          <w:szCs w:val="19"/>
          <w:vertAlign w:val="baseline"/>
        </w:rPr>
        <w:endnoteReference w:id="4"/>
      </w:r>
      <w:r w:rsidR="004562FA" w:rsidRPr="008B0435">
        <w:rPr>
          <w:rFonts w:ascii="游明朝" w:eastAsia="游明朝" w:hAnsi="游明朝"/>
          <w:szCs w:val="19"/>
        </w:rPr>
        <w:t>]</w:t>
      </w:r>
    </w:p>
    <w:p w14:paraId="590CB745" w14:textId="77777777" w:rsidR="002A0729" w:rsidRPr="008B0435" w:rsidRDefault="002A0729" w:rsidP="00CC2D4A">
      <w:pPr>
        <w:rPr>
          <w:rFonts w:ascii="游明朝" w:eastAsia="游明朝" w:hAnsi="游明朝"/>
          <w:szCs w:val="19"/>
        </w:rPr>
      </w:pPr>
    </w:p>
    <w:p w14:paraId="24EBA140" w14:textId="2BC0E4DC" w:rsidR="00F640EF" w:rsidRPr="008B0435" w:rsidRDefault="00342E23" w:rsidP="00AD6972">
      <w:pPr>
        <w:jc w:val="right"/>
        <w:rPr>
          <w:rFonts w:ascii="XITS Math" w:eastAsia="游明朝" w:hAnsi="XITS Math" w:cs="XITS Math"/>
          <w:szCs w:val="19"/>
        </w:rPr>
      </w:pPr>
      <m:oMath>
        <m:r>
          <w:rPr>
            <w:rFonts w:ascii="XITS Math" w:eastAsia="游明朝" w:hAnsi="XITS Math" w:cs="XITS Math"/>
            <w:szCs w:val="19"/>
          </w:rPr>
          <m:t>λ</m:t>
        </m:r>
        <m:r>
          <m:rPr>
            <m:sty m:val="p"/>
          </m:rPr>
          <w:rPr>
            <w:rFonts w:ascii="XITS Math" w:eastAsia="游明朝" w:hAnsi="XITS Math" w:cs="XITS Math"/>
            <w:szCs w:val="19"/>
          </w:rPr>
          <m:t>=</m:t>
        </m:r>
        <m:d>
          <m:dPr>
            <m:ctrlPr>
              <w:rPr>
                <w:rFonts w:ascii="XITS Math" w:eastAsia="游明朝" w:hAnsi="XITS Math" w:cs="XITS Math"/>
                <w:szCs w:val="19"/>
              </w:rPr>
            </m:ctrlPr>
          </m:dPr>
          <m:e>
            <m:f>
              <m:fPr>
                <m:ctrlPr>
                  <w:rPr>
                    <w:rFonts w:ascii="XITS Math" w:eastAsia="游明朝" w:hAnsi="XITS Math" w:cs="XITS Math"/>
                    <w:i/>
                    <w:szCs w:val="19"/>
                  </w:rPr>
                </m:ctrlPr>
              </m:fPr>
              <m:num>
                <m:r>
                  <w:rPr>
                    <w:rFonts w:ascii="XITS Math" w:eastAsia="游明朝" w:hAnsi="XITS Math" w:cs="XITS Math"/>
                    <w:szCs w:val="19"/>
                  </w:rPr>
                  <m:t>ℏk</m:t>
                </m:r>
              </m:num>
              <m:den>
                <m:r>
                  <w:rPr>
                    <w:rFonts w:ascii="XITS Math" w:eastAsia="游明朝" w:hAnsi="XITS Math" w:cs="XITS Math"/>
                    <w:szCs w:val="19"/>
                  </w:rPr>
                  <m:t>m</m:t>
                </m:r>
              </m:den>
            </m:f>
          </m:e>
        </m:d>
        <m:d>
          <m:dPr>
            <m:begChr m:val="["/>
            <m:endChr m:val="]"/>
            <m:ctrlPr>
              <w:rPr>
                <w:rFonts w:ascii="XITS Math" w:eastAsia="游明朝" w:hAnsi="XITS Math" w:cs="XITS Math"/>
                <w:i/>
                <w:szCs w:val="19"/>
              </w:rPr>
            </m:ctrlPr>
          </m:dPr>
          <m:e>
            <m:f>
              <m:fPr>
                <m:ctrlPr>
                  <w:rPr>
                    <w:rFonts w:ascii="XITS Math" w:eastAsia="游明朝" w:hAnsi="XITS Math" w:cs="XITS Math"/>
                    <w:i/>
                    <w:szCs w:val="19"/>
                  </w:rPr>
                </m:ctrlPr>
              </m:fPr>
              <m:num>
                <m:r>
                  <w:rPr>
                    <w:rFonts w:ascii="XITS Math" w:eastAsia="游明朝" w:hAnsi="XITS Math" w:cs="XITS Math"/>
                    <w:szCs w:val="19"/>
                  </w:rPr>
                  <m:t>ℏ</m:t>
                </m:r>
              </m:num>
              <m:den>
                <m:r>
                  <w:rPr>
                    <w:rFonts w:ascii="XITS Math" w:eastAsia="游明朝" w:hAnsi="XITS Math" w:cs="XITS Math"/>
                    <w:szCs w:val="19"/>
                  </w:rPr>
                  <m:t>2</m:t>
                </m:r>
                <m:d>
                  <m:dPr>
                    <m:begChr m:val="|"/>
                    <m:endChr m:val="|"/>
                    <m:ctrlPr>
                      <w:rPr>
                        <w:rFonts w:ascii="XITS Math" w:eastAsia="游明朝" w:hAnsi="XITS Math" w:cs="XITS Math"/>
                        <w:i/>
                        <w:szCs w:val="19"/>
                      </w:rPr>
                    </m:ctrlPr>
                  </m:dPr>
                  <m:e>
                    <m:sSub>
                      <m:sSubPr>
                        <m:ctrlPr>
                          <w:rPr>
                            <w:rFonts w:ascii="XITS Math" w:eastAsia="游明朝" w:hAnsi="XITS Math" w:cs="XITS Math"/>
                            <w:i/>
                            <w:szCs w:val="19"/>
                          </w:rPr>
                        </m:ctrlPr>
                      </m:sSubPr>
                      <m:e>
                        <m:r>
                          <w:rPr>
                            <w:rFonts w:ascii="XITS Math" w:eastAsia="游明朝" w:hAnsi="XITS Math" w:cs="XITS Math"/>
                            <w:szCs w:val="19"/>
                          </w:rPr>
                          <m:t>M</m:t>
                        </m:r>
                      </m:e>
                      <m:sub>
                        <m:r>
                          <w:rPr>
                            <w:rFonts w:ascii="XITS Math" w:eastAsia="游明朝" w:hAnsi="XITS Math" w:cs="XITS Math"/>
                            <w:szCs w:val="19"/>
                          </w:rPr>
                          <m:t>I</m:t>
                        </m:r>
                      </m:sub>
                    </m:sSub>
                    <m:d>
                      <m:dPr>
                        <m:ctrlPr>
                          <w:rPr>
                            <w:rFonts w:ascii="XITS Math" w:eastAsia="游明朝" w:hAnsi="XITS Math" w:cs="XITS Math"/>
                            <w:i/>
                            <w:szCs w:val="19"/>
                          </w:rPr>
                        </m:ctrlPr>
                      </m:dPr>
                      <m:e>
                        <m:r>
                          <w:rPr>
                            <w:rFonts w:ascii="XITS Math" w:eastAsia="游明朝" w:hAnsi="XITS Math" w:cs="XITS Math"/>
                            <w:szCs w:val="19"/>
                          </w:rPr>
                          <m:t>k</m:t>
                        </m:r>
                      </m:e>
                    </m:d>
                  </m:e>
                </m:d>
              </m:den>
            </m:f>
          </m:e>
        </m:d>
      </m:oMath>
      <w:r w:rsidR="00AD6972" w:rsidRPr="008B0435">
        <w:rPr>
          <w:rFonts w:ascii="XITS Math" w:eastAsia="游明朝" w:hAnsi="XITS Math" w:cs="XITS Math"/>
          <w:szCs w:val="19"/>
        </w:rPr>
        <w:t xml:space="preserve">                     (</w:t>
      </w:r>
      <w:r w:rsidR="00896395" w:rsidRPr="008B0435">
        <w:rPr>
          <w:rFonts w:ascii="XITS Math" w:eastAsia="游明朝" w:hAnsi="XITS Math" w:cs="XITS Math"/>
          <w:szCs w:val="19"/>
        </w:rPr>
        <w:t>2</w:t>
      </w:r>
      <w:r w:rsidR="00AD6972" w:rsidRPr="008B0435">
        <w:rPr>
          <w:rFonts w:ascii="XITS Math" w:eastAsia="游明朝" w:hAnsi="XITS Math" w:cs="XITS Math"/>
          <w:szCs w:val="19"/>
        </w:rPr>
        <w:t>)</w:t>
      </w:r>
    </w:p>
    <w:p w14:paraId="3B6DEDF8" w14:textId="77777777" w:rsidR="002A0729" w:rsidRPr="008B0435" w:rsidRDefault="002A0729" w:rsidP="00CC2D4A">
      <w:pPr>
        <w:rPr>
          <w:rFonts w:ascii="游明朝" w:eastAsia="游明朝" w:hAnsi="游明朝"/>
          <w:szCs w:val="19"/>
        </w:rPr>
      </w:pPr>
    </w:p>
    <w:p w14:paraId="3F5E0CA6" w14:textId="392F02D4" w:rsidR="00E223CD" w:rsidRPr="008B0435" w:rsidRDefault="00AD6972" w:rsidP="00CC2D4A">
      <w:pPr>
        <w:rPr>
          <w:rFonts w:ascii="XITS Math" w:eastAsia="游明朝" w:hAnsi="XITS Math" w:cs="XITS Math"/>
          <w:iCs/>
          <w:szCs w:val="19"/>
        </w:rPr>
      </w:pPr>
      <w:r w:rsidRPr="008B0435">
        <w:rPr>
          <w:rFonts w:ascii="游明朝" w:eastAsia="游明朝" w:hAnsi="游明朝" w:hint="eastAsia"/>
          <w:szCs w:val="19"/>
        </w:rPr>
        <w:t>ここで</w:t>
      </w:r>
      <w:r w:rsidR="00E223CD" w:rsidRPr="008B0435">
        <w:rPr>
          <w:rFonts w:ascii="游明朝" w:eastAsia="游明朝" w:hAnsi="游明朝" w:hint="eastAsia"/>
          <w:szCs w:val="19"/>
        </w:rPr>
        <w:t>,</w:t>
      </w:r>
      <w:r w:rsidR="00B908F9" w:rsidRPr="008B0435">
        <w:rPr>
          <w:rFonts w:ascii="XITS Math" w:eastAsia="游明朝" w:hAnsi="XITS Math" w:cs="XITS Math"/>
          <w:i/>
          <w:szCs w:val="19"/>
        </w:rPr>
        <w:t xml:space="preserve"> </w:t>
      </w:r>
      <m:oMath>
        <m:r>
          <w:rPr>
            <w:rFonts w:ascii="Cambria Math" w:eastAsia="游明朝" w:hAnsi="Cambria Math" w:cs="XITS Math"/>
            <w:szCs w:val="19"/>
          </w:rPr>
          <m:t>ℏ</m:t>
        </m:r>
        <m:r>
          <w:rPr>
            <w:rFonts w:ascii="XITS Math" w:eastAsia="游明朝" w:hAnsi="XITS Math" w:cs="XITS Math"/>
            <w:szCs w:val="19"/>
          </w:rPr>
          <m:t>/2</m:t>
        </m:r>
        <m:d>
          <m:dPr>
            <m:begChr m:val="|"/>
            <m:endChr m:val="|"/>
            <m:ctrlPr>
              <w:rPr>
                <w:rFonts w:ascii="XITS Math" w:eastAsia="游明朝" w:hAnsi="XITS Math" w:cs="XITS Math"/>
                <w:i/>
                <w:szCs w:val="19"/>
              </w:rPr>
            </m:ctrlPr>
          </m:dPr>
          <m:e>
            <m:sSub>
              <m:sSubPr>
                <m:ctrlPr>
                  <w:rPr>
                    <w:rFonts w:ascii="XITS Math" w:eastAsia="游明朝" w:hAnsi="XITS Math" w:cs="XITS Math"/>
                    <w:i/>
                    <w:szCs w:val="19"/>
                  </w:rPr>
                </m:ctrlPr>
              </m:sSubPr>
              <m:e>
                <m:r>
                  <w:rPr>
                    <w:rFonts w:ascii="XITS Math" w:eastAsia="游明朝" w:hAnsi="XITS Math" w:cs="XITS Math"/>
                    <w:szCs w:val="19"/>
                  </w:rPr>
                  <m:t>M</m:t>
                </m:r>
              </m:e>
              <m:sub>
                <m:r>
                  <w:rPr>
                    <w:rFonts w:ascii="XITS Math" w:eastAsia="游明朝" w:hAnsi="XITS Math" w:cs="XITS Math"/>
                    <w:szCs w:val="19"/>
                  </w:rPr>
                  <m:t>I</m:t>
                </m:r>
              </m:sub>
            </m:sSub>
            <m:d>
              <m:dPr>
                <m:ctrlPr>
                  <w:rPr>
                    <w:rFonts w:ascii="XITS Math" w:eastAsia="游明朝" w:hAnsi="XITS Math" w:cs="XITS Math"/>
                    <w:i/>
                    <w:szCs w:val="19"/>
                  </w:rPr>
                </m:ctrlPr>
              </m:dPr>
              <m:e>
                <m:r>
                  <w:rPr>
                    <w:rFonts w:ascii="XITS Math" w:eastAsia="游明朝" w:hAnsi="XITS Math" w:cs="XITS Math"/>
                    <w:szCs w:val="19"/>
                  </w:rPr>
                  <m:t>k</m:t>
                </m:r>
              </m:e>
            </m:d>
          </m:e>
        </m:d>
      </m:oMath>
      <w:r w:rsidR="00B908F9" w:rsidRPr="008B0435">
        <w:rPr>
          <w:rFonts w:ascii="XITS Math" w:eastAsia="游明朝" w:hAnsi="XITS Math" w:cs="XITS Math" w:hint="eastAsia"/>
          <w:iCs/>
          <w:szCs w:val="19"/>
        </w:rPr>
        <w:t>は</w:t>
      </w:r>
      <w:r w:rsidR="00582244" w:rsidRPr="008B0435">
        <w:rPr>
          <w:rFonts w:ascii="XITS Math" w:eastAsia="游明朝" w:hAnsi="XITS Math" w:cs="XITS Math" w:hint="eastAsia"/>
          <w:iCs/>
          <w:szCs w:val="19"/>
        </w:rPr>
        <w:t>非弾性散乱</w:t>
      </w:r>
      <w:r w:rsidR="00002C69" w:rsidRPr="008B0435">
        <w:rPr>
          <w:rFonts w:ascii="XITS Math" w:eastAsia="游明朝" w:hAnsi="XITS Math" w:cs="XITS Math" w:hint="eastAsia"/>
          <w:iCs/>
          <w:szCs w:val="19"/>
        </w:rPr>
        <w:t>過程</w:t>
      </w:r>
      <w:r w:rsidR="00582244" w:rsidRPr="008B0435">
        <w:rPr>
          <w:rFonts w:ascii="XITS Math" w:eastAsia="游明朝" w:hAnsi="XITS Math" w:cs="XITS Math" w:hint="eastAsia"/>
          <w:iCs/>
          <w:szCs w:val="19"/>
        </w:rPr>
        <w:t>における</w:t>
      </w:r>
      <w:r w:rsidR="00B908F9" w:rsidRPr="008B0435">
        <w:rPr>
          <w:rFonts w:ascii="XITS Math" w:eastAsia="游明朝" w:hAnsi="XITS Math" w:cs="XITS Math" w:hint="eastAsia"/>
          <w:iCs/>
          <w:szCs w:val="19"/>
        </w:rPr>
        <w:t>寿命であ</w:t>
      </w:r>
      <w:r w:rsidR="00A40D55" w:rsidRPr="008B0435">
        <w:rPr>
          <w:rFonts w:ascii="XITS Math" w:eastAsia="游明朝" w:hAnsi="XITS Math" w:cs="XITS Math" w:hint="eastAsia"/>
          <w:iCs/>
          <w:szCs w:val="19"/>
        </w:rPr>
        <w:t>る。</w:t>
      </w:r>
      <w:r w:rsidR="00CF0A30" w:rsidRPr="008B0435">
        <w:rPr>
          <w:rFonts w:ascii="XITS Math" w:eastAsia="游明朝" w:hAnsi="XITS Math" w:cs="XITS Math" w:hint="eastAsia"/>
          <w:i/>
          <w:szCs w:val="19"/>
        </w:rPr>
        <w:t>M</w:t>
      </w:r>
      <w:r w:rsidR="00CF0A30" w:rsidRPr="008B0435">
        <w:rPr>
          <w:rFonts w:ascii="XITS Math" w:eastAsia="游明朝" w:hAnsi="XITS Math" w:cs="XITS Math" w:hint="eastAsia"/>
          <w:i/>
          <w:szCs w:val="19"/>
          <w:vertAlign w:val="subscript"/>
        </w:rPr>
        <w:t>I</w:t>
      </w:r>
      <w:r w:rsidR="00CF0A30" w:rsidRPr="008B0435">
        <w:rPr>
          <w:rFonts w:ascii="XITS Math" w:eastAsia="游明朝" w:hAnsi="XITS Math" w:cs="XITS Math" w:hint="eastAsia"/>
          <w:iCs/>
          <w:szCs w:val="19"/>
        </w:rPr>
        <w:t>は電子の自己エネルギーの虚数部であ</w:t>
      </w:r>
      <w:r w:rsidR="00957B2A" w:rsidRPr="008B0435">
        <w:rPr>
          <w:rFonts w:ascii="XITS Math" w:eastAsia="游明朝" w:hAnsi="XITS Math" w:cs="XITS Math" w:hint="eastAsia"/>
          <w:iCs/>
          <w:szCs w:val="19"/>
        </w:rPr>
        <w:t>り，</w:t>
      </w:r>
      <w:r w:rsidR="00B52E80" w:rsidRPr="008B0435">
        <w:rPr>
          <w:rFonts w:ascii="XITS Math" w:eastAsia="游明朝" w:hAnsi="XITS Math" w:cs="XITS Math"/>
          <w:iCs/>
          <w:szCs w:val="19"/>
        </w:rPr>
        <w:t>FPA</w:t>
      </w:r>
      <w:r w:rsidR="00B52E80" w:rsidRPr="008B0435">
        <w:rPr>
          <w:rFonts w:ascii="XITS Math" w:eastAsia="游明朝" w:hAnsi="XITS Math" w:cs="XITS Math" w:hint="eastAsia"/>
          <w:iCs/>
          <w:szCs w:val="19"/>
        </w:rPr>
        <w:t>では以下の</w:t>
      </w:r>
      <w:r w:rsidR="00093E85" w:rsidRPr="008B0435">
        <w:rPr>
          <w:rFonts w:ascii="XITS Math" w:eastAsia="游明朝" w:hAnsi="XITS Math" w:cs="XITS Math" w:hint="eastAsia"/>
          <w:iCs/>
          <w:szCs w:val="19"/>
        </w:rPr>
        <w:t>式で与えられる</w:t>
      </w:r>
      <w:r w:rsidR="00F61748" w:rsidRPr="008B0435">
        <w:rPr>
          <w:rFonts w:ascii="XITS Math" w:eastAsia="游明朝" w:hAnsi="XITS Math" w:cs="XITS Math" w:hint="eastAsia"/>
          <w:iCs/>
          <w:szCs w:val="19"/>
        </w:rPr>
        <w:t>[</w:t>
      </w:r>
      <w:r w:rsidR="007408EF" w:rsidRPr="008B0435">
        <w:rPr>
          <w:rFonts w:ascii="XITS Math" w:eastAsia="游明朝" w:hAnsi="XITS Math" w:cs="XITS Math"/>
          <w:iCs/>
          <w:szCs w:val="19"/>
        </w:rPr>
        <w:fldChar w:fldCharType="begin"/>
      </w:r>
      <w:r w:rsidR="007408EF" w:rsidRPr="008B0435">
        <w:rPr>
          <w:rFonts w:ascii="XITS Math" w:eastAsia="游明朝" w:hAnsi="XITS Math" w:cs="XITS Math"/>
          <w:iCs/>
          <w:szCs w:val="19"/>
        </w:rPr>
        <w:instrText xml:space="preserve"> </w:instrText>
      </w:r>
      <w:r w:rsidR="007408EF" w:rsidRPr="008B0435">
        <w:rPr>
          <w:rFonts w:ascii="XITS Math" w:eastAsia="游明朝" w:hAnsi="XITS Math" w:cs="XITS Math" w:hint="eastAsia"/>
          <w:iCs/>
          <w:szCs w:val="19"/>
        </w:rPr>
        <w:instrText>NOTEREF _Ref87910990 \h</w:instrText>
      </w:r>
      <w:r w:rsidR="007408EF" w:rsidRPr="008B0435">
        <w:rPr>
          <w:rFonts w:ascii="XITS Math" w:eastAsia="游明朝" w:hAnsi="XITS Math" w:cs="XITS Math"/>
          <w:iCs/>
          <w:szCs w:val="19"/>
        </w:rPr>
        <w:instrText xml:space="preserve"> </w:instrText>
      </w:r>
      <w:r w:rsidR="008B0435">
        <w:rPr>
          <w:rFonts w:ascii="XITS Math" w:eastAsia="游明朝" w:hAnsi="XITS Math" w:cs="XITS Math"/>
          <w:iCs/>
          <w:szCs w:val="19"/>
        </w:rPr>
        <w:instrText xml:space="preserve"> \* MERGEFORMAT </w:instrText>
      </w:r>
      <w:r w:rsidR="007408EF" w:rsidRPr="008B0435">
        <w:rPr>
          <w:rFonts w:ascii="XITS Math" w:eastAsia="游明朝" w:hAnsi="XITS Math" w:cs="XITS Math"/>
          <w:iCs/>
          <w:szCs w:val="19"/>
        </w:rPr>
      </w:r>
      <w:r w:rsidR="007408EF" w:rsidRPr="008B0435">
        <w:rPr>
          <w:rFonts w:ascii="XITS Math" w:eastAsia="游明朝" w:hAnsi="XITS Math" w:cs="XITS Math"/>
          <w:iCs/>
          <w:szCs w:val="19"/>
        </w:rPr>
        <w:fldChar w:fldCharType="separate"/>
      </w:r>
      <w:r w:rsidR="003606FD">
        <w:rPr>
          <w:rFonts w:ascii="XITS Math" w:eastAsia="游明朝" w:hAnsi="XITS Math" w:cs="XITS Math"/>
          <w:iCs/>
          <w:szCs w:val="19"/>
        </w:rPr>
        <w:t>1</w:t>
      </w:r>
      <w:r w:rsidR="007408EF" w:rsidRPr="008B0435">
        <w:rPr>
          <w:rFonts w:ascii="XITS Math" w:eastAsia="游明朝" w:hAnsi="XITS Math" w:cs="XITS Math"/>
          <w:iCs/>
          <w:szCs w:val="19"/>
        </w:rPr>
        <w:fldChar w:fldCharType="end"/>
      </w:r>
      <w:r w:rsidR="00F61748" w:rsidRPr="008B0435">
        <w:rPr>
          <w:rFonts w:ascii="XITS Math" w:eastAsia="游明朝" w:hAnsi="XITS Math" w:cs="XITS Math"/>
          <w:iCs/>
          <w:szCs w:val="19"/>
        </w:rPr>
        <w:t>]</w:t>
      </w:r>
      <w:r w:rsidR="00E604FA" w:rsidRPr="008B0435">
        <w:rPr>
          <w:rFonts w:ascii="XITS Math" w:eastAsia="游明朝" w:hAnsi="XITS Math" w:cs="XITS Math" w:hint="eastAsia"/>
          <w:iCs/>
          <w:szCs w:val="19"/>
        </w:rPr>
        <w:t>。</w:t>
      </w:r>
    </w:p>
    <w:p w14:paraId="59370AE3" w14:textId="77777777" w:rsidR="00582244" w:rsidRPr="008B0435" w:rsidRDefault="00582244" w:rsidP="006700A4">
      <w:pPr>
        <w:rPr>
          <w:rFonts w:ascii="游明朝" w:eastAsia="游明朝" w:hAnsi="游明朝"/>
          <w:iCs/>
          <w:szCs w:val="19"/>
        </w:rPr>
      </w:pPr>
    </w:p>
    <w:p w14:paraId="1DCA23F5" w14:textId="2C0120AC" w:rsidR="007D0DC5" w:rsidRPr="008B0435" w:rsidRDefault="002371F7" w:rsidP="00C079C5">
      <w:pPr>
        <w:ind w:firstLineChars="50" w:firstLine="95"/>
        <w:jc w:val="right"/>
        <w:rPr>
          <w:rFonts w:ascii="XITS Math" w:eastAsia="游明朝" w:hAnsi="XITS Math" w:cs="XITS Math"/>
          <w:szCs w:val="19"/>
        </w:rPr>
      </w:pPr>
      <m:oMath>
        <m:eqArr>
          <m:eqArrPr>
            <m:ctrlPr>
              <w:rPr>
                <w:rFonts w:ascii="XITS Math" w:eastAsia="游明朝" w:hAnsi="XITS Math" w:cs="XITS Math"/>
                <w:szCs w:val="19"/>
              </w:rPr>
            </m:ctrlPr>
          </m:eqArrPr>
          <m:e>
            <m:sSub>
              <m:sSubPr>
                <m:ctrlPr>
                  <w:rPr>
                    <w:rFonts w:ascii="XITS Math" w:eastAsia="游明朝" w:hAnsi="XITS Math" w:cs="XITS Math"/>
                    <w:szCs w:val="19"/>
                  </w:rPr>
                </m:ctrlPr>
              </m:sSubPr>
              <m:e>
                <m:r>
                  <w:rPr>
                    <w:rFonts w:ascii="XITS Math" w:eastAsia="游明朝" w:hAnsi="XITS Math" w:cs="XITS Math"/>
                    <w:szCs w:val="19"/>
                  </w:rPr>
                  <m:t>M</m:t>
                </m:r>
              </m:e>
              <m:sub>
                <m:r>
                  <m:rPr>
                    <m:sty m:val="p"/>
                  </m:rPr>
                  <w:rPr>
                    <w:rFonts w:ascii="XITS Math" w:eastAsia="游明朝" w:hAnsi="XITS Math" w:cs="XITS Math"/>
                    <w:szCs w:val="19"/>
                  </w:rPr>
                  <m:t>I</m:t>
                </m:r>
              </m:sub>
            </m:sSub>
            <m:r>
              <w:rPr>
                <w:rFonts w:ascii="XITS Math" w:eastAsia="游明朝" w:hAnsi="XITS Math" w:cs="XITS Math"/>
                <w:szCs w:val="19"/>
              </w:rPr>
              <m:t>(k)=</m:t>
            </m:r>
            <m:nary>
              <m:naryPr>
                <m:limLoc m:val="subSup"/>
                <m:grow m:val="1"/>
                <m:ctrlPr>
                  <w:rPr>
                    <w:rFonts w:ascii="XITS Math" w:eastAsia="游明朝" w:hAnsi="XITS Math" w:cs="XITS Math"/>
                    <w:szCs w:val="19"/>
                  </w:rPr>
                </m:ctrlPr>
              </m:naryPr>
              <m:sub>
                <m:r>
                  <w:rPr>
                    <w:rFonts w:ascii="XITS Math" w:eastAsia="游明朝" w:hAnsi="XITS Math" w:cs="XITS Math"/>
                    <w:szCs w:val="19"/>
                  </w:rPr>
                  <m:t>0</m:t>
                </m:r>
              </m:sub>
              <m:sup>
                <m:r>
                  <m:rPr>
                    <m:sty m:val="p"/>
                  </m:rPr>
                  <w:rPr>
                    <w:rFonts w:ascii="XITS Math" w:eastAsia="游明朝" w:hAnsi="XITS Math" w:cs="XITS Math"/>
                    <w:szCs w:val="19"/>
                  </w:rPr>
                  <m:t>∞</m:t>
                </m:r>
              </m:sup>
              <m:e>
                <m:r>
                  <w:rPr>
                    <w:rFonts w:ascii="XITS Math" w:eastAsia="游明朝" w:hAnsi="XITS Math" w:cs="XITS Math"/>
                    <w:szCs w:val="19"/>
                  </w:rPr>
                  <m:t> </m:t>
                </m:r>
              </m:e>
            </m:nary>
            <m:r>
              <w:rPr>
                <w:rFonts w:ascii="XITS Math" w:eastAsia="游明朝" w:hAnsi="XITS Math" w:cs="XITS Math"/>
                <w:szCs w:val="19"/>
              </w:rPr>
              <m:t>&amp;</m:t>
            </m:r>
            <m:r>
              <m:rPr>
                <m:sty m:val="p"/>
              </m:rPr>
              <w:rPr>
                <w:rFonts w:ascii="XITS Math" w:eastAsia="游明朝" w:hAnsi="XITS Math" w:cs="XITS Math"/>
                <w:szCs w:val="19"/>
              </w:rPr>
              <m:t>d</m:t>
            </m:r>
            <m:sSub>
              <m:sSubPr>
                <m:ctrlPr>
                  <w:rPr>
                    <w:rFonts w:ascii="XITS Math" w:eastAsia="游明朝" w:hAnsi="XITS Math" w:cs="XITS Math"/>
                    <w:szCs w:val="19"/>
                  </w:rPr>
                </m:ctrlPr>
              </m:sSubPr>
              <m:e>
                <m:r>
                  <w:rPr>
                    <w:rFonts w:ascii="XITS Math" w:eastAsia="游明朝" w:hAnsi="XITS Math" w:cs="XITS Math"/>
                    <w:szCs w:val="19"/>
                  </w:rPr>
                  <m:t>ω</m:t>
                </m:r>
              </m:e>
              <m:sub>
                <m:r>
                  <m:rPr>
                    <m:sty m:val="p"/>
                  </m:rPr>
                  <w:rPr>
                    <w:rFonts w:ascii="XITS Math" w:eastAsia="游明朝" w:hAnsi="XITS Math" w:cs="XITS Math"/>
                    <w:szCs w:val="19"/>
                  </w:rPr>
                  <m:t>p</m:t>
                </m:r>
              </m:sub>
            </m:sSub>
            <m:r>
              <w:rPr>
                <w:rFonts w:ascii="XITS Math" w:eastAsia="游明朝" w:hAnsi="XITS Math" w:cs="XITS Math"/>
                <w:szCs w:val="19"/>
              </w:rPr>
              <m:t>G</m:t>
            </m:r>
            <m:d>
              <m:dPr>
                <m:ctrlPr>
                  <w:rPr>
                    <w:rFonts w:ascii="XITS Math" w:eastAsia="游明朝" w:hAnsi="XITS Math" w:cs="XITS Math"/>
                    <w:szCs w:val="19"/>
                  </w:rPr>
                </m:ctrlPr>
              </m:dPr>
              <m:e>
                <m:sSub>
                  <m:sSubPr>
                    <m:ctrlPr>
                      <w:rPr>
                        <w:rFonts w:ascii="XITS Math" w:eastAsia="游明朝" w:hAnsi="XITS Math" w:cs="XITS Math"/>
                        <w:szCs w:val="19"/>
                      </w:rPr>
                    </m:ctrlPr>
                  </m:sSubPr>
                  <m:e>
                    <m:r>
                      <w:rPr>
                        <w:rFonts w:ascii="XITS Math" w:eastAsia="游明朝" w:hAnsi="XITS Math" w:cs="XITS Math"/>
                        <w:szCs w:val="19"/>
                      </w:rPr>
                      <m:t>ω</m:t>
                    </m:r>
                  </m:e>
                  <m:sub>
                    <m:r>
                      <m:rPr>
                        <m:sty m:val="p"/>
                      </m:rPr>
                      <w:rPr>
                        <w:rFonts w:ascii="XITS Math" w:eastAsia="游明朝" w:hAnsi="XITS Math" w:cs="XITS Math"/>
                        <w:szCs w:val="19"/>
                      </w:rPr>
                      <m:t>p</m:t>
                    </m:r>
                  </m:sub>
                </m:sSub>
              </m:e>
            </m:d>
            <m:d>
              <m:dPr>
                <m:endChr m:val=""/>
                <m:ctrlPr>
                  <w:rPr>
                    <w:rFonts w:ascii="XITS Math" w:eastAsia="游明朝" w:hAnsi="XITS Math" w:cs="XITS Math"/>
                    <w:szCs w:val="19"/>
                  </w:rPr>
                </m:ctrlPr>
              </m:dPr>
              <m:e>
                <m:f>
                  <m:fPr>
                    <m:ctrlPr>
                      <w:rPr>
                        <w:rFonts w:ascii="XITS Math" w:eastAsia="游明朝" w:hAnsi="XITS Math" w:cs="XITS Math"/>
                        <w:szCs w:val="19"/>
                      </w:rPr>
                    </m:ctrlPr>
                  </m:fPr>
                  <m:num>
                    <m:r>
                      <w:rPr>
                        <w:rFonts w:ascii="XITS Math" w:eastAsia="游明朝" w:hAnsi="XITS Math" w:cs="XITS Math"/>
                        <w:szCs w:val="19"/>
                      </w:rPr>
                      <m:t>1</m:t>
                    </m:r>
                  </m:num>
                  <m:den>
                    <m:r>
                      <w:rPr>
                        <w:rFonts w:ascii="XITS Math" w:eastAsia="游明朝" w:hAnsi="XITS Math" w:cs="XITS Math"/>
                        <w:szCs w:val="19"/>
                      </w:rPr>
                      <m:t>π</m:t>
                    </m:r>
                    <m:sSub>
                      <m:sSubPr>
                        <m:ctrlPr>
                          <w:rPr>
                            <w:rFonts w:ascii="XITS Math" w:eastAsia="游明朝" w:hAnsi="XITS Math" w:cs="XITS Math"/>
                            <w:szCs w:val="19"/>
                          </w:rPr>
                        </m:ctrlPr>
                      </m:sSubPr>
                      <m:e>
                        <m:r>
                          <w:rPr>
                            <w:rFonts w:ascii="XITS Math" w:eastAsia="游明朝" w:hAnsi="XITS Math" w:cs="XITS Math"/>
                            <w:szCs w:val="19"/>
                          </w:rPr>
                          <m:t>a</m:t>
                        </m:r>
                      </m:e>
                      <m:sub>
                        <m:r>
                          <m:rPr>
                            <m:sty m:val="p"/>
                          </m:rPr>
                          <w:rPr>
                            <w:rFonts w:ascii="XITS Math" w:eastAsia="游明朝" w:hAnsi="XITS Math" w:cs="XITS Math"/>
                            <w:szCs w:val="19"/>
                          </w:rPr>
                          <m:t>o</m:t>
                        </m:r>
                      </m:sub>
                    </m:sSub>
                    <m:r>
                      <w:rPr>
                        <w:rFonts w:ascii="XITS Math" w:eastAsia="游明朝" w:hAnsi="XITS Math" w:cs="XITS Math"/>
                        <w:szCs w:val="19"/>
                      </w:rPr>
                      <m:t>k</m:t>
                    </m:r>
                  </m:den>
                </m:f>
                <m:nary>
                  <m:naryPr>
                    <m:limLoc m:val="subSup"/>
                    <m:grow m:val="1"/>
                    <m:ctrlPr>
                      <w:rPr>
                        <w:rFonts w:ascii="XITS Math" w:eastAsia="游明朝" w:hAnsi="XITS Math" w:cs="XITS Math"/>
                        <w:szCs w:val="19"/>
                      </w:rPr>
                    </m:ctrlPr>
                  </m:naryPr>
                  <m:sub>
                    <m:r>
                      <w:rPr>
                        <w:rFonts w:ascii="XITS Math" w:eastAsia="游明朝" w:hAnsi="XITS Math" w:cs="XITS Math"/>
                        <w:szCs w:val="19"/>
                      </w:rPr>
                      <m:t>0</m:t>
                    </m:r>
                  </m:sub>
                  <m:sup>
                    <m:r>
                      <w:rPr>
                        <w:rFonts w:ascii="XITS Math" w:eastAsia="游明朝" w:hAnsi="XITS Math" w:cs="XITS Math"/>
                        <w:szCs w:val="19"/>
                      </w:rPr>
                      <m:t>T-</m:t>
                    </m:r>
                    <m:sSub>
                      <m:sSubPr>
                        <m:ctrlPr>
                          <w:rPr>
                            <w:rFonts w:ascii="XITS Math" w:eastAsia="游明朝" w:hAnsi="XITS Math" w:cs="XITS Math"/>
                            <w:szCs w:val="19"/>
                          </w:rPr>
                        </m:ctrlPr>
                      </m:sSubPr>
                      <m:e>
                        <m:r>
                          <w:rPr>
                            <w:rFonts w:ascii="XITS Math" w:eastAsia="游明朝" w:hAnsi="XITS Math" w:cs="XITS Math"/>
                            <w:szCs w:val="19"/>
                          </w:rPr>
                          <m:t>E</m:t>
                        </m:r>
                      </m:e>
                      <m:sub>
                        <m:r>
                          <m:rPr>
                            <m:sty m:val="p"/>
                          </m:rPr>
                          <w:rPr>
                            <w:rFonts w:ascii="XITS Math" w:eastAsia="游明朝" w:hAnsi="XITS Math" w:cs="XITS Math"/>
                            <w:szCs w:val="19"/>
                          </w:rPr>
                          <m:t>F</m:t>
                        </m:r>
                      </m:sub>
                    </m:sSub>
                  </m:sup>
                  <m:e>
                    <m:r>
                      <w:rPr>
                        <w:rFonts w:ascii="XITS Math" w:eastAsia="游明朝" w:hAnsi="XITS Math" w:cs="XITS Math"/>
                        <w:szCs w:val="19"/>
                      </w:rPr>
                      <m:t> </m:t>
                    </m:r>
                  </m:e>
                </m:nary>
                <m:r>
                  <m:rPr>
                    <m:sty m:val="p"/>
                  </m:rPr>
                  <w:rPr>
                    <w:rFonts w:ascii="XITS Math" w:eastAsia="游明朝" w:hAnsi="XITS Math" w:cs="XITS Math"/>
                    <w:szCs w:val="19"/>
                  </w:rPr>
                  <m:t>d</m:t>
                </m:r>
                <m:r>
                  <w:rPr>
                    <w:rFonts w:ascii="XITS Math" w:eastAsia="游明朝" w:hAnsi="XITS Math" w:cs="XITS Math"/>
                    <w:szCs w:val="19"/>
                  </w:rPr>
                  <m:t>(ħω)</m:t>
                </m:r>
              </m:e>
            </m:d>
          </m:e>
          <m:e>
            <m:r>
              <w:rPr>
                <w:rFonts w:ascii="XITS Math" w:eastAsia="游明朝" w:hAnsi="XITS Math" w:cs="XITS Math"/>
                <w:szCs w:val="19"/>
              </w:rPr>
              <m:t>&amp;</m:t>
            </m:r>
            <m:d>
              <m:dPr>
                <m:begChr m:val=""/>
                <m:ctrlPr>
                  <w:rPr>
                    <w:rFonts w:ascii="XITS Math" w:eastAsia="游明朝" w:hAnsi="XITS Math" w:cs="XITS Math"/>
                    <w:szCs w:val="19"/>
                  </w:rPr>
                </m:ctrlPr>
              </m:dPr>
              <m:e>
                <m:r>
                  <w:rPr>
                    <w:rFonts w:ascii="XITS Math" w:eastAsia="游明朝" w:hAnsi="XITS Math" w:cs="XITS Math"/>
                    <w:szCs w:val="19"/>
                  </w:rPr>
                  <m:t>×</m:t>
                </m:r>
                <m:nary>
                  <m:naryPr>
                    <m:limLoc m:val="subSup"/>
                    <m:grow m:val="1"/>
                    <m:ctrlPr>
                      <w:rPr>
                        <w:rFonts w:ascii="XITS Math" w:eastAsia="游明朝" w:hAnsi="XITS Math" w:cs="XITS Math"/>
                        <w:szCs w:val="19"/>
                      </w:rPr>
                    </m:ctrlPr>
                  </m:naryPr>
                  <m:sub>
                    <m:r>
                      <w:rPr>
                        <w:rFonts w:ascii="XITS Math" w:eastAsia="游明朝" w:hAnsi="XITS Math" w:cs="XITS Math"/>
                        <w:szCs w:val="19"/>
                      </w:rPr>
                      <m:t>q-</m:t>
                    </m:r>
                  </m:sub>
                  <m:sup>
                    <m:r>
                      <w:rPr>
                        <w:rFonts w:ascii="XITS Math" w:eastAsia="游明朝" w:hAnsi="XITS Math" w:cs="XITS Math"/>
                        <w:szCs w:val="19"/>
                      </w:rPr>
                      <m:t>q+</m:t>
                    </m:r>
                  </m:sup>
                  <m:e>
                    <m:r>
                      <w:rPr>
                        <w:rFonts w:ascii="XITS Math" w:eastAsia="游明朝" w:hAnsi="XITS Math" w:cs="XITS Math"/>
                        <w:szCs w:val="19"/>
                      </w:rPr>
                      <m:t> </m:t>
                    </m:r>
                  </m:e>
                </m:nary>
                <m:f>
                  <m:fPr>
                    <m:ctrlPr>
                      <w:rPr>
                        <w:rFonts w:ascii="XITS Math" w:eastAsia="游明朝" w:hAnsi="XITS Math" w:cs="XITS Math"/>
                        <w:szCs w:val="19"/>
                      </w:rPr>
                    </m:ctrlPr>
                  </m:fPr>
                  <m:num>
                    <m:r>
                      <m:rPr>
                        <m:sty m:val="p"/>
                      </m:rPr>
                      <w:rPr>
                        <w:rFonts w:ascii="XITS Math" w:eastAsia="游明朝" w:hAnsi="XITS Math" w:cs="XITS Math"/>
                        <w:szCs w:val="19"/>
                      </w:rPr>
                      <m:t>d</m:t>
                    </m:r>
                    <m:r>
                      <w:rPr>
                        <w:rFonts w:ascii="XITS Math" w:eastAsia="游明朝" w:hAnsi="XITS Math" w:cs="XITS Math"/>
                        <w:szCs w:val="19"/>
                      </w:rPr>
                      <m:t>q</m:t>
                    </m:r>
                  </m:num>
                  <m:den>
                    <m:r>
                      <w:rPr>
                        <w:rFonts w:ascii="XITS Math" w:eastAsia="游明朝" w:hAnsi="XITS Math" w:cs="XITS Math"/>
                        <w:szCs w:val="19"/>
                      </w:rPr>
                      <m:t>q</m:t>
                    </m:r>
                  </m:den>
                </m:f>
                <m:r>
                  <m:rPr>
                    <m:sty m:val="p"/>
                  </m:rPr>
                  <w:rPr>
                    <w:rFonts w:ascii="XITS Math" w:eastAsia="游明朝" w:hAnsi="XITS Math" w:cs="XITS Math"/>
                    <w:szCs w:val="19"/>
                  </w:rPr>
                  <m:t>Im</m:t>
                </m:r>
                <m:r>
                  <w:rPr>
                    <w:rFonts w:ascii="Cambria Math" w:eastAsia="游明朝" w:hAnsi="Cambria Math" w:cs="Cambria Math"/>
                    <w:szCs w:val="19"/>
                  </w:rPr>
                  <m:t>⁡</m:t>
                </m:r>
                <m:d>
                  <m:dPr>
                    <m:ctrlPr>
                      <w:rPr>
                        <w:rFonts w:ascii="XITS Math" w:eastAsia="游明朝" w:hAnsi="XITS Math" w:cs="XITS Math"/>
                        <w:szCs w:val="19"/>
                      </w:rPr>
                    </m:ctrlPr>
                  </m:dPr>
                  <m:e>
                    <m:f>
                      <m:fPr>
                        <m:ctrlPr>
                          <w:rPr>
                            <w:rFonts w:ascii="XITS Math" w:eastAsia="游明朝" w:hAnsi="XITS Math" w:cs="XITS Math"/>
                            <w:szCs w:val="19"/>
                          </w:rPr>
                        </m:ctrlPr>
                      </m:fPr>
                      <m:num>
                        <m:r>
                          <w:rPr>
                            <w:rFonts w:ascii="XITS Math" w:eastAsia="游明朝" w:hAnsi="XITS Math" w:cs="XITS Math"/>
                            <w:szCs w:val="19"/>
                          </w:rPr>
                          <m:t>1</m:t>
                        </m:r>
                      </m:num>
                      <m:den>
                        <m:sSub>
                          <m:sSubPr>
                            <m:ctrlPr>
                              <w:rPr>
                                <w:rFonts w:ascii="XITS Math" w:eastAsia="游明朝" w:hAnsi="XITS Math" w:cs="XITS Math"/>
                                <w:szCs w:val="19"/>
                              </w:rPr>
                            </m:ctrlPr>
                          </m:sSubPr>
                          <m:e>
                            <m:r>
                              <w:rPr>
                                <w:rFonts w:ascii="XITS Math" w:eastAsia="游明朝" w:hAnsi="XITS Math" w:cs="XITS Math"/>
                                <w:szCs w:val="19"/>
                              </w:rPr>
                              <m:t>ε</m:t>
                            </m:r>
                          </m:e>
                          <m:sub>
                            <m:r>
                              <m:rPr>
                                <m:sty m:val="p"/>
                              </m:rPr>
                              <w:rPr>
                                <w:rFonts w:ascii="XITS Math" w:eastAsia="游明朝" w:hAnsi="XITS Math" w:cs="XITS Math"/>
                                <w:szCs w:val="19"/>
                              </w:rPr>
                              <m:t>L</m:t>
                            </m:r>
                          </m:sub>
                        </m:sSub>
                        <m:d>
                          <m:dPr>
                            <m:ctrlPr>
                              <w:rPr>
                                <w:rFonts w:ascii="XITS Math" w:eastAsia="游明朝" w:hAnsi="XITS Math" w:cs="XITS Math"/>
                                <w:szCs w:val="19"/>
                              </w:rPr>
                            </m:ctrlPr>
                          </m:dPr>
                          <m:e>
                            <m:r>
                              <w:rPr>
                                <w:rFonts w:ascii="XITS Math" w:eastAsia="游明朝" w:hAnsi="XITS Math" w:cs="XITS Math"/>
                                <w:szCs w:val="19"/>
                              </w:rPr>
                              <m:t>q,ω;</m:t>
                            </m:r>
                            <m:sSub>
                              <m:sSubPr>
                                <m:ctrlPr>
                                  <w:rPr>
                                    <w:rFonts w:ascii="XITS Math" w:eastAsia="游明朝" w:hAnsi="XITS Math" w:cs="XITS Math"/>
                                    <w:szCs w:val="19"/>
                                  </w:rPr>
                                </m:ctrlPr>
                              </m:sSubPr>
                              <m:e>
                                <m:r>
                                  <w:rPr>
                                    <w:rFonts w:ascii="XITS Math" w:eastAsia="游明朝" w:hAnsi="XITS Math" w:cs="XITS Math"/>
                                    <w:szCs w:val="19"/>
                                  </w:rPr>
                                  <m:t>ω</m:t>
                                </m:r>
                              </m:e>
                              <m:sub>
                                <m:r>
                                  <m:rPr>
                                    <m:sty m:val="p"/>
                                  </m:rPr>
                                  <w:rPr>
                                    <w:rFonts w:ascii="XITS Math" w:eastAsia="游明朝" w:hAnsi="XITS Math" w:cs="XITS Math"/>
                                    <w:szCs w:val="19"/>
                                  </w:rPr>
                                  <m:t>p</m:t>
                                </m:r>
                              </m:sub>
                            </m:sSub>
                          </m:e>
                        </m:d>
                      </m:den>
                    </m:f>
                  </m:e>
                </m:d>
              </m:e>
            </m:d>
          </m:e>
        </m:eqArr>
      </m:oMath>
      <w:r w:rsidR="00C079C5" w:rsidRPr="008B0435">
        <w:rPr>
          <w:rFonts w:ascii="XITS Math" w:eastAsia="游明朝" w:hAnsi="XITS Math" w:cs="XITS Math" w:hint="eastAsia"/>
          <w:szCs w:val="19"/>
        </w:rPr>
        <w:t xml:space="preserve"> </w:t>
      </w:r>
      <w:r w:rsidR="00C079C5" w:rsidRPr="008B0435">
        <w:rPr>
          <w:rFonts w:ascii="XITS Math" w:eastAsia="游明朝" w:hAnsi="XITS Math" w:cs="XITS Math"/>
          <w:szCs w:val="19"/>
        </w:rPr>
        <w:t xml:space="preserve">      (</w:t>
      </w:r>
      <w:r w:rsidR="00C404EF" w:rsidRPr="008B0435">
        <w:rPr>
          <w:rFonts w:ascii="XITS Math" w:eastAsia="游明朝" w:hAnsi="XITS Math" w:cs="XITS Math"/>
          <w:szCs w:val="19"/>
        </w:rPr>
        <w:t>3</w:t>
      </w:r>
      <w:r w:rsidR="00C079C5" w:rsidRPr="008B0435">
        <w:rPr>
          <w:rFonts w:ascii="XITS Math" w:eastAsia="游明朝" w:hAnsi="XITS Math" w:cs="XITS Math"/>
          <w:szCs w:val="19"/>
        </w:rPr>
        <w:t>)</w:t>
      </w:r>
    </w:p>
    <w:p w14:paraId="101029B3" w14:textId="77777777" w:rsidR="007D0DC5" w:rsidRPr="008B0435" w:rsidRDefault="007D0DC5" w:rsidP="006700A4">
      <w:pPr>
        <w:rPr>
          <w:rFonts w:ascii="游明朝" w:eastAsia="游明朝" w:hAnsi="游明朝"/>
          <w:szCs w:val="19"/>
        </w:rPr>
      </w:pPr>
    </w:p>
    <w:p w14:paraId="7C265990" w14:textId="13CC523E" w:rsidR="007D0DC5" w:rsidRPr="008B0435" w:rsidRDefault="002371F7" w:rsidP="00E979F8">
      <w:pPr>
        <w:ind w:firstLineChars="50" w:firstLine="95"/>
        <w:jc w:val="right"/>
        <w:rPr>
          <w:rFonts w:ascii="XITS Math" w:eastAsia="游明朝" w:hAnsi="XITS Math" w:cs="XITS Math"/>
          <w:szCs w:val="19"/>
        </w:rPr>
      </w:pPr>
      <m:oMath>
        <m:sSub>
          <m:sSubPr>
            <m:ctrlPr>
              <w:rPr>
                <w:rFonts w:ascii="XITS Math" w:eastAsia="游明朝" w:hAnsi="XITS Math" w:cs="XITS Math"/>
                <w:szCs w:val="19"/>
              </w:rPr>
            </m:ctrlPr>
          </m:sSubPr>
          <m:e>
            <m:r>
              <w:rPr>
                <w:rFonts w:ascii="XITS Math" w:eastAsia="游明朝" w:hAnsi="XITS Math" w:cs="XITS Math"/>
                <w:szCs w:val="19"/>
              </w:rPr>
              <m:t>q</m:t>
            </m:r>
          </m:e>
          <m:sub>
            <m:r>
              <w:rPr>
                <w:rFonts w:ascii="XITS Math" w:eastAsia="游明朝" w:hAnsi="XITS Math" w:cs="XITS Math"/>
                <w:szCs w:val="19"/>
              </w:rPr>
              <m:t>±</m:t>
            </m:r>
          </m:sub>
        </m:sSub>
        <m:r>
          <w:rPr>
            <w:rFonts w:ascii="XITS Math" w:eastAsia="游明朝" w:hAnsi="XITS Math" w:cs="XITS Math"/>
            <w:szCs w:val="19"/>
          </w:rPr>
          <m:t>=k</m:t>
        </m:r>
        <m:d>
          <m:dPr>
            <m:begChr m:val="["/>
            <m:endChr m:val="]"/>
            <m:ctrlPr>
              <w:rPr>
                <w:rFonts w:ascii="XITS Math" w:eastAsia="游明朝" w:hAnsi="XITS Math" w:cs="XITS Math"/>
                <w:szCs w:val="19"/>
              </w:rPr>
            </m:ctrlPr>
          </m:dPr>
          <m:e>
            <m:r>
              <w:rPr>
                <w:rFonts w:ascii="XITS Math" w:eastAsia="游明朝" w:hAnsi="XITS Math" w:cs="XITS Math"/>
                <w:szCs w:val="19"/>
              </w:rPr>
              <m:t>1±</m:t>
            </m:r>
            <m:rad>
              <m:radPr>
                <m:degHide m:val="1"/>
                <m:ctrlPr>
                  <w:rPr>
                    <w:rFonts w:ascii="XITS Math" w:eastAsia="游明朝" w:hAnsi="XITS Math" w:cs="XITS Math"/>
                    <w:szCs w:val="19"/>
                  </w:rPr>
                </m:ctrlPr>
              </m:radPr>
              <m:deg/>
              <m:e>
                <m:r>
                  <w:rPr>
                    <w:rFonts w:ascii="XITS Math" w:eastAsia="游明朝" w:hAnsi="XITS Math" w:cs="XITS Math"/>
                    <w:szCs w:val="19"/>
                  </w:rPr>
                  <m:t>1-</m:t>
                </m:r>
                <m:d>
                  <m:dPr>
                    <m:ctrlPr>
                      <w:rPr>
                        <w:rFonts w:ascii="XITS Math" w:eastAsia="游明朝" w:hAnsi="XITS Math" w:cs="XITS Math"/>
                        <w:szCs w:val="19"/>
                      </w:rPr>
                    </m:ctrlPr>
                  </m:dPr>
                  <m:e>
                    <m:r>
                      <w:rPr>
                        <w:rFonts w:ascii="XITS Math" w:eastAsia="游明朝" w:hAnsi="XITS Math" w:cs="XITS Math"/>
                        <w:szCs w:val="19"/>
                      </w:rPr>
                      <m:t>ħω/T</m:t>
                    </m:r>
                  </m:e>
                </m:d>
              </m:e>
            </m:rad>
          </m:e>
        </m:d>
      </m:oMath>
      <w:r w:rsidR="00E71981" w:rsidRPr="008B0435">
        <w:rPr>
          <w:rFonts w:ascii="XITS Math" w:eastAsia="游明朝" w:hAnsi="XITS Math" w:cs="XITS Math" w:hint="eastAsia"/>
          <w:szCs w:val="19"/>
        </w:rPr>
        <w:t xml:space="preserve"> </w:t>
      </w:r>
      <w:r w:rsidR="00E71981" w:rsidRPr="008B0435">
        <w:rPr>
          <w:rFonts w:ascii="XITS Math" w:eastAsia="游明朝" w:hAnsi="XITS Math" w:cs="XITS Math"/>
          <w:szCs w:val="19"/>
        </w:rPr>
        <w:t xml:space="preserve">   </w:t>
      </w:r>
      <w:r w:rsidR="00E979F8" w:rsidRPr="008B0435">
        <w:rPr>
          <w:rFonts w:ascii="XITS Math" w:eastAsia="游明朝" w:hAnsi="XITS Math" w:cs="XITS Math"/>
          <w:szCs w:val="19"/>
        </w:rPr>
        <w:t xml:space="preserve">              </w:t>
      </w:r>
      <w:r w:rsidR="00E71981" w:rsidRPr="008B0435">
        <w:rPr>
          <w:rFonts w:ascii="XITS Math" w:eastAsia="游明朝" w:hAnsi="XITS Math" w:cs="XITS Math"/>
          <w:szCs w:val="19"/>
        </w:rPr>
        <w:t xml:space="preserve"> (</w:t>
      </w:r>
      <w:r w:rsidR="009324E5" w:rsidRPr="008B0435">
        <w:rPr>
          <w:rFonts w:ascii="XITS Math" w:eastAsia="游明朝" w:hAnsi="XITS Math" w:cs="XITS Math"/>
          <w:szCs w:val="19"/>
        </w:rPr>
        <w:t>4</w:t>
      </w:r>
      <w:r w:rsidR="00E71981" w:rsidRPr="008B0435">
        <w:rPr>
          <w:rFonts w:ascii="XITS Math" w:eastAsia="游明朝" w:hAnsi="XITS Math" w:cs="XITS Math"/>
          <w:szCs w:val="19"/>
        </w:rPr>
        <w:t>)</w:t>
      </w:r>
    </w:p>
    <w:p w14:paraId="4665A223" w14:textId="3362457A" w:rsidR="007D0DC5" w:rsidRPr="008B0435" w:rsidRDefault="006700A4" w:rsidP="00E979F8">
      <w:pPr>
        <w:ind w:firstLineChars="50" w:firstLine="95"/>
        <w:jc w:val="right"/>
        <w:rPr>
          <w:rFonts w:ascii="XITS Math" w:eastAsia="游明朝" w:hAnsi="XITS Math" w:cs="XITS Math"/>
          <w:b/>
          <w:bCs/>
          <w:szCs w:val="19"/>
        </w:rPr>
      </w:pPr>
      <m:oMath>
        <m:r>
          <w:rPr>
            <w:rFonts w:ascii="XITS Math" w:eastAsia="游明朝" w:hAnsi="XITS Math" w:cs="XITS Math"/>
            <w:szCs w:val="19"/>
          </w:rPr>
          <m:t>G(ω)=</m:t>
        </m:r>
        <m:f>
          <m:fPr>
            <m:ctrlPr>
              <w:rPr>
                <w:rFonts w:ascii="XITS Math" w:eastAsia="游明朝" w:hAnsi="XITS Math" w:cs="XITS Math"/>
                <w:bCs/>
                <w:szCs w:val="19"/>
              </w:rPr>
            </m:ctrlPr>
          </m:fPr>
          <m:num>
            <m:r>
              <w:rPr>
                <w:rFonts w:ascii="XITS Math" w:eastAsia="游明朝" w:hAnsi="XITS Math" w:cs="XITS Math"/>
                <w:szCs w:val="19"/>
              </w:rPr>
              <m:t>2</m:t>
            </m:r>
          </m:num>
          <m:den>
            <m:r>
              <w:rPr>
                <w:rFonts w:ascii="XITS Math" w:eastAsia="游明朝" w:hAnsi="XITS Math" w:cs="XITS Math"/>
                <w:szCs w:val="19"/>
              </w:rPr>
              <m:t>πω</m:t>
            </m:r>
          </m:den>
        </m:f>
        <m:r>
          <m:rPr>
            <m:sty m:val="p"/>
          </m:rPr>
          <w:rPr>
            <w:rFonts w:ascii="XITS Math" w:eastAsia="游明朝" w:hAnsi="XITS Math" w:cs="XITS Math"/>
            <w:szCs w:val="19"/>
          </w:rPr>
          <m:t>Im</m:t>
        </m:r>
        <m:r>
          <w:rPr>
            <w:rFonts w:ascii="Cambria Math" w:eastAsia="游明朝" w:hAnsi="Cambria Math" w:cs="Cambria Math"/>
            <w:szCs w:val="19"/>
          </w:rPr>
          <m:t>⁡</m:t>
        </m:r>
        <m:d>
          <m:dPr>
            <m:begChr m:val="["/>
            <m:endChr m:val="]"/>
            <m:ctrlPr>
              <w:rPr>
                <w:rFonts w:ascii="XITS Math" w:eastAsia="游明朝" w:hAnsi="XITS Math" w:cs="XITS Math"/>
                <w:bCs/>
                <w:szCs w:val="19"/>
              </w:rPr>
            </m:ctrlPr>
          </m:dPr>
          <m:e>
            <m:f>
              <m:fPr>
                <m:ctrlPr>
                  <w:rPr>
                    <w:rFonts w:ascii="XITS Math" w:eastAsia="游明朝" w:hAnsi="XITS Math" w:cs="XITS Math"/>
                    <w:bCs/>
                    <w:szCs w:val="19"/>
                  </w:rPr>
                </m:ctrlPr>
              </m:fPr>
              <m:num>
                <m:r>
                  <w:rPr>
                    <w:rFonts w:ascii="XITS Math" w:eastAsia="游明朝" w:hAnsi="XITS Math" w:cs="XITS Math"/>
                    <w:szCs w:val="19"/>
                  </w:rPr>
                  <m:t>-1</m:t>
                </m:r>
              </m:num>
              <m:den>
                <m:r>
                  <w:rPr>
                    <w:rFonts w:ascii="XITS Math" w:eastAsia="游明朝" w:hAnsi="XITS Math" w:cs="XITS Math"/>
                    <w:szCs w:val="19"/>
                  </w:rPr>
                  <m:t>ε(ω)</m:t>
                </m:r>
              </m:den>
            </m:f>
          </m:e>
        </m:d>
      </m:oMath>
      <w:r w:rsidR="00E71981" w:rsidRPr="008B0435">
        <w:rPr>
          <w:rFonts w:ascii="XITS Math" w:eastAsia="游明朝" w:hAnsi="XITS Math" w:cs="XITS Math"/>
          <w:bCs/>
          <w:szCs w:val="19"/>
        </w:rPr>
        <w:t xml:space="preserve">  </w:t>
      </w:r>
      <w:r w:rsidR="00E979F8" w:rsidRPr="008B0435">
        <w:rPr>
          <w:rFonts w:ascii="XITS Math" w:eastAsia="游明朝" w:hAnsi="XITS Math" w:cs="XITS Math"/>
          <w:bCs/>
          <w:szCs w:val="19"/>
        </w:rPr>
        <w:t xml:space="preserve">                      </w:t>
      </w:r>
      <w:r w:rsidR="00E71981" w:rsidRPr="008B0435">
        <w:rPr>
          <w:rFonts w:ascii="XITS Math" w:eastAsia="游明朝" w:hAnsi="XITS Math" w:cs="XITS Math"/>
          <w:bCs/>
          <w:szCs w:val="19"/>
        </w:rPr>
        <w:t xml:space="preserve"> (</w:t>
      </w:r>
      <w:r w:rsidR="009324E5" w:rsidRPr="008B0435">
        <w:rPr>
          <w:rFonts w:ascii="XITS Math" w:eastAsia="游明朝" w:hAnsi="XITS Math" w:cs="XITS Math"/>
          <w:bCs/>
          <w:szCs w:val="19"/>
        </w:rPr>
        <w:t>5</w:t>
      </w:r>
      <w:r w:rsidR="00E71981" w:rsidRPr="008B0435">
        <w:rPr>
          <w:rFonts w:ascii="XITS Math" w:eastAsia="游明朝" w:hAnsi="XITS Math" w:cs="XITS Math"/>
          <w:bCs/>
          <w:szCs w:val="19"/>
        </w:rPr>
        <w:t>)</w:t>
      </w:r>
    </w:p>
    <w:p w14:paraId="0E29C216" w14:textId="77777777" w:rsidR="002A0729" w:rsidRPr="008B0435" w:rsidRDefault="002A0729" w:rsidP="006260AB">
      <w:pPr>
        <w:ind w:firstLineChars="50" w:firstLine="95"/>
        <w:rPr>
          <w:rFonts w:ascii="游明朝" w:eastAsia="游明朝" w:hAnsi="游明朝"/>
          <w:szCs w:val="19"/>
        </w:rPr>
      </w:pPr>
    </w:p>
    <w:p w14:paraId="382EE716" w14:textId="034F2421" w:rsidR="00BA050B" w:rsidRPr="008B0435" w:rsidRDefault="00E979F8" w:rsidP="006260AB">
      <w:pPr>
        <w:ind w:firstLineChars="50" w:firstLine="95"/>
        <w:rPr>
          <w:rFonts w:ascii="游明朝" w:eastAsia="游明朝" w:hAnsi="游明朝"/>
          <w:kern w:val="0"/>
          <w:sz w:val="26"/>
          <w:szCs w:val="26"/>
        </w:rPr>
      </w:pPr>
      <w:r w:rsidRPr="008B0435">
        <w:rPr>
          <w:rFonts w:ascii="游明朝" w:eastAsia="游明朝" w:hAnsi="游明朝" w:hint="eastAsia"/>
          <w:szCs w:val="19"/>
        </w:rPr>
        <w:t>ここで，</w:t>
      </w:r>
      <m:oMath>
        <m:sSub>
          <m:sSubPr>
            <m:ctrlPr>
              <w:rPr>
                <w:rFonts w:ascii="Cambria Math" w:eastAsia="游明朝" w:hAnsi="Cambria Math"/>
                <w:i/>
                <w:szCs w:val="19"/>
              </w:rPr>
            </m:ctrlPr>
          </m:sSubPr>
          <m:e>
            <m:r>
              <w:rPr>
                <w:rFonts w:ascii="Cambria Math" w:eastAsia="游明朝" w:hAnsi="Cambria Math"/>
                <w:szCs w:val="19"/>
              </w:rPr>
              <m:t>a</m:t>
            </m:r>
          </m:e>
          <m:sub>
            <m:r>
              <w:rPr>
                <w:rFonts w:ascii="Cambria Math" w:eastAsia="游明朝" w:hAnsi="Cambria Math"/>
                <w:szCs w:val="19"/>
              </w:rPr>
              <m:t>0</m:t>
            </m:r>
          </m:sub>
        </m:sSub>
      </m:oMath>
      <w:r w:rsidR="00BA050B" w:rsidRPr="008B0435">
        <w:rPr>
          <w:rFonts w:ascii="游明朝" w:eastAsia="游明朝" w:hAnsi="游明朝" w:hint="eastAsia"/>
          <w:szCs w:val="19"/>
        </w:rPr>
        <w:t>はボーア半径，</w:t>
      </w:r>
      <m:oMath>
        <m:sSub>
          <m:sSubPr>
            <m:ctrlPr>
              <w:rPr>
                <w:rFonts w:ascii="Cambria Math" w:eastAsiaTheme="minorHAnsi" w:hAnsi="Cambria Math" w:cs="XITS Math"/>
              </w:rPr>
            </m:ctrlPr>
          </m:sSubPr>
          <m:e>
            <m:r>
              <w:rPr>
                <w:rFonts w:ascii="Cambria Math" w:eastAsiaTheme="minorHAnsi" w:hAnsi="Cambria Math" w:cs="XITS Math"/>
              </w:rPr>
              <m:t>ε</m:t>
            </m:r>
          </m:e>
          <m:sub>
            <m:r>
              <w:rPr>
                <w:rFonts w:ascii="Cambria Math" w:eastAsiaTheme="minorHAnsi" w:hAnsi="Cambria Math" w:cs="XITS Math"/>
              </w:rPr>
              <m:t>L</m:t>
            </m:r>
          </m:sub>
        </m:sSub>
      </m:oMath>
      <w:r w:rsidR="009D6EB2" w:rsidRPr="008B0435">
        <w:rPr>
          <w:rFonts w:asciiTheme="minorHAnsi" w:eastAsiaTheme="minorHAnsi" w:hAnsiTheme="minorHAnsi" w:cs="XITS Math" w:hint="eastAsia"/>
        </w:rPr>
        <w:t>は</w:t>
      </w:r>
      <w:r w:rsidR="009D6EB2" w:rsidRPr="008B0435">
        <w:rPr>
          <w:rFonts w:asciiTheme="minorHAnsi" w:eastAsiaTheme="minorHAnsi" w:hAnsiTheme="minorHAnsi" w:cs="XITS Math"/>
        </w:rPr>
        <w:t>Lindhard</w:t>
      </w:r>
      <w:r w:rsidR="009D6EB2" w:rsidRPr="008B0435">
        <w:rPr>
          <w:rFonts w:asciiTheme="minorHAnsi" w:eastAsiaTheme="minorHAnsi" w:hAnsiTheme="minorHAnsi" w:cs="XITS Math" w:hint="eastAsia"/>
        </w:rPr>
        <w:t>の複素誘電</w:t>
      </w:r>
      <w:r w:rsidR="009D6EB2" w:rsidRPr="008B0435">
        <w:rPr>
          <w:rFonts w:asciiTheme="minorHAnsi" w:eastAsiaTheme="minorHAnsi" w:hAnsiTheme="minorHAnsi" w:cs="XITS Math" w:hint="eastAsia"/>
        </w:rPr>
        <w:lastRenderedPageBreak/>
        <w:t>関数</w:t>
      </w:r>
      <w:r w:rsidR="006260AB" w:rsidRPr="008B0435">
        <w:rPr>
          <w:rFonts w:ascii="游明朝" w:eastAsia="游明朝" w:hAnsi="游明朝" w:hint="eastAsia"/>
          <w:szCs w:val="19"/>
        </w:rPr>
        <w:t>,</w:t>
      </w:r>
      <w:r w:rsidR="006260AB" w:rsidRPr="008B0435">
        <w:rPr>
          <w:rFonts w:ascii="游明朝" w:eastAsia="游明朝" w:hAnsi="游明朝"/>
          <w:szCs w:val="19"/>
        </w:rPr>
        <w:t xml:space="preserve"> </w:t>
      </w:r>
      <m:oMath>
        <m:r>
          <m:rPr>
            <m:sty m:val="p"/>
          </m:rPr>
          <w:rPr>
            <w:rFonts w:ascii="XITS Math" w:eastAsia="游明朝" w:hAnsi="XITS Math" w:cs="XITS Math"/>
            <w:szCs w:val="19"/>
          </w:rPr>
          <m:t>Im</m:t>
        </m:r>
        <m:r>
          <w:rPr>
            <w:rFonts w:ascii="XITS Math" w:eastAsia="游明朝" w:hAnsi="XITS Math" w:cs="XITS Math"/>
            <w:szCs w:val="19"/>
          </w:rPr>
          <m:t>[-1/</m:t>
        </m:r>
        <m:r>
          <m:rPr>
            <m:sty m:val="p"/>
          </m:rPr>
          <w:rPr>
            <w:rFonts w:ascii="XITS Math" w:hAnsi="XITS Math" w:cs="XITS Math"/>
            <w:kern w:val="0"/>
            <w:sz w:val="18"/>
            <w:szCs w:val="18"/>
          </w:rPr>
          <m:t>ε</m:t>
        </m:r>
        <m:d>
          <m:dPr>
            <m:ctrlPr>
              <w:rPr>
                <w:rFonts w:ascii="XITS Math" w:hAnsi="XITS Math" w:cs="XITS Math"/>
                <w:kern w:val="0"/>
                <w:sz w:val="18"/>
                <w:szCs w:val="18"/>
              </w:rPr>
            </m:ctrlPr>
          </m:dPr>
          <m:e>
            <m:r>
              <m:rPr>
                <m:sty m:val="p"/>
              </m:rPr>
              <w:rPr>
                <w:rFonts w:ascii="XITS Math" w:hAnsi="XITS Math" w:cs="XITS Math"/>
                <w:kern w:val="0"/>
                <w:sz w:val="18"/>
                <w:szCs w:val="18"/>
              </w:rPr>
              <m:t>ω</m:t>
            </m:r>
          </m:e>
        </m:d>
        <m:r>
          <w:rPr>
            <w:rFonts w:ascii="XITS Math" w:hAnsi="XITS Math" w:cs="XITS Math"/>
            <w:kern w:val="0"/>
            <w:sz w:val="18"/>
            <w:szCs w:val="18"/>
          </w:rPr>
          <m:t>]</m:t>
        </m:r>
      </m:oMath>
      <w:r w:rsidR="006260AB" w:rsidRPr="008B0435">
        <w:rPr>
          <w:rFonts w:ascii="游明朝" w:eastAsia="游明朝" w:hAnsi="游明朝" w:hint="eastAsia"/>
          <w:kern w:val="0"/>
          <w:sz w:val="18"/>
          <w:szCs w:val="18"/>
        </w:rPr>
        <w:t xml:space="preserve"> は光学的</w:t>
      </w:r>
      <w:r w:rsidR="00454880" w:rsidRPr="008B0435">
        <w:rPr>
          <w:rFonts w:ascii="游明朝" w:eastAsia="游明朝" w:hAnsi="游明朝" w:hint="eastAsia"/>
          <w:kern w:val="0"/>
          <w:sz w:val="18"/>
          <w:szCs w:val="18"/>
        </w:rPr>
        <w:t>エネルギー損失関数</w:t>
      </w:r>
      <w:r w:rsidR="00BA050B" w:rsidRPr="008B0435">
        <w:rPr>
          <w:rFonts w:ascii="游明朝" w:eastAsia="游明朝" w:hAnsi="游明朝" w:hint="eastAsia"/>
          <w:szCs w:val="19"/>
        </w:rPr>
        <w:t>，</w:t>
      </w:r>
      <m:oMath>
        <m:sSub>
          <m:sSubPr>
            <m:ctrlPr>
              <w:rPr>
                <w:rFonts w:ascii="XITS Math" w:eastAsia="游明朝" w:hAnsi="XITS Math" w:cs="XITS Math"/>
                <w:i/>
                <w:szCs w:val="19"/>
              </w:rPr>
            </m:ctrlPr>
          </m:sSubPr>
          <m:e>
            <m:r>
              <w:rPr>
                <w:rFonts w:ascii="XITS Math" w:eastAsia="游明朝" w:hAnsi="XITS Math" w:cs="XITS Math"/>
                <w:szCs w:val="19"/>
              </w:rPr>
              <m:t>E</m:t>
            </m:r>
          </m:e>
          <m:sub>
            <m:r>
              <w:rPr>
                <w:rFonts w:ascii="XITS Math" w:eastAsia="游明朝" w:hAnsi="XITS Math" w:cs="XITS Math"/>
                <w:szCs w:val="19"/>
              </w:rPr>
              <m:t>F</m:t>
            </m:r>
          </m:sub>
        </m:sSub>
        <m:r>
          <w:rPr>
            <w:rFonts w:ascii="XITS Math" w:eastAsia="游明朝" w:hAnsi="XITS Math" w:cs="XITS Math"/>
            <w:szCs w:val="19"/>
          </w:rPr>
          <m:t>,ω,q,</m:t>
        </m:r>
        <m:sSub>
          <m:sSubPr>
            <m:ctrlPr>
              <w:rPr>
                <w:rFonts w:ascii="XITS Math" w:eastAsia="游明朝" w:hAnsi="XITS Math" w:cs="XITS Math"/>
                <w:i/>
                <w:szCs w:val="19"/>
              </w:rPr>
            </m:ctrlPr>
          </m:sSubPr>
          <m:e>
            <m:r>
              <w:rPr>
                <w:rFonts w:ascii="XITS Math" w:eastAsia="游明朝" w:hAnsi="XITS Math" w:cs="XITS Math"/>
                <w:szCs w:val="19"/>
              </w:rPr>
              <m:t>ω</m:t>
            </m:r>
          </m:e>
          <m:sub>
            <m:r>
              <w:rPr>
                <w:rFonts w:ascii="XITS Math" w:eastAsia="游明朝" w:hAnsi="XITS Math" w:cs="XITS Math"/>
                <w:szCs w:val="19"/>
              </w:rPr>
              <m:t>p</m:t>
            </m:r>
          </m:sub>
        </m:sSub>
      </m:oMath>
      <w:r w:rsidR="00844CBA" w:rsidRPr="008B0435">
        <w:rPr>
          <w:rFonts w:ascii="游明朝" w:eastAsia="游明朝" w:hAnsi="游明朝" w:hint="eastAsia"/>
          <w:szCs w:val="19"/>
        </w:rPr>
        <w:t>はそれぞれ</w:t>
      </w:r>
      <w:r w:rsidR="00630A69" w:rsidRPr="008B0435">
        <w:rPr>
          <w:rFonts w:ascii="游明朝" w:eastAsia="游明朝" w:hAnsi="游明朝"/>
          <w:szCs w:val="19"/>
        </w:rPr>
        <w:t xml:space="preserve">Fermi </w:t>
      </w:r>
      <w:r w:rsidR="00630A69" w:rsidRPr="008B0435">
        <w:rPr>
          <w:rFonts w:ascii="游明朝" w:eastAsia="游明朝" w:hAnsi="游明朝" w:hint="eastAsia"/>
          <w:szCs w:val="19"/>
        </w:rPr>
        <w:t>エネルギー，</w:t>
      </w:r>
      <w:r w:rsidR="00186F5E" w:rsidRPr="008B0435">
        <w:rPr>
          <w:rFonts w:ascii="游明朝" w:eastAsia="游明朝" w:hAnsi="游明朝" w:hint="eastAsia"/>
          <w:szCs w:val="19"/>
        </w:rPr>
        <w:t>周波数，運動量移送，自由電子プラズモン周波数である。</w:t>
      </w:r>
    </w:p>
    <w:p w14:paraId="65644F36" w14:textId="027E5025" w:rsidR="007D0DC5" w:rsidRPr="008B0435" w:rsidRDefault="00A71555" w:rsidP="006B7101">
      <w:pPr>
        <w:ind w:firstLineChars="50" w:firstLine="95"/>
        <w:rPr>
          <w:rFonts w:ascii="游明朝" w:eastAsia="游明朝" w:hAnsi="游明朝"/>
          <w:szCs w:val="19"/>
        </w:rPr>
      </w:pPr>
      <w:r w:rsidRPr="008B0435">
        <w:rPr>
          <w:rFonts w:asciiTheme="minorHAnsi" w:eastAsiaTheme="minorHAnsi" w:hAnsiTheme="minorHAnsi"/>
          <w:noProof/>
          <w:szCs w:val="19"/>
        </w:rPr>
        <mc:AlternateContent>
          <mc:Choice Requires="wpg">
            <w:drawing>
              <wp:anchor distT="0" distB="0" distL="114300" distR="114300" simplePos="0" relativeHeight="251665920" behindDoc="0" locked="0" layoutInCell="1" allowOverlap="1" wp14:anchorId="01D2513D" wp14:editId="2E2CEF37">
                <wp:simplePos x="0" y="0"/>
                <wp:positionH relativeFrom="column">
                  <wp:posOffset>-55245</wp:posOffset>
                </wp:positionH>
                <wp:positionV relativeFrom="paragraph">
                  <wp:posOffset>241935</wp:posOffset>
                </wp:positionV>
                <wp:extent cx="6158230" cy="2803525"/>
                <wp:effectExtent l="0" t="0" r="1270" b="3175"/>
                <wp:wrapTopAndBottom/>
                <wp:docPr id="30" name="グループ化 30"/>
                <wp:cNvGraphicFramePr/>
                <a:graphic xmlns:a="http://schemas.openxmlformats.org/drawingml/2006/main">
                  <a:graphicData uri="http://schemas.microsoft.com/office/word/2010/wordprocessingGroup">
                    <wpg:wgp>
                      <wpg:cNvGrpSpPr/>
                      <wpg:grpSpPr>
                        <a:xfrm>
                          <a:off x="0" y="0"/>
                          <a:ext cx="6158230" cy="2803525"/>
                          <a:chOff x="0" y="211986"/>
                          <a:chExt cx="6158230" cy="2804037"/>
                        </a:xfrm>
                      </wpg:grpSpPr>
                      <pic:pic xmlns:pic="http://schemas.openxmlformats.org/drawingml/2006/picture">
                        <pic:nvPicPr>
                          <pic:cNvPr id="28" name="図 28" descr="ダイアグラム&#10;&#10;中程度の精度で自動的に生成された説明"/>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211986"/>
                            <a:ext cx="6158230" cy="2253615"/>
                          </a:xfrm>
                          <a:prstGeom prst="rect">
                            <a:avLst/>
                          </a:prstGeom>
                        </pic:spPr>
                      </pic:pic>
                      <wps:wsp>
                        <wps:cNvPr id="29" name="テキスト ボックス 29"/>
                        <wps:cNvSpPr txBox="1"/>
                        <wps:spPr>
                          <a:xfrm>
                            <a:off x="163502" y="2452569"/>
                            <a:ext cx="5904230" cy="563454"/>
                          </a:xfrm>
                          <a:prstGeom prst="rect">
                            <a:avLst/>
                          </a:prstGeom>
                          <a:solidFill>
                            <a:schemeClr val="lt1"/>
                          </a:solidFill>
                          <a:ln w="6350">
                            <a:noFill/>
                          </a:ln>
                        </wps:spPr>
                        <wps:txbx>
                          <w:txbxContent>
                            <w:p w14:paraId="4D6EF192" w14:textId="330DD6B5" w:rsidR="00F83CA0" w:rsidRDefault="00F83CA0" w:rsidP="00F83CA0">
                              <w:pPr>
                                <w:jc w:val="center"/>
                              </w:pPr>
                              <w:r w:rsidRPr="008C209D">
                                <w:rPr>
                                  <w:rFonts w:hint="eastAsia"/>
                                  <w:b/>
                                </w:rPr>
                                <w:t xml:space="preserve">Fig. </w:t>
                              </w:r>
                              <w:r>
                                <w:rPr>
                                  <w:b/>
                                </w:rPr>
                                <w:t>1</w:t>
                              </w:r>
                              <w:r w:rsidRPr="008C209D">
                                <w:rPr>
                                  <w:rFonts w:hint="eastAsia"/>
                                  <w:b/>
                                </w:rPr>
                                <w:t>.</w:t>
                              </w:r>
                              <w:r>
                                <w:rPr>
                                  <w:rFonts w:hint="eastAsia"/>
                                </w:rPr>
                                <w:t xml:space="preserve"> </w:t>
                              </w:r>
                              <w:r>
                                <w:t>Inelastic mean free paths as a function of electron energy for elemental solids</w:t>
                              </w:r>
                              <w:r w:rsidR="008E7C45">
                                <w:t>[</w:t>
                              </w:r>
                              <w:r w:rsidR="004F0665">
                                <w:fldChar w:fldCharType="begin"/>
                              </w:r>
                              <w:r w:rsidR="004F0665">
                                <w:instrText xml:space="preserve"> NOTEREF _Ref87913551 \h </w:instrText>
                              </w:r>
                              <w:r w:rsidR="004F0665">
                                <w:fldChar w:fldCharType="separate"/>
                              </w:r>
                              <w:r w:rsidR="003606FD">
                                <w:t>7</w:t>
                              </w:r>
                              <w:r w:rsidR="004F0665">
                                <w:fldChar w:fldCharType="end"/>
                              </w:r>
                              <w:r w:rsidR="008E7C45">
                                <w:t>]</w:t>
                              </w:r>
                              <w:r>
                                <w:t>, inorganic compounds</w:t>
                              </w:r>
                              <w:r w:rsidR="008E7C45">
                                <w:t>[</w:t>
                              </w:r>
                              <w:r w:rsidR="004F0665">
                                <w:fldChar w:fldCharType="begin"/>
                              </w:r>
                              <w:r w:rsidR="004F0665">
                                <w:instrText xml:space="preserve"> NOTEREF _Ref87913505 \h </w:instrText>
                              </w:r>
                              <w:r w:rsidR="004F0665">
                                <w:fldChar w:fldCharType="separate"/>
                              </w:r>
                              <w:r w:rsidR="003606FD">
                                <w:t>5</w:t>
                              </w:r>
                              <w:r w:rsidR="004F0665">
                                <w:fldChar w:fldCharType="end"/>
                              </w:r>
                              <w:r w:rsidR="008E7C45">
                                <w:t>]</w:t>
                              </w:r>
                              <w:r>
                                <w:t xml:space="preserve">, organic compounds </w:t>
                              </w:r>
                              <w:r w:rsidR="008E7C45">
                                <w:t>[</w:t>
                              </w:r>
                              <w:r w:rsidR="002440F8">
                                <w:fldChar w:fldCharType="begin"/>
                              </w:r>
                              <w:r w:rsidR="002440F8">
                                <w:instrText xml:space="preserve"> NOTEREF _Ref87913835 \h </w:instrText>
                              </w:r>
                              <w:r w:rsidR="002440F8">
                                <w:fldChar w:fldCharType="separate"/>
                              </w:r>
                              <w:r w:rsidR="003606FD">
                                <w:t>8</w:t>
                              </w:r>
                              <w:r w:rsidR="002440F8">
                                <w:fldChar w:fldCharType="end"/>
                              </w:r>
                              <w:r w:rsidR="008E7C45">
                                <w:t>]</w:t>
                              </w:r>
                              <w:r>
                                <w:t>and liquid water</w:t>
                              </w:r>
                              <w:r w:rsidR="008E7C45">
                                <w:t>[</w:t>
                              </w:r>
                              <w:r w:rsidR="002440F8">
                                <w:fldChar w:fldCharType="begin"/>
                              </w:r>
                              <w:r w:rsidR="002440F8">
                                <w:instrText xml:space="preserve"> NOTEREF _Ref87913835 \h </w:instrText>
                              </w:r>
                              <w:r w:rsidR="002440F8">
                                <w:fldChar w:fldCharType="separate"/>
                              </w:r>
                              <w:r w:rsidR="003606FD">
                                <w:t>8</w:t>
                              </w:r>
                              <w:r w:rsidR="002440F8">
                                <w:fldChar w:fldCharType="end"/>
                              </w:r>
                              <w:r w:rsidR="008E7C45">
                                <w:t>]</w:t>
                              </w:r>
                              <w:r>
                                <w:t>.</w:t>
                              </w:r>
                            </w:p>
                            <w:p w14:paraId="175DD63E" w14:textId="77777777" w:rsidR="00F83CA0" w:rsidRPr="00F83CA0" w:rsidRDefault="00F83C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1D2513D" id="グループ化 30" o:spid="_x0000_s1027" style="position:absolute;left:0;text-align:left;margin-left:-4.35pt;margin-top:19.05pt;width:484.9pt;height:220.75pt;z-index:251665920;mso-height-relative:margin" coordorigin=",2119" coordsize="61582,28040"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 o:spid="_x0000_s1028" type="#_x0000_t75" alt="ダイアグラム&#10;&#10;中程度の精度で自動的に生成された説明" style="position:absolute;top:2119;width:61582;height:225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">
                  <v:imagedata r:id="rId18" o:title="ダイアグラム&#10;&#10;中程度の精度で自動的に生成された説明"/>
                </v:shape>
                <v:shape id="テキスト ボックス 29" o:spid="_x0000_s1029" type="#_x0000_t202" style="position:absolute;left:1635;top:24525;width:59042;height:5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" fillcolor="white [3201]" stroked="f" strokeweight=".5pt">
                  <v:textbox>
                    <w:txbxContent>
                      <w:p w14:paraId="4D6EF192" w14:textId="330DD6B5" w:rsidR="00F83CA0" w:rsidRDefault="00F83CA0" w:rsidP="00F83CA0">
                        <w:pPr>
                          <w:jc w:val="center"/>
                        </w:pPr>
                        <w:r w:rsidRPr="008C209D">
                          <w:rPr>
                            <w:rFonts w:hint="eastAsia"/>
                            <w:b/>
                          </w:rPr>
                          <w:t xml:space="preserve">Fig. </w:t>
                        </w:r>
                        <w:r>
                          <w:rPr>
                            <w:b/>
                          </w:rPr>
                          <w:t>1</w:t>
                        </w:r>
                        <w:r w:rsidRPr="008C209D">
                          <w:rPr>
                            <w:rFonts w:hint="eastAsia"/>
                            <w:b/>
                          </w:rPr>
                          <w:t>.</w:t>
                        </w:r>
                        <w:r>
                          <w:rPr>
                            <w:rFonts w:hint="eastAsia"/>
                          </w:rPr>
                          <w:t xml:space="preserve"> </w:t>
                        </w:r>
                        <w:r>
                          <w:t>Inelastic mean free paths as a function of electron energy for elemental solids</w:t>
                        </w:r>
                        <w:r w:rsidR="008E7C45">
                          <w:t>[</w:t>
                        </w:r>
                        <w:r w:rsidR="004F0665">
                          <w:fldChar w:fldCharType="begin"/>
                        </w:r>
                        <w:r w:rsidR="004F0665">
                          <w:instrText xml:space="preserve"> NOTEREF _Ref87913551 \h </w:instrText>
                        </w:r>
                        <w:r w:rsidR="004F0665">
                          <w:fldChar w:fldCharType="separate"/>
                        </w:r>
                        <w:r w:rsidR="003606FD">
                          <w:t>7</w:t>
                        </w:r>
                        <w:r w:rsidR="004F0665">
                          <w:fldChar w:fldCharType="end"/>
                        </w:r>
                        <w:r w:rsidR="008E7C45">
                          <w:t>]</w:t>
                        </w:r>
                        <w:r>
                          <w:t>, inorganic compounds</w:t>
                        </w:r>
                        <w:r w:rsidR="008E7C45">
                          <w:t>[</w:t>
                        </w:r>
                        <w:r w:rsidR="004F0665">
                          <w:fldChar w:fldCharType="begin"/>
                        </w:r>
                        <w:r w:rsidR="004F0665">
                          <w:instrText xml:space="preserve"> NOTEREF _Ref87913505 \h </w:instrText>
                        </w:r>
                        <w:r w:rsidR="004F0665">
                          <w:fldChar w:fldCharType="separate"/>
                        </w:r>
                        <w:r w:rsidR="003606FD">
                          <w:t>5</w:t>
                        </w:r>
                        <w:r w:rsidR="004F0665">
                          <w:fldChar w:fldCharType="end"/>
                        </w:r>
                        <w:r w:rsidR="008E7C45">
                          <w:t>]</w:t>
                        </w:r>
                        <w:r>
                          <w:t xml:space="preserve">, organic compounds </w:t>
                        </w:r>
                        <w:r w:rsidR="008E7C45">
                          <w:t>[</w:t>
                        </w:r>
                        <w:r w:rsidR="002440F8">
                          <w:fldChar w:fldCharType="begin"/>
                        </w:r>
                        <w:r w:rsidR="002440F8">
                          <w:instrText xml:space="preserve"> NOTEREF _Ref87913835 \h </w:instrText>
                        </w:r>
                        <w:r w:rsidR="002440F8">
                          <w:fldChar w:fldCharType="separate"/>
                        </w:r>
                        <w:r w:rsidR="003606FD">
                          <w:t>8</w:t>
                        </w:r>
                        <w:r w:rsidR="002440F8">
                          <w:fldChar w:fldCharType="end"/>
                        </w:r>
                        <w:r w:rsidR="008E7C45">
                          <w:t>]</w:t>
                        </w:r>
                        <w:r>
                          <w:t>and liquid water</w:t>
                        </w:r>
                        <w:r w:rsidR="008E7C45">
                          <w:t>[</w:t>
                        </w:r>
                        <w:r w:rsidR="002440F8">
                          <w:fldChar w:fldCharType="begin"/>
                        </w:r>
                        <w:r w:rsidR="002440F8">
                          <w:instrText xml:space="preserve"> NOTEREF _Ref87913835 \h </w:instrText>
                        </w:r>
                        <w:r w:rsidR="002440F8">
                          <w:fldChar w:fldCharType="separate"/>
                        </w:r>
                        <w:r w:rsidR="003606FD">
                          <w:t>8</w:t>
                        </w:r>
                        <w:r w:rsidR="002440F8">
                          <w:fldChar w:fldCharType="end"/>
                        </w:r>
                        <w:r w:rsidR="008E7C45">
                          <w:t>]</w:t>
                        </w:r>
                        <w:r>
                          <w:t>.</w:t>
                        </w:r>
                      </w:p>
                      <w:p w14:paraId="175DD63E" w14:textId="77777777" w:rsidR="00F83CA0" w:rsidRPr="00F83CA0" w:rsidRDefault="00F83CA0"/>
                    </w:txbxContent>
                  </v:textbox>
                </v:shape>
                <w10:wrap type="topAndBottom"/>
              </v:group>
            </w:pict>
          </mc:Fallback>
        </mc:AlternateContent>
      </w:r>
      <w:r w:rsidR="00C558CA" w:rsidRPr="008B0435">
        <w:rPr>
          <w:rFonts w:ascii="游明朝" w:eastAsia="游明朝" w:hAnsi="游明朝" w:hint="eastAsia"/>
          <w:szCs w:val="19"/>
        </w:rPr>
        <w:t xml:space="preserve">　このままでは，計算</w:t>
      </w:r>
      <w:r w:rsidR="00D17E6E" w:rsidRPr="008B0435">
        <w:rPr>
          <w:rFonts w:ascii="游明朝" w:eastAsia="游明朝" w:hAnsi="游明朝" w:hint="eastAsia"/>
          <w:szCs w:val="19"/>
        </w:rPr>
        <w:t>は</w:t>
      </w:r>
      <w:r w:rsidR="00C558CA" w:rsidRPr="008B0435">
        <w:rPr>
          <w:rFonts w:ascii="游明朝" w:eastAsia="游明朝" w:hAnsi="游明朝" w:hint="eastAsia"/>
          <w:szCs w:val="19"/>
        </w:rPr>
        <w:t>難いので，</w:t>
      </w:r>
      <w:r w:rsidR="00736A08" w:rsidRPr="008B0435">
        <w:rPr>
          <w:rFonts w:ascii="游明朝" w:eastAsia="游明朝" w:hAnsi="游明朝"/>
          <w:szCs w:val="19"/>
        </w:rPr>
        <w:t>H</w:t>
      </w:r>
      <w:r w:rsidR="00C558CA" w:rsidRPr="008B0435">
        <w:rPr>
          <w:rFonts w:ascii="游明朝" w:eastAsia="游明朝" w:hAnsi="游明朝"/>
          <w:szCs w:val="19"/>
        </w:rPr>
        <w:t>artree</w:t>
      </w:r>
      <w:r w:rsidR="00C558CA" w:rsidRPr="008B0435">
        <w:rPr>
          <w:rFonts w:ascii="游明朝" w:eastAsia="游明朝" w:hAnsi="游明朝" w:hint="eastAsia"/>
          <w:szCs w:val="19"/>
        </w:rPr>
        <w:t>単位系</w:t>
      </w:r>
      <w:r w:rsidR="004617B0" w:rsidRPr="008B0435">
        <w:t>(</w:t>
      </w:r>
      <m:oMath>
        <m:r>
          <w:rPr>
            <w:rFonts w:ascii="XITS Math" w:hAnsi="XITS Math"/>
          </w:rPr>
          <m:t>m=</m:t>
        </m:r>
        <m:sSup>
          <m:sSupPr>
            <m:ctrlPr>
              <w:rPr>
                <w:rFonts w:ascii="XITS Math" w:hAnsi="XITS Math"/>
                <w:i/>
              </w:rPr>
            </m:ctrlPr>
          </m:sSupPr>
          <m:e>
            <m:r>
              <w:rPr>
                <w:rFonts w:ascii="XITS Math" w:hAnsi="XITS Math"/>
              </w:rPr>
              <m:t>e</m:t>
            </m:r>
          </m:e>
          <m:sup>
            <m:r>
              <w:rPr>
                <w:rFonts w:ascii="XITS Math" w:hAnsi="XITS Math"/>
              </w:rPr>
              <m:t>2</m:t>
            </m:r>
          </m:sup>
        </m:sSup>
        <m:r>
          <w:rPr>
            <w:rFonts w:ascii="XITS Math" w:hAnsi="XITS Math"/>
          </w:rPr>
          <m:t>=ℏ=1)</m:t>
        </m:r>
      </m:oMath>
      <w:r w:rsidR="00C558CA" w:rsidRPr="008B0435">
        <w:rPr>
          <w:rFonts w:ascii="游明朝" w:eastAsia="游明朝" w:hAnsi="游明朝" w:hint="eastAsia"/>
          <w:szCs w:val="19"/>
        </w:rPr>
        <w:t>を用いて</w:t>
      </w:r>
      <w:r w:rsidR="00DA7188" w:rsidRPr="008B0435">
        <w:rPr>
          <w:rFonts w:ascii="游明朝" w:eastAsia="游明朝" w:hAnsi="游明朝"/>
          <w:szCs w:val="19"/>
        </w:rPr>
        <w:t>(</w:t>
      </w:r>
      <w:r w:rsidR="000D6134" w:rsidRPr="008B0435">
        <w:rPr>
          <w:rFonts w:ascii="游明朝" w:eastAsia="游明朝" w:hAnsi="游明朝"/>
          <w:szCs w:val="19"/>
        </w:rPr>
        <w:t>2</w:t>
      </w:r>
      <w:r w:rsidR="00DA7188" w:rsidRPr="008B0435">
        <w:rPr>
          <w:rFonts w:ascii="游明朝" w:eastAsia="游明朝" w:hAnsi="游明朝"/>
          <w:szCs w:val="19"/>
        </w:rPr>
        <w:t>)-(</w:t>
      </w:r>
      <w:r w:rsidR="000D6134" w:rsidRPr="008B0435">
        <w:rPr>
          <w:rFonts w:ascii="游明朝" w:eastAsia="游明朝" w:hAnsi="游明朝"/>
          <w:szCs w:val="19"/>
        </w:rPr>
        <w:t>5</w:t>
      </w:r>
      <w:r w:rsidR="00DA7188" w:rsidRPr="008B0435">
        <w:rPr>
          <w:rFonts w:ascii="游明朝" w:eastAsia="游明朝" w:hAnsi="游明朝"/>
          <w:szCs w:val="19"/>
        </w:rPr>
        <w:t>)</w:t>
      </w:r>
      <w:r w:rsidR="00C558CA" w:rsidRPr="008B0435">
        <w:rPr>
          <w:rFonts w:ascii="游明朝" w:eastAsia="游明朝" w:hAnsi="游明朝" w:hint="eastAsia"/>
          <w:szCs w:val="19"/>
        </w:rPr>
        <w:t>式を書き直す</w:t>
      </w:r>
      <w:r w:rsidR="00DE4B84" w:rsidRPr="008B0435">
        <w:rPr>
          <w:rFonts w:ascii="游明朝" w:eastAsia="游明朝" w:hAnsi="游明朝" w:hint="eastAsia"/>
          <w:szCs w:val="19"/>
        </w:rPr>
        <w:t>。同時に高ネルギー領域に拡張するために</w:t>
      </w:r>
      <w:r w:rsidR="006B7101" w:rsidRPr="008B0435">
        <w:rPr>
          <w:rFonts w:ascii="游明朝" w:eastAsia="游明朝" w:hAnsi="游明朝" w:hint="eastAsia"/>
          <w:szCs w:val="19"/>
        </w:rPr>
        <w:t>相対論補正を加え</w:t>
      </w:r>
      <w:r w:rsidR="006B7101" w:rsidRPr="008B0435">
        <w:rPr>
          <w:rFonts w:ascii="游明朝" w:eastAsia="游明朝" w:hAnsi="游明朝"/>
          <w:szCs w:val="19"/>
        </w:rPr>
        <w:t>,</w:t>
      </w:r>
      <w:r w:rsidR="006B7101" w:rsidRPr="008B0435">
        <w:rPr>
          <w:rFonts w:ascii="游明朝" w:eastAsia="游明朝" w:hAnsi="游明朝" w:hint="eastAsia"/>
          <w:szCs w:val="19"/>
        </w:rPr>
        <w:t>非導電性物質へ適用するためにバンドギャップ効果</w:t>
      </w:r>
      <w:r w:rsidR="00B9343C" w:rsidRPr="008B0435">
        <w:rPr>
          <w:rFonts w:ascii="游明朝" w:eastAsia="游明朝" w:hAnsi="游明朝" w:hint="eastAsia"/>
          <w:szCs w:val="19"/>
        </w:rPr>
        <w:t>補正</w:t>
      </w:r>
      <w:r w:rsidR="006B7101" w:rsidRPr="008B0435">
        <w:rPr>
          <w:rFonts w:ascii="游明朝" w:eastAsia="游明朝" w:hAnsi="游明朝" w:hint="eastAsia"/>
          <w:szCs w:val="19"/>
        </w:rPr>
        <w:t>を加えると</w:t>
      </w:r>
      <w:r w:rsidR="001F1E26" w:rsidRPr="008B0435">
        <w:rPr>
          <w:rFonts w:ascii="游明朝" w:eastAsia="游明朝" w:hAnsi="游明朝" w:hint="eastAsia"/>
          <w:szCs w:val="19"/>
        </w:rPr>
        <w:t>次式となる。</w:t>
      </w:r>
      <w:r w:rsidR="00FC7D79" w:rsidRPr="008B0435">
        <w:rPr>
          <w:rFonts w:ascii="游明朝" w:eastAsia="游明朝" w:hAnsi="游明朝"/>
          <w:szCs w:val="19"/>
        </w:rPr>
        <w:t>(</w:t>
      </w:r>
      <w:r w:rsidR="00FC7D79" w:rsidRPr="008B0435">
        <w:rPr>
          <w:rFonts w:ascii="游明朝" w:eastAsia="游明朝" w:hAnsi="游明朝" w:hint="eastAsia"/>
          <w:szCs w:val="19"/>
        </w:rPr>
        <w:t>相対論的</w:t>
      </w:r>
      <w:r w:rsidR="00FC7D79" w:rsidRPr="008B0435">
        <w:rPr>
          <w:rFonts w:ascii="游明朝" w:eastAsia="游明朝" w:hAnsi="游明朝"/>
          <w:szCs w:val="19"/>
        </w:rPr>
        <w:t>FPA-</w:t>
      </w:r>
      <w:r w:rsidR="001B5480" w:rsidRPr="008B0435">
        <w:rPr>
          <w:rFonts w:ascii="游明朝" w:eastAsia="游明朝" w:hAnsi="游明朝"/>
          <w:szCs w:val="19"/>
        </w:rPr>
        <w:t>BB</w:t>
      </w:r>
      <w:r w:rsidR="0012017E" w:rsidRPr="008B0435">
        <w:rPr>
          <w:rFonts w:ascii="游明朝" w:eastAsia="游明朝" w:hAnsi="游明朝" w:hint="eastAsia"/>
          <w:szCs w:val="19"/>
        </w:rPr>
        <w:t>法</w:t>
      </w:r>
      <w:r w:rsidR="001B5480" w:rsidRPr="008B0435">
        <w:rPr>
          <w:rFonts w:ascii="游明朝" w:eastAsia="游明朝" w:hAnsi="游明朝" w:hint="eastAsia"/>
          <w:szCs w:val="19"/>
        </w:rPr>
        <w:t>もしくは</w:t>
      </w:r>
      <w:r w:rsidR="00011C26" w:rsidRPr="008B0435">
        <w:rPr>
          <w:rFonts w:ascii="游明朝" w:eastAsia="游明朝" w:hAnsi="游明朝"/>
          <w:szCs w:val="19"/>
        </w:rPr>
        <w:t>FPA-</w:t>
      </w:r>
      <w:r w:rsidR="00FC7D79" w:rsidRPr="008B0435">
        <w:rPr>
          <w:rFonts w:ascii="游明朝" w:eastAsia="游明朝" w:hAnsi="游明朝"/>
          <w:szCs w:val="19"/>
        </w:rPr>
        <w:t>BABC</w:t>
      </w:r>
      <w:r w:rsidR="00BF08BD" w:rsidRPr="008B0435">
        <w:rPr>
          <w:rFonts w:ascii="游明朝" w:eastAsia="游明朝" w:hAnsi="游明朝" w:hint="eastAsia"/>
          <w:szCs w:val="19"/>
        </w:rPr>
        <w:t>法</w:t>
      </w:r>
      <w:r w:rsidR="00B26489" w:rsidRPr="008B0435">
        <w:rPr>
          <w:rFonts w:ascii="游明朝" w:eastAsia="游明朝" w:hAnsi="游明朝" w:hint="eastAsia"/>
          <w:szCs w:val="19"/>
        </w:rPr>
        <w:t>と呼ばれる</w:t>
      </w:r>
      <w:r w:rsidR="00FC7D79" w:rsidRPr="008B0435">
        <w:rPr>
          <w:rFonts w:ascii="游明朝" w:eastAsia="游明朝" w:hAnsi="游明朝" w:hint="eastAsia"/>
          <w:szCs w:val="19"/>
        </w:rPr>
        <w:t>)</w:t>
      </w:r>
      <w:r w:rsidR="00AE3605" w:rsidRPr="008B0435">
        <w:rPr>
          <w:rFonts w:ascii="游明朝" w:eastAsia="游明朝" w:hAnsi="游明朝" w:hint="eastAsia"/>
          <w:szCs w:val="19"/>
        </w:rPr>
        <w:t>[</w:t>
      </w:r>
      <w:bookmarkStart w:id="2" w:name="_Ref87913505"/>
      <w:r w:rsidR="00AE3605" w:rsidRPr="008B0435">
        <w:rPr>
          <w:rStyle w:val="af1"/>
          <w:rFonts w:ascii="游明朝" w:eastAsia="游明朝" w:hAnsi="游明朝"/>
          <w:szCs w:val="19"/>
          <w:vertAlign w:val="baseline"/>
        </w:rPr>
        <w:endnoteReference w:id="5"/>
      </w:r>
      <w:bookmarkEnd w:id="2"/>
      <w:r w:rsidR="00AE3605" w:rsidRPr="008B0435">
        <w:rPr>
          <w:rFonts w:ascii="游明朝" w:eastAsia="游明朝" w:hAnsi="游明朝"/>
          <w:szCs w:val="19"/>
        </w:rPr>
        <w:t>]</w:t>
      </w:r>
    </w:p>
    <w:p w14:paraId="015C94AC" w14:textId="038B8377" w:rsidR="00C558CA" w:rsidRPr="008B0435" w:rsidRDefault="00C558CA" w:rsidP="00EF4432">
      <w:pPr>
        <w:ind w:firstLineChars="50" w:firstLine="95"/>
        <w:rPr>
          <w:rFonts w:ascii="游明朝" w:eastAsia="游明朝" w:hAnsi="游明朝"/>
          <w:szCs w:val="19"/>
        </w:rPr>
      </w:pPr>
    </w:p>
    <w:p w14:paraId="136830E8" w14:textId="77777777" w:rsidR="00897790" w:rsidRPr="008B0435" w:rsidRDefault="00DE2690" w:rsidP="00EF4432">
      <w:pPr>
        <w:ind w:firstLineChars="50" w:firstLine="90"/>
        <w:rPr>
          <w:rFonts w:ascii="XITS Math" w:eastAsia="游明朝" w:hAnsi="XITS Math" w:cs="XITS Math"/>
          <w:sz w:val="18"/>
          <w:szCs w:val="18"/>
        </w:rPr>
      </w:pPr>
      <m:oMathPara>
        <m:oMath>
          <m:r>
            <w:rPr>
              <w:rFonts w:ascii="XITS Math" w:hAnsi="XITS Math" w:cs="XITS Math"/>
              <w:sz w:val="18"/>
              <w:szCs w:val="18"/>
            </w:rPr>
            <m:t>λ(T</m:t>
          </m:r>
          <m:sSup>
            <m:sSupPr>
              <m:ctrlPr>
                <w:rPr>
                  <w:rFonts w:ascii="XITS Math" w:hAnsi="XITS Math" w:cs="XITS Math"/>
                  <w:sz w:val="18"/>
                  <w:szCs w:val="18"/>
                </w:rPr>
              </m:ctrlPr>
            </m:sSupPr>
            <m:e>
              <m:r>
                <w:rPr>
                  <w:rFonts w:ascii="XITS Math" w:hAnsi="XITS Math" w:cs="XITS Math"/>
                  <w:sz w:val="18"/>
                  <w:szCs w:val="18"/>
                </w:rPr>
                <m:t>)</m:t>
              </m:r>
            </m:e>
            <m:sup>
              <m:r>
                <w:rPr>
                  <w:rFonts w:ascii="XITS Math" w:hAnsi="XITS Math" w:cs="XITS Math"/>
                  <w:sz w:val="18"/>
                  <w:szCs w:val="18"/>
                </w:rPr>
                <m:t>-1</m:t>
              </m:r>
            </m:sup>
          </m:sSup>
          <m:r>
            <w:rPr>
              <w:rFonts w:ascii="XITS Math" w:hAnsi="XITS Math" w:cs="XITS Math"/>
              <w:sz w:val="18"/>
              <w:szCs w:val="18"/>
            </w:rPr>
            <m:t>=</m:t>
          </m:r>
          <m:f>
            <m:fPr>
              <m:ctrlPr>
                <w:rPr>
                  <w:rFonts w:ascii="XITS Math" w:hAnsi="XITS Math" w:cs="XITS Math"/>
                  <w:sz w:val="18"/>
                  <w:szCs w:val="18"/>
                </w:rPr>
              </m:ctrlPr>
            </m:fPr>
            <m:num>
              <m:r>
                <w:rPr>
                  <w:rFonts w:ascii="XITS Math" w:hAnsi="XITS Math" w:cs="XITS Math"/>
                  <w:sz w:val="18"/>
                  <w:szCs w:val="18"/>
                </w:rPr>
                <m:t>F</m:t>
              </m:r>
              <m:d>
                <m:dPr>
                  <m:ctrlPr>
                    <w:rPr>
                      <w:rFonts w:ascii="XITS Math" w:hAnsi="XITS Math" w:cs="XITS Math"/>
                      <w:sz w:val="18"/>
                      <w:szCs w:val="18"/>
                    </w:rPr>
                  </m:ctrlPr>
                </m:dPr>
                <m:e>
                  <m:r>
                    <w:rPr>
                      <w:rFonts w:ascii="XITS Math" w:hAnsi="XITS Math" w:cs="XITS Math"/>
                      <w:sz w:val="18"/>
                      <w:szCs w:val="18"/>
                    </w:rPr>
                    <m:t>T-</m:t>
                  </m:r>
                  <m:sSub>
                    <m:sSubPr>
                      <m:ctrlPr>
                        <w:rPr>
                          <w:rFonts w:ascii="XITS Math" w:hAnsi="XITS Math" w:cs="XITS Math"/>
                          <w:i/>
                          <w:sz w:val="18"/>
                          <w:szCs w:val="18"/>
                        </w:rPr>
                      </m:ctrlPr>
                    </m:sSubPr>
                    <m:e>
                      <m:r>
                        <w:rPr>
                          <w:rFonts w:ascii="XITS Math" w:hAnsi="XITS Math" w:cs="XITS Math"/>
                          <w:sz w:val="18"/>
                          <w:szCs w:val="18"/>
                        </w:rPr>
                        <m:t>E</m:t>
                      </m:r>
                    </m:e>
                    <m:sub>
                      <m:r>
                        <w:rPr>
                          <w:rFonts w:ascii="XITS Math" w:hAnsi="XITS Math" w:cs="XITS Math"/>
                          <w:sz w:val="18"/>
                          <w:szCs w:val="18"/>
                        </w:rPr>
                        <m:t>g</m:t>
                      </m:r>
                    </m:sub>
                  </m:sSub>
                </m:e>
              </m:d>
            </m:num>
            <m:den>
              <m:r>
                <w:rPr>
                  <w:rFonts w:ascii="XITS Math" w:hAnsi="XITS Math" w:cs="XITS Math"/>
                  <w:sz w:val="18"/>
                  <w:szCs w:val="18"/>
                </w:rPr>
                <m:t>π</m:t>
              </m:r>
              <m:d>
                <m:dPr>
                  <m:ctrlPr>
                    <w:rPr>
                      <w:rFonts w:ascii="XITS Math" w:hAnsi="XITS Math" w:cs="XITS Math"/>
                      <w:i/>
                      <w:sz w:val="18"/>
                      <w:szCs w:val="18"/>
                    </w:rPr>
                  </m:ctrlPr>
                </m:dPr>
                <m:e>
                  <m:r>
                    <w:rPr>
                      <w:rFonts w:ascii="XITS Math" w:hAnsi="XITS Math" w:cs="XITS Math"/>
                      <w:sz w:val="18"/>
                      <w:szCs w:val="18"/>
                    </w:rPr>
                    <m:t>T-</m:t>
                  </m:r>
                  <m:sSub>
                    <m:sSubPr>
                      <m:ctrlPr>
                        <w:rPr>
                          <w:rFonts w:ascii="XITS Math" w:hAnsi="XITS Math" w:cs="XITS Math"/>
                          <w:i/>
                          <w:sz w:val="18"/>
                          <w:szCs w:val="18"/>
                        </w:rPr>
                      </m:ctrlPr>
                    </m:sSubPr>
                    <m:e>
                      <m:r>
                        <w:rPr>
                          <w:rFonts w:ascii="XITS Math" w:hAnsi="XITS Math" w:cs="XITS Math"/>
                          <w:sz w:val="18"/>
                          <w:szCs w:val="18"/>
                        </w:rPr>
                        <m:t>E</m:t>
                      </m:r>
                    </m:e>
                    <m:sub>
                      <m:r>
                        <w:rPr>
                          <w:rFonts w:ascii="XITS Math" w:hAnsi="XITS Math" w:cs="XITS Math"/>
                          <w:sz w:val="18"/>
                          <w:szCs w:val="18"/>
                        </w:rPr>
                        <m:t>g</m:t>
                      </m:r>
                    </m:sub>
                  </m:sSub>
                </m:e>
              </m:d>
            </m:den>
          </m:f>
          <m:nary>
            <m:naryPr>
              <m:chr m:val="∭"/>
              <m:limLoc m:val="subSup"/>
              <m:ctrlPr>
                <w:rPr>
                  <w:rFonts w:ascii="XITS Math" w:hAnsi="XITS Math" w:cs="XITS Math"/>
                  <w:i/>
                  <w:sz w:val="18"/>
                  <w:szCs w:val="18"/>
                </w:rPr>
              </m:ctrlPr>
            </m:naryPr>
            <m:sub>
              <m:r>
                <w:rPr>
                  <w:rFonts w:ascii="XITS Math" w:hAnsi="XITS Math" w:cs="XITS Math"/>
                  <w:sz w:val="18"/>
                  <w:szCs w:val="18"/>
                </w:rPr>
                <m:t>D</m:t>
              </m:r>
            </m:sub>
            <m:sup/>
            <m:e>
              <m:r>
                <w:rPr>
                  <w:rFonts w:ascii="XITS Math" w:hAnsi="XITS Math" w:cs="XITS Math"/>
                  <w:sz w:val="18"/>
                  <w:szCs w:val="18"/>
                </w:rPr>
                <m:t>d</m:t>
              </m:r>
              <m:sSub>
                <m:sSubPr>
                  <m:ctrlPr>
                    <w:rPr>
                      <w:rFonts w:ascii="XITS Math" w:eastAsiaTheme="majorHAnsi" w:hAnsi="XITS Math" w:cs="XITS Math"/>
                      <w:i/>
                      <w:sz w:val="18"/>
                      <w:szCs w:val="18"/>
                    </w:rPr>
                  </m:ctrlPr>
                </m:sSubPr>
                <m:e>
                  <m:r>
                    <w:rPr>
                      <w:rFonts w:ascii="XITS Math" w:eastAsiaTheme="majorHAnsi" w:hAnsi="XITS Math" w:cs="XITS Math"/>
                      <w:sz w:val="18"/>
                      <w:szCs w:val="18"/>
                    </w:rPr>
                    <m:t>ω</m:t>
                  </m:r>
                </m:e>
                <m:sub>
                  <m:r>
                    <w:rPr>
                      <w:rFonts w:ascii="XITS Math" w:eastAsiaTheme="majorHAnsi" w:hAnsi="XITS Math" w:cs="XITS Math"/>
                      <w:sz w:val="18"/>
                      <w:szCs w:val="18"/>
                    </w:rPr>
                    <m:t>p</m:t>
                  </m:r>
                </m:sub>
              </m:sSub>
              <m:r>
                <w:rPr>
                  <w:rFonts w:ascii="XITS Math" w:hAnsi="XITS Math" w:cs="XITS Math"/>
                  <w:sz w:val="18"/>
                  <w:szCs w:val="18"/>
                </w:rPr>
                <m:t>dqdω</m:t>
              </m:r>
            </m:e>
          </m:nary>
        </m:oMath>
      </m:oMathPara>
    </w:p>
    <w:p w14:paraId="2A1EBC76" w14:textId="34E16EED" w:rsidR="007D0DC5" w:rsidRPr="008B0435" w:rsidRDefault="00897790" w:rsidP="001C0514">
      <w:pPr>
        <w:ind w:firstLineChars="50" w:firstLine="90"/>
        <w:jc w:val="right"/>
        <w:rPr>
          <w:rFonts w:ascii="XITS Math" w:eastAsia="游明朝" w:hAnsi="XITS Math" w:cs="XITS Math"/>
          <w:sz w:val="18"/>
          <w:szCs w:val="18"/>
        </w:rPr>
      </w:pPr>
      <m:oMath>
        <m:r>
          <w:rPr>
            <w:rFonts w:ascii="XITS Math" w:hAnsi="XITS Math" w:cs="XITS Math"/>
            <w:sz w:val="18"/>
            <w:szCs w:val="18"/>
          </w:rPr>
          <m:t>×</m:t>
        </m:r>
        <m:f>
          <m:fPr>
            <m:ctrlPr>
              <w:rPr>
                <w:rFonts w:ascii="XITS Math" w:hAnsi="XITS Math" w:cs="XITS Math"/>
                <w:i/>
                <w:sz w:val="18"/>
                <w:szCs w:val="18"/>
              </w:rPr>
            </m:ctrlPr>
          </m:fPr>
          <m:num>
            <m:r>
              <w:rPr>
                <w:rFonts w:ascii="XITS Math" w:hAnsi="XITS Math" w:cs="XITS Math"/>
                <w:sz w:val="18"/>
                <w:szCs w:val="18"/>
              </w:rPr>
              <m:t>G</m:t>
            </m:r>
            <m:d>
              <m:dPr>
                <m:ctrlPr>
                  <w:rPr>
                    <w:rFonts w:ascii="XITS Math" w:hAnsi="XITS Math" w:cs="XITS Math"/>
                    <w:i/>
                    <w:sz w:val="18"/>
                    <w:szCs w:val="18"/>
                  </w:rPr>
                </m:ctrlPr>
              </m:dPr>
              <m:e>
                <m:sSub>
                  <m:sSubPr>
                    <m:ctrlPr>
                      <w:rPr>
                        <w:rFonts w:ascii="XITS Math" w:hAnsi="XITS Math" w:cs="XITS Math"/>
                        <w:sz w:val="18"/>
                        <w:szCs w:val="18"/>
                      </w:rPr>
                    </m:ctrlPr>
                  </m:sSubPr>
                  <m:e>
                    <m:r>
                      <w:rPr>
                        <w:rFonts w:ascii="XITS Math" w:hAnsi="XITS Math" w:cs="XITS Math"/>
                        <w:sz w:val="18"/>
                        <w:szCs w:val="18"/>
                      </w:rPr>
                      <m:t>ω</m:t>
                    </m:r>
                  </m:e>
                  <m:sub>
                    <m:r>
                      <w:rPr>
                        <w:rFonts w:ascii="XITS Math" w:hAnsi="XITS Math" w:cs="XITS Math"/>
                        <w:sz w:val="18"/>
                        <w:szCs w:val="18"/>
                      </w:rPr>
                      <m:t>p</m:t>
                    </m:r>
                  </m:sub>
                </m:sSub>
              </m:e>
            </m:d>
          </m:num>
          <m:den>
            <m:r>
              <w:rPr>
                <w:rFonts w:ascii="XITS Math" w:hAnsi="XITS Math" w:cs="XITS Math"/>
                <w:sz w:val="18"/>
                <w:szCs w:val="18"/>
              </w:rPr>
              <m:t>q</m:t>
            </m:r>
          </m:den>
        </m:f>
        <m:func>
          <m:funcPr>
            <m:ctrlPr>
              <w:rPr>
                <w:rFonts w:ascii="XITS Math" w:hAnsi="XITS Math" w:cs="XITS Math"/>
                <w:i/>
                <w:sz w:val="18"/>
                <w:szCs w:val="18"/>
              </w:rPr>
            </m:ctrlPr>
          </m:funcPr>
          <m:fName>
            <m:r>
              <m:rPr>
                <m:sty m:val="p"/>
              </m:rPr>
              <w:rPr>
                <w:rFonts w:ascii="XITS Math" w:hAnsi="XITS Math" w:cs="XITS Math"/>
                <w:sz w:val="18"/>
                <w:szCs w:val="18"/>
              </w:rPr>
              <m:t>Im</m:t>
            </m:r>
            <m:ctrlPr>
              <w:rPr>
                <w:rFonts w:ascii="XITS Math" w:hAnsi="XITS Math" w:cs="XITS Math"/>
                <w:sz w:val="18"/>
                <w:szCs w:val="18"/>
              </w:rPr>
            </m:ctrlPr>
          </m:fName>
          <m:e>
            <m:d>
              <m:dPr>
                <m:begChr m:val="["/>
                <m:endChr m:val="]"/>
                <m:ctrlPr>
                  <w:rPr>
                    <w:rFonts w:ascii="XITS Math" w:hAnsi="XITS Math" w:cs="XITS Math"/>
                    <w:i/>
                    <w:sz w:val="18"/>
                    <w:szCs w:val="18"/>
                  </w:rPr>
                </m:ctrlPr>
              </m:dPr>
              <m:e>
                <m:f>
                  <m:fPr>
                    <m:ctrlPr>
                      <w:rPr>
                        <w:rFonts w:ascii="XITS Math" w:hAnsi="XITS Math" w:cs="XITS Math"/>
                        <w:sz w:val="18"/>
                        <w:szCs w:val="18"/>
                      </w:rPr>
                    </m:ctrlPr>
                  </m:fPr>
                  <m:num>
                    <m:r>
                      <w:rPr>
                        <w:rFonts w:ascii="XITS Math" w:hAnsi="XITS Math" w:cs="XITS Math"/>
                        <w:sz w:val="18"/>
                        <w:szCs w:val="18"/>
                      </w:rPr>
                      <m:t>-1</m:t>
                    </m:r>
                  </m:num>
                  <m:den>
                    <m:sSub>
                      <m:sSubPr>
                        <m:ctrlPr>
                          <w:rPr>
                            <w:rFonts w:ascii="XITS Math" w:hAnsi="XITS Math" w:cs="XITS Math"/>
                            <w:sz w:val="18"/>
                            <w:szCs w:val="18"/>
                          </w:rPr>
                        </m:ctrlPr>
                      </m:sSubPr>
                      <m:e>
                        <m:r>
                          <w:rPr>
                            <w:rFonts w:ascii="XITS Math" w:hAnsi="XITS Math" w:cs="XITS Math"/>
                            <w:sz w:val="18"/>
                            <w:szCs w:val="18"/>
                          </w:rPr>
                          <m:t>ε</m:t>
                        </m:r>
                      </m:e>
                      <m:sub>
                        <m:r>
                          <w:rPr>
                            <w:rFonts w:ascii="XITS Math" w:hAnsi="XITS Math" w:cs="XITS Math"/>
                            <w:sz w:val="18"/>
                            <w:szCs w:val="18"/>
                          </w:rPr>
                          <m:t>L</m:t>
                        </m:r>
                      </m:sub>
                    </m:sSub>
                    <m:d>
                      <m:dPr>
                        <m:ctrlPr>
                          <w:rPr>
                            <w:rFonts w:ascii="XITS Math" w:hAnsi="XITS Math" w:cs="XITS Math"/>
                            <w:i/>
                            <w:sz w:val="18"/>
                            <w:szCs w:val="18"/>
                          </w:rPr>
                        </m:ctrlPr>
                      </m:dPr>
                      <m:e>
                        <m:r>
                          <w:rPr>
                            <w:rFonts w:ascii="XITS Math" w:hAnsi="XITS Math" w:cs="XITS Math"/>
                            <w:sz w:val="18"/>
                            <w:szCs w:val="18"/>
                          </w:rPr>
                          <m:t>q,ω,</m:t>
                        </m:r>
                        <m:sSub>
                          <m:sSubPr>
                            <m:ctrlPr>
                              <w:rPr>
                                <w:rFonts w:ascii="XITS Math" w:hAnsi="XITS Math" w:cs="XITS Math"/>
                                <w:sz w:val="18"/>
                                <w:szCs w:val="18"/>
                              </w:rPr>
                            </m:ctrlPr>
                          </m:sSubPr>
                          <m:e>
                            <m:r>
                              <w:rPr>
                                <w:rFonts w:ascii="XITS Math" w:hAnsi="XITS Math" w:cs="XITS Math"/>
                                <w:sz w:val="18"/>
                                <w:szCs w:val="18"/>
                              </w:rPr>
                              <m:t>ω</m:t>
                            </m:r>
                          </m:e>
                          <m:sub>
                            <m:r>
                              <w:rPr>
                                <w:rFonts w:ascii="XITS Math" w:hAnsi="XITS Math" w:cs="XITS Math"/>
                                <w:sz w:val="18"/>
                                <w:szCs w:val="18"/>
                              </w:rPr>
                              <m:t>p</m:t>
                            </m:r>
                          </m:sub>
                        </m:sSub>
                      </m:e>
                    </m:d>
                  </m:den>
                </m:f>
              </m:e>
            </m:d>
          </m:e>
        </m:func>
      </m:oMath>
      <w:r w:rsidR="001C0514" w:rsidRPr="008B0435">
        <w:rPr>
          <w:rFonts w:ascii="XITS Math" w:eastAsia="游明朝" w:hAnsi="XITS Math" w:cs="XITS Math" w:hint="eastAsia"/>
          <w:sz w:val="18"/>
          <w:szCs w:val="18"/>
        </w:rPr>
        <w:t xml:space="preserve"> </w:t>
      </w:r>
      <w:r w:rsidR="001C0514" w:rsidRPr="008B0435">
        <w:rPr>
          <w:rFonts w:ascii="XITS Math" w:eastAsia="游明朝" w:hAnsi="XITS Math" w:cs="XITS Math"/>
          <w:sz w:val="18"/>
          <w:szCs w:val="18"/>
        </w:rPr>
        <w:t xml:space="preserve">            (</w:t>
      </w:r>
      <w:r w:rsidR="00F74593" w:rsidRPr="008B0435">
        <w:rPr>
          <w:rFonts w:ascii="XITS Math" w:eastAsia="游明朝" w:hAnsi="XITS Math" w:cs="XITS Math"/>
          <w:sz w:val="18"/>
          <w:szCs w:val="18"/>
        </w:rPr>
        <w:t>6</w:t>
      </w:r>
      <w:r w:rsidR="001C0514" w:rsidRPr="008B0435">
        <w:rPr>
          <w:rFonts w:ascii="XITS Math" w:eastAsia="游明朝" w:hAnsi="XITS Math" w:cs="XITS Math"/>
          <w:sz w:val="18"/>
          <w:szCs w:val="18"/>
        </w:rPr>
        <w:t>)</w:t>
      </w:r>
    </w:p>
    <w:p w14:paraId="002CC5AB" w14:textId="03D2F55B" w:rsidR="007D0DC5" w:rsidRPr="008B0435" w:rsidRDefault="007D0DC5" w:rsidP="00EF4432">
      <w:pPr>
        <w:ind w:firstLineChars="50" w:firstLine="95"/>
        <w:rPr>
          <w:rFonts w:ascii="XITS Math" w:eastAsia="游明朝" w:hAnsi="XITS Math" w:cs="XITS Math"/>
          <w:szCs w:val="19"/>
        </w:rPr>
      </w:pPr>
    </w:p>
    <w:p w14:paraId="50CB3AD1" w14:textId="413A00FF" w:rsidR="00E60BD6" w:rsidRPr="008B0435" w:rsidRDefault="00423B98" w:rsidP="00E60BD6">
      <w:pPr>
        <w:rPr>
          <w:rFonts w:asciiTheme="minorHAnsi" w:eastAsiaTheme="minorEastAsia" w:hAnsiTheme="minorHAnsi"/>
          <w:szCs w:val="19"/>
        </w:rPr>
      </w:pPr>
      <w:r w:rsidRPr="008B0435">
        <w:rPr>
          <w:rFonts w:ascii="游明朝" w:eastAsia="游明朝" w:hAnsi="游明朝" w:hint="eastAsia"/>
          <w:szCs w:val="19"/>
        </w:rPr>
        <w:t>ここで，</w:t>
      </w:r>
      <w:r w:rsidR="00E60BD6" w:rsidRPr="008B0435">
        <w:rPr>
          <w:rFonts w:asciiTheme="minorHAnsi" w:eastAsiaTheme="minorEastAsia" w:hAnsiTheme="minorHAnsi"/>
          <w:i/>
          <w:iCs/>
          <w:szCs w:val="19"/>
        </w:rPr>
        <w:t>F</w:t>
      </w:r>
      <w:r w:rsidR="00E60BD6" w:rsidRPr="008B0435">
        <w:rPr>
          <w:rFonts w:asciiTheme="minorHAnsi" w:eastAsiaTheme="minorEastAsia" w:hAnsiTheme="minorHAnsi"/>
          <w:szCs w:val="19"/>
        </w:rPr>
        <w:t>(</w:t>
      </w:r>
      <w:r w:rsidR="00E60BD6" w:rsidRPr="008B0435">
        <w:rPr>
          <w:rFonts w:asciiTheme="minorHAnsi" w:eastAsiaTheme="minorEastAsia" w:hAnsiTheme="minorHAnsi"/>
          <w:i/>
          <w:iCs/>
          <w:szCs w:val="19"/>
        </w:rPr>
        <w:t>T</w:t>
      </w:r>
      <w:r w:rsidR="00E60BD6" w:rsidRPr="008B0435">
        <w:rPr>
          <w:rFonts w:asciiTheme="minorHAnsi" w:eastAsiaTheme="minorEastAsia" w:hAnsiTheme="minorHAnsi"/>
          <w:szCs w:val="19"/>
        </w:rPr>
        <w:t>)</w:t>
      </w:r>
      <w:r w:rsidR="00E60BD6" w:rsidRPr="008B0435">
        <w:rPr>
          <w:rFonts w:asciiTheme="minorHAnsi" w:eastAsiaTheme="minorEastAsia" w:hAnsiTheme="minorHAnsi" w:hint="eastAsia"/>
          <w:szCs w:val="19"/>
        </w:rPr>
        <w:t>は相対論補正のパラメータであり，</w:t>
      </w:r>
    </w:p>
    <w:p w14:paraId="4BD02081" w14:textId="417542CF" w:rsidR="008B0E45" w:rsidRPr="008B0435" w:rsidRDefault="008B0E45" w:rsidP="00E60BD6">
      <w:pPr>
        <w:rPr>
          <w:rFonts w:asciiTheme="minorHAnsi" w:eastAsiaTheme="minorEastAsia" w:hAnsiTheme="minorHAnsi"/>
          <w:szCs w:val="19"/>
        </w:rPr>
      </w:pPr>
    </w:p>
    <w:p w14:paraId="544FCF60" w14:textId="5D373ED8" w:rsidR="007D0DC5" w:rsidRPr="008B0435" w:rsidRDefault="00E60BD6" w:rsidP="0050397F">
      <w:pPr>
        <w:ind w:firstLineChars="50" w:firstLine="95"/>
        <w:jc w:val="right"/>
        <w:rPr>
          <w:rFonts w:asciiTheme="minorHAnsi" w:eastAsiaTheme="minorEastAsia" w:hAnsiTheme="minorHAnsi"/>
          <w:szCs w:val="19"/>
        </w:rPr>
      </w:pPr>
      <m:oMath>
        <m:r>
          <w:rPr>
            <w:rFonts w:ascii="Cambria Math" w:eastAsiaTheme="minorEastAsia" w:hAnsi="Cambria Math"/>
            <w:szCs w:val="19"/>
          </w:rPr>
          <m:t>F(T)=</m:t>
        </m:r>
        <m:f>
          <m:fPr>
            <m:type m:val="lin"/>
            <m:ctrlPr>
              <w:rPr>
                <w:rFonts w:ascii="Cambria Math" w:eastAsiaTheme="minorEastAsia" w:hAnsi="Cambria Math"/>
                <w:i/>
                <w:szCs w:val="19"/>
              </w:rPr>
            </m:ctrlPr>
          </m:fPr>
          <m:num>
            <m:sSup>
              <m:sSupPr>
                <m:ctrlPr>
                  <w:rPr>
                    <w:rFonts w:ascii="XITS Math" w:hAnsi="XITS Math"/>
                  </w:rPr>
                </m:ctrlPr>
              </m:sSupPr>
              <m:e>
                <m:d>
                  <m:dPr>
                    <m:ctrlPr>
                      <w:rPr>
                        <w:rFonts w:ascii="XITS Math" w:hAnsi="XITS Math"/>
                      </w:rPr>
                    </m:ctrlPr>
                  </m:dPr>
                  <m:e>
                    <m:r>
                      <w:rPr>
                        <w:rFonts w:ascii="XITS Math" w:hAnsi="XITS Math"/>
                      </w:rPr>
                      <m:t>1+</m:t>
                    </m:r>
                    <m:f>
                      <m:fPr>
                        <m:ctrlPr>
                          <w:rPr>
                            <w:rFonts w:ascii="XITS Math" w:hAnsi="XITS Math"/>
                          </w:rPr>
                        </m:ctrlPr>
                      </m:fPr>
                      <m:num>
                        <m:r>
                          <w:rPr>
                            <w:rFonts w:ascii="XITS Math" w:hAnsi="XITS Math"/>
                          </w:rPr>
                          <m:t>T</m:t>
                        </m:r>
                      </m:num>
                      <m:den>
                        <m:sSup>
                          <m:sSupPr>
                            <m:ctrlPr>
                              <w:rPr>
                                <w:rFonts w:ascii="XITS Math" w:hAnsi="XITS Math"/>
                              </w:rPr>
                            </m:ctrlPr>
                          </m:sSupPr>
                          <m:e>
                            <m:r>
                              <w:rPr>
                                <w:rFonts w:ascii="XITS Math" w:hAnsi="XITS Math"/>
                              </w:rPr>
                              <m:t>c</m:t>
                            </m:r>
                          </m:e>
                          <m:sup>
                            <m:r>
                              <w:rPr>
                                <w:rFonts w:ascii="XITS Math" w:hAnsi="XITS Math"/>
                              </w:rPr>
                              <m:t>2</m:t>
                            </m:r>
                          </m:sup>
                        </m:sSup>
                      </m:den>
                    </m:f>
                  </m:e>
                </m:d>
              </m:e>
              <m:sup>
                <m:r>
                  <w:rPr>
                    <w:rFonts w:ascii="XITS Math" w:hAnsi="XITS Math"/>
                  </w:rPr>
                  <m:t>2</m:t>
                </m:r>
              </m:sup>
            </m:sSup>
          </m:num>
          <m:den>
            <m:d>
              <m:dPr>
                <m:ctrlPr>
                  <w:rPr>
                    <w:rFonts w:ascii="XITS Math" w:hAnsi="XITS Math"/>
                    <w:i/>
                  </w:rPr>
                </m:ctrlPr>
              </m:dPr>
              <m:e>
                <m:r>
                  <w:rPr>
                    <w:rFonts w:ascii="XITS Math" w:hAnsi="XITS Math"/>
                  </w:rPr>
                  <m:t>1+</m:t>
                </m:r>
                <m:f>
                  <m:fPr>
                    <m:ctrlPr>
                      <w:rPr>
                        <w:rFonts w:ascii="XITS Math" w:hAnsi="XITS Math"/>
                      </w:rPr>
                    </m:ctrlPr>
                  </m:fPr>
                  <m:num>
                    <m:r>
                      <w:rPr>
                        <w:rFonts w:ascii="XITS Math" w:hAnsi="XITS Math"/>
                      </w:rPr>
                      <m:t>T</m:t>
                    </m:r>
                  </m:num>
                  <m:den>
                    <m:r>
                      <w:rPr>
                        <w:rFonts w:ascii="XITS Math" w:hAnsi="XITS Math"/>
                      </w:rPr>
                      <m:t>2</m:t>
                    </m:r>
                    <m:sSup>
                      <m:sSupPr>
                        <m:ctrlPr>
                          <w:rPr>
                            <w:rFonts w:ascii="XITS Math" w:hAnsi="XITS Math"/>
                          </w:rPr>
                        </m:ctrlPr>
                      </m:sSupPr>
                      <m:e>
                        <m:r>
                          <w:rPr>
                            <w:rFonts w:ascii="XITS Math" w:hAnsi="XITS Math"/>
                          </w:rPr>
                          <m:t>c</m:t>
                        </m:r>
                      </m:e>
                      <m:sup>
                        <m:r>
                          <w:rPr>
                            <w:rFonts w:ascii="XITS Math" w:hAnsi="XITS Math"/>
                          </w:rPr>
                          <m:t>2</m:t>
                        </m:r>
                      </m:sup>
                    </m:sSup>
                  </m:den>
                </m:f>
              </m:e>
            </m:d>
          </m:den>
        </m:f>
      </m:oMath>
      <w:r w:rsidRPr="008B0435">
        <w:rPr>
          <w:rFonts w:asciiTheme="minorHAnsi" w:eastAsiaTheme="minorEastAsia" w:hAnsiTheme="minorHAnsi" w:hint="eastAsia"/>
          <w:szCs w:val="19"/>
        </w:rPr>
        <w:t xml:space="preserve"> </w:t>
      </w:r>
      <w:r w:rsidRPr="008B0435">
        <w:rPr>
          <w:rFonts w:asciiTheme="minorHAnsi" w:eastAsiaTheme="minorEastAsia" w:hAnsiTheme="minorHAnsi"/>
          <w:szCs w:val="19"/>
        </w:rPr>
        <w:t xml:space="preserve">  ,</w:t>
      </w:r>
      <w:r w:rsidR="0050397F" w:rsidRPr="008B0435">
        <w:rPr>
          <w:rFonts w:asciiTheme="minorHAnsi" w:eastAsiaTheme="minorEastAsia" w:hAnsiTheme="minorHAnsi"/>
          <w:szCs w:val="19"/>
        </w:rPr>
        <w:t xml:space="preserve">        (</w:t>
      </w:r>
      <w:r w:rsidR="00305964" w:rsidRPr="008B0435">
        <w:rPr>
          <w:rFonts w:asciiTheme="minorHAnsi" w:eastAsiaTheme="minorEastAsia" w:hAnsiTheme="minorHAnsi"/>
          <w:szCs w:val="19"/>
        </w:rPr>
        <w:t>7</w:t>
      </w:r>
      <w:r w:rsidR="0050397F" w:rsidRPr="008B0435">
        <w:rPr>
          <w:rFonts w:asciiTheme="minorHAnsi" w:eastAsiaTheme="minorEastAsia" w:hAnsiTheme="minorHAnsi"/>
          <w:szCs w:val="19"/>
        </w:rPr>
        <w:t>)</w:t>
      </w:r>
    </w:p>
    <w:p w14:paraId="7EDA9B3A" w14:textId="5561CFBC" w:rsidR="008B0E45" w:rsidRPr="008B0435" w:rsidRDefault="008B0E45" w:rsidP="000D4EA0">
      <w:pPr>
        <w:ind w:firstLineChars="50" w:firstLine="90"/>
        <w:jc w:val="left"/>
        <w:rPr>
          <w:rFonts w:asciiTheme="minorHAnsi" w:eastAsiaTheme="minorEastAsia" w:hAnsiTheme="minorHAnsi"/>
          <w:sz w:val="18"/>
          <w:szCs w:val="18"/>
        </w:rPr>
      </w:pPr>
    </w:p>
    <w:p w14:paraId="292E72B0" w14:textId="1A9341D8" w:rsidR="000D4EA0" w:rsidRPr="008B0435" w:rsidRDefault="000D4EA0" w:rsidP="000D4EA0">
      <w:pPr>
        <w:ind w:firstLineChars="50" w:firstLine="90"/>
        <w:jc w:val="left"/>
        <w:rPr>
          <w:rFonts w:asciiTheme="minorHAnsi" w:eastAsiaTheme="minorEastAsia" w:hAnsiTheme="minorHAnsi"/>
          <w:sz w:val="18"/>
          <w:szCs w:val="18"/>
        </w:rPr>
      </w:pPr>
      <w:r w:rsidRPr="008B0435">
        <w:rPr>
          <w:rFonts w:asciiTheme="minorHAnsi" w:eastAsiaTheme="minorEastAsia" w:hAnsiTheme="minorHAnsi" w:hint="eastAsia"/>
          <w:sz w:val="18"/>
          <w:szCs w:val="18"/>
        </w:rPr>
        <w:t>ここで</w:t>
      </w:r>
      <w:r w:rsidRPr="008B0435">
        <w:rPr>
          <w:rFonts w:asciiTheme="minorHAnsi" w:eastAsiaTheme="minorEastAsia" w:hAnsiTheme="minorHAnsi"/>
          <w:sz w:val="18"/>
          <w:szCs w:val="18"/>
        </w:rPr>
        <w:t>c</w:t>
      </w:r>
      <w:r w:rsidRPr="008B0435">
        <w:rPr>
          <w:rFonts w:asciiTheme="minorHAnsi" w:eastAsiaTheme="minorEastAsia" w:hAnsiTheme="minorHAnsi" w:hint="eastAsia"/>
          <w:sz w:val="18"/>
          <w:szCs w:val="18"/>
        </w:rPr>
        <w:t>は光速度</w:t>
      </w:r>
      <w:r w:rsidR="007251A8" w:rsidRPr="008B0435">
        <w:rPr>
          <w:rFonts w:asciiTheme="minorHAnsi" w:eastAsiaTheme="minorEastAsia" w:hAnsiTheme="minorHAnsi" w:hint="eastAsia"/>
          <w:sz w:val="18"/>
          <w:szCs w:val="18"/>
        </w:rPr>
        <w:t>，</w:t>
      </w:r>
      <w:r w:rsidR="007251A8" w:rsidRPr="008B0435">
        <w:rPr>
          <w:rFonts w:ascii="游明朝" w:eastAsia="游明朝" w:hAnsi="游明朝" w:hint="eastAsia"/>
          <w:i/>
          <w:iCs/>
          <w:szCs w:val="19"/>
        </w:rPr>
        <w:t>E</w:t>
      </w:r>
      <w:r w:rsidR="007251A8" w:rsidRPr="008B0435">
        <w:rPr>
          <w:rFonts w:ascii="游明朝" w:eastAsia="游明朝" w:hAnsi="游明朝"/>
          <w:szCs w:val="19"/>
          <w:vertAlign w:val="subscript"/>
        </w:rPr>
        <w:t>g</w:t>
      </w:r>
      <w:r w:rsidR="007251A8" w:rsidRPr="008B0435">
        <w:rPr>
          <w:rFonts w:ascii="游明朝" w:eastAsia="游明朝" w:hAnsi="游明朝"/>
          <w:szCs w:val="19"/>
        </w:rPr>
        <w:t xml:space="preserve"> </w:t>
      </w:r>
      <w:r w:rsidR="007251A8" w:rsidRPr="008B0435">
        <w:rPr>
          <w:rFonts w:ascii="游明朝" w:eastAsia="游明朝" w:hAnsi="游明朝" w:hint="eastAsia"/>
          <w:szCs w:val="19"/>
        </w:rPr>
        <w:t>はバンドギャップエネルギーである</w:t>
      </w:r>
      <w:r w:rsidRPr="008B0435">
        <w:rPr>
          <w:rFonts w:asciiTheme="minorHAnsi" w:eastAsiaTheme="minorEastAsia" w:hAnsiTheme="minorHAnsi" w:hint="eastAsia"/>
          <w:sz w:val="18"/>
          <w:szCs w:val="18"/>
        </w:rPr>
        <w:t>。</w:t>
      </w:r>
      <w:r w:rsidR="00734AF4" w:rsidRPr="008B0435">
        <w:rPr>
          <w:rFonts w:asciiTheme="minorHAnsi" w:eastAsiaTheme="minorEastAsia" w:hAnsiTheme="minorHAnsi" w:hint="eastAsia"/>
          <w:sz w:val="18"/>
          <w:szCs w:val="18"/>
        </w:rPr>
        <w:t>また，</w:t>
      </w:r>
      <w:r w:rsidR="00804EC2" w:rsidRPr="008B0435">
        <w:rPr>
          <w:rFonts w:asciiTheme="minorHAnsi" w:eastAsiaTheme="minorEastAsia" w:hAnsiTheme="minorHAnsi" w:hint="eastAsia"/>
          <w:sz w:val="18"/>
          <w:szCs w:val="18"/>
        </w:rPr>
        <w:t>積分</w:t>
      </w:r>
      <w:r w:rsidR="00720185" w:rsidRPr="008B0435">
        <w:rPr>
          <w:rFonts w:asciiTheme="minorHAnsi" w:eastAsiaTheme="minorEastAsia" w:hAnsiTheme="minorHAnsi" w:hint="eastAsia"/>
          <w:sz w:val="18"/>
          <w:szCs w:val="18"/>
        </w:rPr>
        <w:t>領域</w:t>
      </w:r>
      <w:r w:rsidR="00720185" w:rsidRPr="008B0435">
        <w:rPr>
          <w:rFonts w:asciiTheme="minorHAnsi" w:eastAsiaTheme="minorEastAsia" w:hAnsiTheme="minorHAnsi"/>
          <w:i/>
          <w:iCs/>
          <w:sz w:val="18"/>
          <w:szCs w:val="18"/>
        </w:rPr>
        <w:t>D</w:t>
      </w:r>
      <w:r w:rsidR="00804EC2" w:rsidRPr="008B0435">
        <w:rPr>
          <w:rFonts w:asciiTheme="minorHAnsi" w:eastAsiaTheme="minorEastAsia" w:hAnsiTheme="minorHAnsi" w:hint="eastAsia"/>
          <w:sz w:val="18"/>
          <w:szCs w:val="18"/>
        </w:rPr>
        <w:t>は</w:t>
      </w:r>
      <w:r w:rsidR="00720185" w:rsidRPr="008B0435">
        <w:rPr>
          <w:rFonts w:asciiTheme="minorHAnsi" w:eastAsiaTheme="minorEastAsia" w:hAnsiTheme="minorHAnsi" w:hint="eastAsia"/>
          <w:sz w:val="18"/>
          <w:szCs w:val="18"/>
        </w:rPr>
        <w:t>次式で与えられる。</w:t>
      </w:r>
    </w:p>
    <w:p w14:paraId="131DBA40" w14:textId="6CE26B10" w:rsidR="008B0E45" w:rsidRPr="008B0435" w:rsidRDefault="008B0E45" w:rsidP="000D4EA0">
      <w:pPr>
        <w:ind w:firstLineChars="50" w:firstLine="95"/>
        <w:jc w:val="left"/>
        <w:rPr>
          <w:rFonts w:asciiTheme="minorHAnsi" w:eastAsiaTheme="minorEastAsia" w:hAnsiTheme="minorHAnsi"/>
          <w:szCs w:val="19"/>
        </w:rPr>
      </w:pPr>
    </w:p>
    <w:p w14:paraId="20EC144C" w14:textId="27B313D6" w:rsidR="00804EC2" w:rsidRPr="008B0435" w:rsidRDefault="00E60BD6" w:rsidP="003B77BE">
      <w:pPr>
        <w:jc w:val="right"/>
        <w:rPr>
          <w:rFonts w:ascii="XITS Math" w:eastAsiaTheme="minorEastAsia" w:hAnsi="XITS Math" w:cs="XITS Math"/>
          <w:sz w:val="18"/>
          <w:szCs w:val="18"/>
        </w:rPr>
      </w:pPr>
      <m:oMath>
        <m:r>
          <w:rPr>
            <w:rFonts w:ascii="XITS Math" w:hAnsi="XITS Math" w:cs="XITS Math"/>
            <w:sz w:val="15"/>
            <w:szCs w:val="15"/>
          </w:rPr>
          <m:t>D=</m:t>
        </m:r>
        <m:d>
          <m:dPr>
            <m:begChr m:val="{"/>
            <m:endChr m:val="}"/>
            <m:ctrlPr>
              <w:rPr>
                <w:rFonts w:ascii="XITS Math" w:hAnsi="XITS Math" w:cs="XITS Math"/>
                <w:i/>
                <w:sz w:val="15"/>
                <w:szCs w:val="15"/>
              </w:rPr>
            </m:ctrlPr>
          </m:dPr>
          <m:e>
            <m:d>
              <m:dPr>
                <m:ctrlPr>
                  <w:rPr>
                    <w:rFonts w:ascii="XITS Math" w:hAnsi="XITS Math" w:cs="XITS Math"/>
                    <w:i/>
                    <w:sz w:val="15"/>
                    <w:szCs w:val="15"/>
                  </w:rPr>
                </m:ctrlPr>
              </m:dPr>
              <m:e>
                <m:r>
                  <w:rPr>
                    <w:rFonts w:ascii="XITS Math" w:hAnsi="XITS Math" w:cs="XITS Math"/>
                    <w:sz w:val="15"/>
                    <w:szCs w:val="15"/>
                  </w:rPr>
                  <m:t>ω,q,</m:t>
                </m:r>
                <m:sSub>
                  <m:sSubPr>
                    <m:ctrlPr>
                      <w:rPr>
                        <w:rFonts w:ascii="XITS Math" w:hAnsi="XITS Math" w:cs="XITS Math"/>
                        <w:sz w:val="15"/>
                        <w:szCs w:val="15"/>
                      </w:rPr>
                    </m:ctrlPr>
                  </m:sSubPr>
                  <m:e>
                    <m:r>
                      <w:rPr>
                        <w:rFonts w:ascii="XITS Math" w:hAnsi="XITS Math" w:cs="XITS Math"/>
                        <w:sz w:val="15"/>
                        <w:szCs w:val="15"/>
                      </w:rPr>
                      <m:t>ω</m:t>
                    </m:r>
                  </m:e>
                  <m:sub>
                    <m:r>
                      <w:rPr>
                        <w:rFonts w:ascii="XITS Math" w:hAnsi="XITS Math" w:cs="XITS Math"/>
                        <w:sz w:val="15"/>
                        <w:szCs w:val="15"/>
                      </w:rPr>
                      <m:t>p</m:t>
                    </m:r>
                  </m:sub>
                </m:sSub>
              </m:e>
            </m:d>
            <m:r>
              <w:rPr>
                <w:rFonts w:ascii="XITS Math" w:hAnsi="XITS Math" w:cs="XITS Math"/>
                <w:sz w:val="15"/>
                <w:szCs w:val="15"/>
              </w:rPr>
              <m:t>|</m:t>
            </m:r>
            <m:sSub>
              <m:sSubPr>
                <m:ctrlPr>
                  <w:rPr>
                    <w:rFonts w:ascii="XITS Math" w:hAnsi="XITS Math" w:cs="XITS Math"/>
                    <w:i/>
                    <w:sz w:val="15"/>
                    <w:szCs w:val="15"/>
                  </w:rPr>
                </m:ctrlPr>
              </m:sSubPr>
              <m:e>
                <m:r>
                  <w:rPr>
                    <w:rFonts w:ascii="XITS Math" w:hAnsi="XITS Math" w:cs="XITS Math"/>
                    <w:sz w:val="15"/>
                    <w:szCs w:val="15"/>
                  </w:rPr>
                  <m:t>E</m:t>
                </m:r>
              </m:e>
              <m:sub>
                <m:r>
                  <w:rPr>
                    <w:rFonts w:ascii="XITS Math" w:hAnsi="XITS Math" w:cs="XITS Math"/>
                    <w:sz w:val="15"/>
                    <w:szCs w:val="15"/>
                  </w:rPr>
                  <m:t>g</m:t>
                </m:r>
              </m:sub>
            </m:sSub>
            <m:r>
              <w:rPr>
                <w:rFonts w:ascii="XITS Math" w:hAnsi="XITS Math" w:cs="XITS Math"/>
                <w:sz w:val="15"/>
                <w:szCs w:val="15"/>
              </w:rPr>
              <m:t>≤ω≤</m:t>
            </m:r>
            <m:d>
              <m:dPr>
                <m:ctrlPr>
                  <w:rPr>
                    <w:rFonts w:ascii="XITS Math" w:hAnsi="XITS Math" w:cs="XITS Math"/>
                    <w:i/>
                    <w:sz w:val="15"/>
                    <w:szCs w:val="15"/>
                  </w:rPr>
                </m:ctrlPr>
              </m:dPr>
              <m:e>
                <m:r>
                  <w:rPr>
                    <w:rFonts w:ascii="XITS Math" w:hAnsi="XITS Math" w:cs="XITS Math"/>
                    <w:sz w:val="15"/>
                    <w:szCs w:val="15"/>
                  </w:rPr>
                  <m:t xml:space="preserve">T - </m:t>
                </m:r>
                <m:sSub>
                  <m:sSubPr>
                    <m:ctrlPr>
                      <w:rPr>
                        <w:rFonts w:ascii="XITS Math" w:hAnsi="XITS Math" w:cs="XITS Math"/>
                        <w:i/>
                        <w:sz w:val="15"/>
                        <w:szCs w:val="15"/>
                      </w:rPr>
                    </m:ctrlPr>
                  </m:sSubPr>
                  <m:e>
                    <m:r>
                      <w:rPr>
                        <w:rFonts w:ascii="XITS Math" w:hAnsi="XITS Math" w:cs="XITS Math"/>
                        <w:sz w:val="15"/>
                        <w:szCs w:val="15"/>
                      </w:rPr>
                      <m:t>E</m:t>
                    </m:r>
                  </m:e>
                  <m:sub>
                    <m:r>
                      <w:rPr>
                        <w:rFonts w:ascii="XITS Math" w:hAnsi="XITS Math" w:cs="XITS Math"/>
                        <w:sz w:val="15"/>
                        <w:szCs w:val="15"/>
                      </w:rPr>
                      <m:t>g</m:t>
                    </m:r>
                  </m:sub>
                </m:sSub>
                <m:r>
                  <w:rPr>
                    <w:rFonts w:ascii="XITS Math" w:hAnsi="XITS Math" w:cs="XITS Math"/>
                    <w:sz w:val="15"/>
                    <w:szCs w:val="15"/>
                  </w:rPr>
                  <m:t>-</m:t>
                </m:r>
                <m:sSub>
                  <m:sSubPr>
                    <m:ctrlPr>
                      <w:rPr>
                        <w:rFonts w:ascii="XITS Math" w:hAnsi="XITS Math" w:cs="XITS Math"/>
                        <w:i/>
                        <w:sz w:val="15"/>
                        <w:szCs w:val="15"/>
                      </w:rPr>
                    </m:ctrlPr>
                  </m:sSubPr>
                  <m:e>
                    <m:r>
                      <w:rPr>
                        <w:rFonts w:ascii="XITS Math" w:hAnsi="XITS Math" w:cs="XITS Math"/>
                        <w:sz w:val="15"/>
                        <w:szCs w:val="15"/>
                      </w:rPr>
                      <m:t>E</m:t>
                    </m:r>
                  </m:e>
                  <m:sub>
                    <m:r>
                      <m:rPr>
                        <m:sty m:val="p"/>
                      </m:rPr>
                      <w:rPr>
                        <w:rFonts w:ascii="XITS Math" w:hAnsi="XITS Math" w:cs="XITS Math"/>
                        <w:sz w:val="15"/>
                        <w:szCs w:val="15"/>
                      </w:rPr>
                      <m:t>v</m:t>
                    </m:r>
                  </m:sub>
                </m:sSub>
              </m:e>
            </m:d>
            <m:r>
              <w:rPr>
                <w:rFonts w:ascii="XITS Math" w:hAnsi="XITS Math" w:cs="XITS Math"/>
                <w:sz w:val="15"/>
                <w:szCs w:val="15"/>
              </w:rPr>
              <m:t xml:space="preserve">, </m:t>
            </m:r>
            <m:sSub>
              <m:sSubPr>
                <m:ctrlPr>
                  <w:rPr>
                    <w:rFonts w:ascii="XITS Math" w:hAnsi="XITS Math" w:cs="XITS Math"/>
                    <w:i/>
                    <w:sz w:val="15"/>
                    <w:szCs w:val="15"/>
                  </w:rPr>
                </m:ctrlPr>
              </m:sSubPr>
              <m:e>
                <m:r>
                  <w:rPr>
                    <w:rFonts w:ascii="XITS Math" w:hAnsi="XITS Math" w:cs="XITS Math"/>
                    <w:sz w:val="15"/>
                    <w:szCs w:val="15"/>
                  </w:rPr>
                  <m:t xml:space="preserve"> q</m:t>
                </m:r>
              </m:e>
              <m:sub>
                <m:r>
                  <w:rPr>
                    <w:rFonts w:ascii="XITS Math" w:hAnsi="XITS Math" w:cs="XITS Math"/>
                    <w:sz w:val="15"/>
                    <w:szCs w:val="15"/>
                  </w:rPr>
                  <m:t>-</m:t>
                </m:r>
              </m:sub>
            </m:sSub>
            <m:r>
              <w:rPr>
                <w:rFonts w:ascii="XITS Math" w:hAnsi="XITS Math" w:cs="XITS Math"/>
                <w:sz w:val="15"/>
                <w:szCs w:val="15"/>
              </w:rPr>
              <m:t>≤q≤</m:t>
            </m:r>
            <m:sSub>
              <m:sSubPr>
                <m:ctrlPr>
                  <w:rPr>
                    <w:rFonts w:ascii="XITS Math" w:hAnsi="XITS Math" w:cs="XITS Math"/>
                    <w:i/>
                    <w:sz w:val="15"/>
                    <w:szCs w:val="15"/>
                  </w:rPr>
                </m:ctrlPr>
              </m:sSubPr>
              <m:e>
                <m:r>
                  <w:rPr>
                    <w:rFonts w:ascii="XITS Math" w:hAnsi="XITS Math" w:cs="XITS Math"/>
                    <w:sz w:val="15"/>
                    <w:szCs w:val="15"/>
                  </w:rPr>
                  <m:t>q</m:t>
                </m:r>
              </m:e>
              <m:sub>
                <m:r>
                  <w:rPr>
                    <w:rFonts w:ascii="XITS Math" w:hAnsi="XITS Math" w:cs="XITS Math"/>
                    <w:sz w:val="15"/>
                    <w:szCs w:val="15"/>
                  </w:rPr>
                  <m:t>+</m:t>
                </m:r>
              </m:sub>
            </m:sSub>
            <m:r>
              <w:rPr>
                <w:rFonts w:ascii="XITS Math" w:hAnsi="XITS Math" w:cs="XITS Math"/>
                <w:sz w:val="15"/>
                <w:szCs w:val="15"/>
              </w:rPr>
              <m:t xml:space="preserve"> , 0&lt;</m:t>
            </m:r>
            <m:sSub>
              <m:sSubPr>
                <m:ctrlPr>
                  <w:rPr>
                    <w:rFonts w:ascii="XITS Math" w:hAnsi="XITS Math" w:cs="XITS Math"/>
                    <w:sz w:val="15"/>
                    <w:szCs w:val="15"/>
                  </w:rPr>
                </m:ctrlPr>
              </m:sSubPr>
              <m:e>
                <m:r>
                  <w:rPr>
                    <w:rFonts w:ascii="XITS Math" w:hAnsi="XITS Math" w:cs="XITS Math"/>
                    <w:sz w:val="15"/>
                    <w:szCs w:val="15"/>
                  </w:rPr>
                  <m:t>ω</m:t>
                </m:r>
              </m:e>
              <m:sub>
                <m:r>
                  <w:rPr>
                    <w:rFonts w:ascii="XITS Math" w:hAnsi="XITS Math" w:cs="XITS Math"/>
                    <w:sz w:val="15"/>
                    <w:szCs w:val="15"/>
                  </w:rPr>
                  <m:t>p</m:t>
                </m:r>
              </m:sub>
            </m:sSub>
            <m:r>
              <w:rPr>
                <w:rFonts w:ascii="XITS Math" w:hAnsi="XITS Math" w:cs="XITS Math"/>
                <w:sz w:val="15"/>
                <w:szCs w:val="15"/>
              </w:rPr>
              <m:t>&lt;∞</m:t>
            </m:r>
          </m:e>
        </m:d>
      </m:oMath>
      <w:r w:rsidRPr="008B0435">
        <w:rPr>
          <w:rFonts w:ascii="XITS Math" w:eastAsiaTheme="minorEastAsia" w:hAnsi="XITS Math" w:cs="XITS Math"/>
          <w:sz w:val="18"/>
          <w:szCs w:val="18"/>
        </w:rPr>
        <w:t>,</w:t>
      </w:r>
    </w:p>
    <w:p w14:paraId="2DBEE66D" w14:textId="77777777" w:rsidR="00E05B1B" w:rsidRPr="008B0435" w:rsidRDefault="002371F7" w:rsidP="00E60BD6">
      <w:pPr>
        <w:pStyle w:val="-"/>
        <w:ind w:firstLine="0"/>
        <w:rPr>
          <w:rFonts w:ascii="XITS Math" w:eastAsiaTheme="minorEastAsia" w:hAnsi="XITS Math" w:cs="XITS Math"/>
        </w:rPr>
      </w:pPr>
      <m:oMathPara>
        <m:oMathParaPr>
          <m:jc m:val="left"/>
        </m:oMathParaPr>
        <m:oMath>
          <m:sSub>
            <m:sSubPr>
              <m:ctrlPr>
                <w:rPr>
                  <w:rFonts w:ascii="XITS Math" w:hAnsi="XITS Math"/>
                </w:rPr>
              </m:ctrlPr>
            </m:sSubPr>
            <m:e>
              <m:r>
                <w:rPr>
                  <w:rFonts w:ascii="XITS Math" w:hAnsi="XITS Math"/>
                </w:rPr>
                <m:t>q</m:t>
              </m:r>
            </m:e>
            <m:sub>
              <m:r>
                <w:rPr>
                  <w:rFonts w:ascii="XITS Math" w:hAnsi="XITS Math"/>
                </w:rPr>
                <m:t>±</m:t>
              </m:r>
            </m:sub>
          </m:sSub>
          <m:r>
            <w:rPr>
              <w:rFonts w:ascii="XITS Math" w:hAnsi="XITS Math"/>
            </w:rPr>
            <m:t>=</m:t>
          </m:r>
          <m:rad>
            <m:radPr>
              <m:degHide m:val="1"/>
              <m:ctrlPr>
                <w:rPr>
                  <w:rFonts w:ascii="XITS Math" w:hAnsi="XITS Math"/>
                </w:rPr>
              </m:ctrlPr>
            </m:radPr>
            <m:deg/>
            <m:e>
              <m:d>
                <m:dPr>
                  <m:ctrlPr>
                    <w:rPr>
                      <w:rFonts w:ascii="XITS Math" w:hAnsi="XITS Math"/>
                      <w:i/>
                    </w:rPr>
                  </m:ctrlPr>
                </m:dPr>
                <m:e>
                  <m:r>
                    <w:rPr>
                      <w:rFonts w:ascii="XITS Math" w:hAnsi="XITS Math"/>
                    </w:rPr>
                    <m:t>T-</m:t>
                  </m:r>
                  <m:sSub>
                    <m:sSubPr>
                      <m:ctrlPr>
                        <w:rPr>
                          <w:rFonts w:ascii="XITS Math" w:hAnsi="XITS Math"/>
                        </w:rPr>
                      </m:ctrlPr>
                    </m:sSubPr>
                    <m:e>
                      <m:r>
                        <w:rPr>
                          <w:rFonts w:ascii="XITS Math" w:hAnsi="XITS Math"/>
                        </w:rPr>
                        <m:t>E</m:t>
                      </m:r>
                    </m:e>
                    <m:sub>
                      <m:r>
                        <w:rPr>
                          <w:rFonts w:ascii="XITS Math" w:hAnsi="XITS Math"/>
                        </w:rPr>
                        <m:t>g</m:t>
                      </m:r>
                    </m:sub>
                  </m:sSub>
                </m:e>
              </m:d>
              <m:d>
                <m:dPr>
                  <m:ctrlPr>
                    <w:rPr>
                      <w:rFonts w:ascii="XITS Math" w:hAnsi="XITS Math"/>
                    </w:rPr>
                  </m:ctrlPr>
                </m:dPr>
                <m:e>
                  <m:r>
                    <w:rPr>
                      <w:rFonts w:ascii="XITS Math" w:hAnsi="XITS Math"/>
                    </w:rPr>
                    <m:t>2+</m:t>
                  </m:r>
                  <m:d>
                    <m:dPr>
                      <m:ctrlPr>
                        <w:rPr>
                          <w:rFonts w:ascii="XITS Math" w:hAnsi="XITS Math"/>
                          <w:i/>
                        </w:rPr>
                      </m:ctrlPr>
                    </m:dPr>
                    <m:e>
                      <m:r>
                        <w:rPr>
                          <w:rFonts w:ascii="XITS Math" w:hAnsi="XITS Math"/>
                        </w:rPr>
                        <m:t>T-</m:t>
                      </m:r>
                      <m:sSub>
                        <m:sSubPr>
                          <m:ctrlPr>
                            <w:rPr>
                              <w:rFonts w:ascii="XITS Math" w:hAnsi="XITS Math"/>
                            </w:rPr>
                          </m:ctrlPr>
                        </m:sSubPr>
                        <m:e>
                          <m:r>
                            <w:rPr>
                              <w:rFonts w:ascii="XITS Math" w:hAnsi="XITS Math"/>
                            </w:rPr>
                            <m:t>E</m:t>
                          </m:r>
                        </m:e>
                        <m:sub>
                          <m:r>
                            <w:rPr>
                              <w:rFonts w:ascii="XITS Math" w:hAnsi="XITS Math"/>
                            </w:rPr>
                            <m:t>g</m:t>
                          </m:r>
                        </m:sub>
                      </m:sSub>
                    </m:e>
                  </m:d>
                  <m:r>
                    <m:rPr>
                      <m:lit/>
                    </m:rPr>
                    <w:rPr>
                      <w:rFonts w:ascii="XITS Math" w:hAnsi="XITS Math"/>
                    </w:rPr>
                    <m:t>/</m:t>
                  </m:r>
                  <m:sSup>
                    <m:sSupPr>
                      <m:ctrlPr>
                        <w:rPr>
                          <w:rFonts w:ascii="XITS Math" w:hAnsi="XITS Math"/>
                        </w:rPr>
                      </m:ctrlPr>
                    </m:sSupPr>
                    <m:e>
                      <m:r>
                        <w:rPr>
                          <w:rFonts w:ascii="XITS Math" w:hAnsi="XITS Math"/>
                        </w:rPr>
                        <m:t>c</m:t>
                      </m:r>
                    </m:e>
                    <m:sup>
                      <m:r>
                        <w:rPr>
                          <w:rFonts w:ascii="XITS Math" w:hAnsi="XITS Math"/>
                        </w:rPr>
                        <m:t>2</m:t>
                      </m:r>
                    </m:sup>
                  </m:sSup>
                </m:e>
              </m:d>
            </m:e>
          </m:rad>
          <m:r>
            <w:rPr>
              <w:rFonts w:ascii="XITS Math" w:hAnsi="XITS Math"/>
            </w:rPr>
            <m:t>±</m:t>
          </m:r>
        </m:oMath>
      </m:oMathPara>
    </w:p>
    <w:p w14:paraId="01612362" w14:textId="49010507" w:rsidR="00E60BD6" w:rsidRPr="008B0435" w:rsidRDefault="002371F7" w:rsidP="00E05B1B">
      <w:pPr>
        <w:pStyle w:val="-"/>
        <w:ind w:firstLine="0"/>
        <w:jc w:val="right"/>
        <w:rPr>
          <w:rFonts w:ascii="XITS Math" w:hAnsi="XITS Math" w:cs="XITS Math"/>
          <w:sz w:val="18"/>
          <w:szCs w:val="18"/>
        </w:rPr>
      </w:pPr>
      <m:oMath>
        <m:rad>
          <m:radPr>
            <m:degHide m:val="1"/>
            <m:ctrlPr>
              <w:rPr>
                <w:rFonts w:ascii="XITS Math" w:hAnsi="XITS Math"/>
              </w:rPr>
            </m:ctrlPr>
          </m:radPr>
          <m:deg/>
          <m:e>
            <m:d>
              <m:dPr>
                <m:ctrlPr>
                  <w:rPr>
                    <w:rFonts w:ascii="XITS Math" w:hAnsi="XITS Math"/>
                  </w:rPr>
                </m:ctrlPr>
              </m:dPr>
              <m:e>
                <m:r>
                  <w:rPr>
                    <w:rFonts w:ascii="XITS Math" w:hAnsi="XITS Math"/>
                  </w:rPr>
                  <m:t>T-</m:t>
                </m:r>
                <m:sSub>
                  <m:sSubPr>
                    <m:ctrlPr>
                      <w:rPr>
                        <w:rFonts w:ascii="XITS Math" w:hAnsi="XITS Math"/>
                      </w:rPr>
                    </m:ctrlPr>
                  </m:sSubPr>
                  <m:e>
                    <m:r>
                      <w:rPr>
                        <w:rFonts w:ascii="XITS Math" w:hAnsi="XITS Math"/>
                      </w:rPr>
                      <m:t>E</m:t>
                    </m:r>
                  </m:e>
                  <m:sub>
                    <m:r>
                      <w:rPr>
                        <w:rFonts w:ascii="XITS Math" w:hAnsi="XITS Math"/>
                      </w:rPr>
                      <m:t>g</m:t>
                    </m:r>
                  </m:sub>
                </m:sSub>
                <m:r>
                  <w:rPr>
                    <w:rFonts w:ascii="XITS Math" w:hAnsi="XITS Math"/>
                  </w:rPr>
                  <m:t>-ω</m:t>
                </m:r>
              </m:e>
            </m:d>
            <m:d>
              <m:dPr>
                <m:begChr m:val="["/>
                <m:endChr m:val="]"/>
                <m:ctrlPr>
                  <w:rPr>
                    <w:rFonts w:ascii="XITS Math" w:hAnsi="XITS Math"/>
                  </w:rPr>
                </m:ctrlPr>
              </m:dPr>
              <m:e>
                <m:r>
                  <w:rPr>
                    <w:rFonts w:ascii="XITS Math" w:hAnsi="XITS Math"/>
                  </w:rPr>
                  <m:t>2+</m:t>
                </m:r>
                <m:d>
                  <m:dPr>
                    <m:ctrlPr>
                      <w:rPr>
                        <w:rFonts w:ascii="XITS Math" w:hAnsi="XITS Math"/>
                      </w:rPr>
                    </m:ctrlPr>
                  </m:dPr>
                  <m:e>
                    <m:r>
                      <w:rPr>
                        <w:rFonts w:ascii="XITS Math" w:hAnsi="XITS Math"/>
                      </w:rPr>
                      <m:t>T-</m:t>
                    </m:r>
                    <m:sSub>
                      <m:sSubPr>
                        <m:ctrlPr>
                          <w:rPr>
                            <w:rFonts w:ascii="XITS Math" w:hAnsi="XITS Math"/>
                          </w:rPr>
                        </m:ctrlPr>
                      </m:sSubPr>
                      <m:e>
                        <m:r>
                          <w:rPr>
                            <w:rFonts w:ascii="XITS Math" w:hAnsi="XITS Math"/>
                          </w:rPr>
                          <m:t>E</m:t>
                        </m:r>
                      </m:e>
                      <m:sub>
                        <m:r>
                          <w:rPr>
                            <w:rFonts w:ascii="XITS Math" w:hAnsi="XITS Math"/>
                          </w:rPr>
                          <m:t>g</m:t>
                        </m:r>
                      </m:sub>
                    </m:sSub>
                    <m:r>
                      <w:rPr>
                        <w:rFonts w:ascii="XITS Math" w:hAnsi="XITS Math"/>
                      </w:rPr>
                      <m:t>-ω</m:t>
                    </m:r>
                  </m:e>
                </m:d>
                <m:r>
                  <w:rPr>
                    <w:rFonts w:ascii="XITS Math" w:hAnsi="XITS Math"/>
                  </w:rPr>
                  <m:t>/</m:t>
                </m:r>
                <m:sSup>
                  <m:sSupPr>
                    <m:ctrlPr>
                      <w:rPr>
                        <w:rFonts w:ascii="XITS Math" w:hAnsi="XITS Math"/>
                      </w:rPr>
                    </m:ctrlPr>
                  </m:sSupPr>
                  <m:e>
                    <m:r>
                      <w:rPr>
                        <w:rFonts w:ascii="XITS Math" w:hAnsi="XITS Math"/>
                      </w:rPr>
                      <m:t>c</m:t>
                    </m:r>
                  </m:e>
                  <m:sup>
                    <m:r>
                      <w:rPr>
                        <w:rFonts w:ascii="XITS Math" w:hAnsi="XITS Math"/>
                      </w:rPr>
                      <m:t>2</m:t>
                    </m:r>
                  </m:sup>
                </m:sSup>
              </m:e>
            </m:d>
          </m:e>
        </m:rad>
      </m:oMath>
      <w:r w:rsidR="00E05B1B" w:rsidRPr="008B0435">
        <w:rPr>
          <w:rFonts w:ascii="XITS Math" w:hAnsi="XITS Math" w:cs="XITS Math" w:hint="eastAsia"/>
        </w:rPr>
        <w:t xml:space="preserve"> </w:t>
      </w:r>
      <w:r w:rsidR="00E05B1B" w:rsidRPr="008B0435">
        <w:rPr>
          <w:rFonts w:ascii="XITS Math" w:hAnsi="XITS Math" w:cs="XITS Math"/>
        </w:rPr>
        <w:t xml:space="preserve">  (8)</w:t>
      </w:r>
    </w:p>
    <w:p w14:paraId="349D00F6" w14:textId="358D6DD0" w:rsidR="008B0E45" w:rsidRPr="008B0435" w:rsidRDefault="008B0E45" w:rsidP="00E60BD6">
      <w:pPr>
        <w:ind w:firstLineChars="50" w:firstLine="95"/>
        <w:rPr>
          <w:rFonts w:ascii="游明朝" w:eastAsia="游明朝" w:hAnsi="游明朝"/>
          <w:szCs w:val="19"/>
        </w:rPr>
      </w:pPr>
    </w:p>
    <w:p w14:paraId="7E8CF92C" w14:textId="41FF6E77" w:rsidR="00726375" w:rsidRPr="008B0435" w:rsidRDefault="009373AF" w:rsidP="0025135A">
      <w:pPr>
        <w:ind w:firstLineChars="50" w:firstLine="95"/>
        <w:jc w:val="left"/>
        <w:rPr>
          <w:rFonts w:asciiTheme="minorHAnsi" w:eastAsiaTheme="minorHAnsi" w:hAnsiTheme="minorHAnsi" w:cs="XITS Math"/>
        </w:rPr>
      </w:pPr>
      <m:oMath>
        <m:r>
          <m:rPr>
            <m:sty m:val="p"/>
          </m:rPr>
          <w:rPr>
            <w:rFonts w:ascii="Cambria Math" w:eastAsiaTheme="minorHAnsi" w:hAnsi="Cambria Math" w:cs="XITS Math" w:hint="eastAsia"/>
          </w:rPr>
          <m:t>また</m:t>
        </m:r>
        <m:sSub>
          <m:sSubPr>
            <m:ctrlPr>
              <w:rPr>
                <w:rFonts w:ascii="Cambria Math" w:eastAsiaTheme="minorHAnsi" w:hAnsi="Cambria Math" w:cs="XITS Math"/>
              </w:rPr>
            </m:ctrlPr>
          </m:sSubPr>
          <m:e>
            <m:r>
              <w:rPr>
                <w:rFonts w:ascii="Cambria Math" w:eastAsiaTheme="minorHAnsi" w:hAnsi="Cambria Math" w:cs="XITS Math"/>
              </w:rPr>
              <m:t>ε</m:t>
            </m:r>
          </m:e>
          <m:sub>
            <m:r>
              <w:rPr>
                <w:rFonts w:ascii="Cambria Math" w:eastAsiaTheme="minorHAnsi" w:hAnsi="Cambria Math" w:cs="XITS Math"/>
              </w:rPr>
              <m:t>L</m:t>
            </m:r>
          </m:sub>
        </m:sSub>
      </m:oMath>
      <w:r w:rsidR="00324DBE" w:rsidRPr="008B0435">
        <w:rPr>
          <w:rFonts w:asciiTheme="minorHAnsi" w:eastAsiaTheme="minorHAnsi" w:hAnsiTheme="minorHAnsi" w:cs="XITS Math" w:hint="eastAsia"/>
        </w:rPr>
        <w:t>は</w:t>
      </w:r>
      <w:r w:rsidR="00B155A2" w:rsidRPr="008B0435">
        <w:rPr>
          <w:rFonts w:asciiTheme="minorHAnsi" w:eastAsiaTheme="minorHAnsi" w:hAnsiTheme="minorHAnsi" w:cs="XITS Math" w:hint="eastAsia"/>
        </w:rPr>
        <w:t>プラズモンエネルギー</w:t>
      </w:r>
      <m:oMath>
        <m:sSub>
          <m:sSubPr>
            <m:ctrlPr>
              <w:rPr>
                <w:rFonts w:ascii="XITS Math" w:hAnsi="XITS Math" w:cs="XITS Math"/>
                <w:sz w:val="16"/>
                <w:szCs w:val="16"/>
              </w:rPr>
            </m:ctrlPr>
          </m:sSubPr>
          <m:e>
            <m:r>
              <w:rPr>
                <w:rFonts w:ascii="XITS Math" w:hAnsi="XITS Math" w:cs="XITS Math"/>
                <w:sz w:val="16"/>
                <w:szCs w:val="16"/>
              </w:rPr>
              <m:t>ω</m:t>
            </m:r>
          </m:e>
          <m:sub>
            <m:r>
              <w:rPr>
                <w:rFonts w:ascii="XITS Math" w:hAnsi="XITS Math" w:cs="XITS Math"/>
                <w:sz w:val="16"/>
                <w:szCs w:val="16"/>
              </w:rPr>
              <m:t>p</m:t>
            </m:r>
          </m:sub>
        </m:sSub>
        <m:d>
          <m:dPr>
            <m:ctrlPr>
              <w:rPr>
                <w:rFonts w:ascii="XITS Math" w:hAnsi="XITS Math" w:cs="XITS Math"/>
                <w:i/>
                <w:sz w:val="16"/>
                <w:szCs w:val="16"/>
              </w:rPr>
            </m:ctrlPr>
          </m:dPr>
          <m:e>
            <m:r>
              <w:rPr>
                <w:rFonts w:ascii="XITS Math" w:hAnsi="XITS Math" w:cs="XITS Math"/>
                <w:sz w:val="16"/>
                <w:szCs w:val="16"/>
              </w:rPr>
              <m:t>=</m:t>
            </m:r>
            <m:rad>
              <m:radPr>
                <m:degHide m:val="1"/>
                <m:ctrlPr>
                  <w:rPr>
                    <w:rFonts w:ascii="XITS Math" w:hAnsi="XITS Math" w:cs="XITS Math"/>
                    <w:i/>
                    <w:sz w:val="16"/>
                    <w:szCs w:val="16"/>
                  </w:rPr>
                </m:ctrlPr>
              </m:radPr>
              <m:deg/>
              <m:e>
                <m:r>
                  <w:rPr>
                    <w:rFonts w:ascii="XITS Math" w:hAnsi="XITS Math" w:cs="XITS Math"/>
                    <w:sz w:val="16"/>
                    <w:szCs w:val="16"/>
                  </w:rPr>
                  <m:t>4πn</m:t>
                </m:r>
              </m:e>
            </m:rad>
          </m:e>
        </m:d>
      </m:oMath>
      <w:r w:rsidR="00B155A2" w:rsidRPr="008B0435">
        <w:rPr>
          <w:rFonts w:asciiTheme="minorHAnsi" w:eastAsiaTheme="minorEastAsia" w:hAnsiTheme="minorHAnsi" w:cs="XITS Math" w:hint="eastAsia"/>
        </w:rPr>
        <w:t>における自由電子ガスの</w:t>
      </w:r>
      <w:r w:rsidR="00324DBE" w:rsidRPr="008B0435">
        <w:rPr>
          <w:rFonts w:asciiTheme="minorHAnsi" w:eastAsiaTheme="minorHAnsi" w:hAnsiTheme="minorHAnsi" w:cs="XITS Math"/>
        </w:rPr>
        <w:t>Lindhard</w:t>
      </w:r>
      <w:r w:rsidR="00324DBE" w:rsidRPr="008B0435">
        <w:rPr>
          <w:rFonts w:asciiTheme="minorHAnsi" w:eastAsiaTheme="minorHAnsi" w:hAnsiTheme="minorHAnsi" w:cs="XITS Math" w:hint="eastAsia"/>
        </w:rPr>
        <w:t>の複素誘電関数</w:t>
      </w:r>
      <w:r w:rsidR="00E92CB6" w:rsidRPr="008B0435">
        <w:rPr>
          <w:rFonts w:asciiTheme="minorHAnsi" w:eastAsiaTheme="minorHAnsi" w:hAnsiTheme="minorHAnsi" w:cs="XITS Math" w:hint="eastAsia"/>
        </w:rPr>
        <w:t>であり，次式で与えられる。</w:t>
      </w:r>
      <w:r w:rsidR="00C97D60" w:rsidRPr="008B0435">
        <w:rPr>
          <w:rFonts w:asciiTheme="minorHAnsi" w:eastAsiaTheme="minorHAnsi" w:hAnsiTheme="minorHAnsi" w:cs="XITS Math" w:hint="eastAsia"/>
        </w:rPr>
        <w:t>[</w:t>
      </w:r>
      <w:r w:rsidR="00BA032D" w:rsidRPr="008B0435">
        <w:rPr>
          <w:rStyle w:val="af1"/>
          <w:rFonts w:asciiTheme="minorHAnsi" w:eastAsiaTheme="minorHAnsi" w:hAnsiTheme="minorHAnsi" w:cs="XITS Math"/>
          <w:vertAlign w:val="baseline"/>
        </w:rPr>
        <w:endnoteReference w:id="6"/>
      </w:r>
      <w:r w:rsidR="00C97D60" w:rsidRPr="008B0435">
        <w:rPr>
          <w:rFonts w:asciiTheme="minorHAnsi" w:eastAsiaTheme="minorHAnsi" w:hAnsiTheme="minorHAnsi" w:cs="XITS Math"/>
        </w:rPr>
        <w:t>]</w:t>
      </w:r>
    </w:p>
    <w:p w14:paraId="631BC8D6" w14:textId="79164559" w:rsidR="008B0E45" w:rsidRPr="008B0435" w:rsidRDefault="008B0E45" w:rsidP="0025135A">
      <w:pPr>
        <w:ind w:firstLineChars="50" w:firstLine="95"/>
        <w:jc w:val="left"/>
        <w:rPr>
          <w:rFonts w:asciiTheme="minorHAnsi" w:eastAsiaTheme="minorHAnsi" w:hAnsiTheme="minorHAnsi"/>
          <w:szCs w:val="19"/>
        </w:rPr>
      </w:pPr>
    </w:p>
    <w:p w14:paraId="756235DE" w14:textId="6C72ED53" w:rsidR="00D97906" w:rsidRPr="008B0435" w:rsidRDefault="002371F7" w:rsidP="008A065C">
      <w:pPr>
        <w:rPr>
          <w:rFonts w:ascii="XITS Math" w:eastAsiaTheme="minorHAnsi" w:hAnsi="XITS Math" w:cs="XITS Math"/>
          <w:szCs w:val="19"/>
        </w:rPr>
      </w:pPr>
      <m:oMathPara>
        <m:oMath>
          <m:eqArr>
            <m:eqArrPr>
              <m:ctrlPr>
                <w:rPr>
                  <w:rFonts w:ascii="XITS Math" w:eastAsiaTheme="minorHAnsi" w:hAnsi="XITS Math" w:cs="XITS Math"/>
                  <w:szCs w:val="19"/>
                </w:rPr>
              </m:ctrlPr>
            </m:eqArrPr>
            <m:e>
              <m:sSub>
                <m:sSubPr>
                  <m:ctrlPr>
                    <w:rPr>
                      <w:rFonts w:ascii="XITS Math" w:eastAsiaTheme="minorHAnsi" w:hAnsi="XITS Math" w:cs="XITS Math"/>
                      <w:szCs w:val="19"/>
                    </w:rPr>
                  </m:ctrlPr>
                </m:sSubPr>
                <m:e>
                  <m:r>
                    <w:rPr>
                      <w:rFonts w:ascii="XITS Math" w:eastAsiaTheme="minorHAnsi" w:hAnsi="XITS Math" w:cs="XITS Math"/>
                      <w:szCs w:val="19"/>
                    </w:rPr>
                    <m:t>ε</m:t>
                  </m:r>
                </m:e>
                <m:sub>
                  <m:r>
                    <m:rPr>
                      <m:sty m:val="p"/>
                    </m:rPr>
                    <w:rPr>
                      <w:rFonts w:ascii="XITS Math" w:eastAsiaTheme="minorHAnsi" w:hAnsi="XITS Math" w:cs="XITS Math"/>
                      <w:szCs w:val="19"/>
                    </w:rPr>
                    <m:t>L</m:t>
                  </m:r>
                </m:sub>
              </m:sSub>
              <m:r>
                <w:rPr>
                  <w:rFonts w:ascii="XITS Math" w:eastAsiaTheme="minorHAnsi" w:hAnsi="XITS Math" w:cs="XITS Math"/>
                  <w:szCs w:val="19"/>
                </w:rPr>
                <m:t>(z,μ)=&amp;1+</m:t>
              </m:r>
              <m:f>
                <m:fPr>
                  <m:ctrlPr>
                    <w:rPr>
                      <w:rFonts w:ascii="XITS Math" w:eastAsiaTheme="minorHAnsi" w:hAnsi="XITS Math" w:cs="XITS Math"/>
                      <w:szCs w:val="19"/>
                    </w:rPr>
                  </m:ctrlPr>
                </m:fPr>
                <m:num>
                  <m:sSup>
                    <m:sSupPr>
                      <m:ctrlPr>
                        <w:rPr>
                          <w:rFonts w:ascii="XITS Math" w:eastAsiaTheme="minorHAnsi" w:hAnsi="XITS Math" w:cs="XITS Math"/>
                          <w:szCs w:val="19"/>
                        </w:rPr>
                      </m:ctrlPr>
                    </m:sSupPr>
                    <m:e>
                      <m:r>
                        <w:rPr>
                          <w:rFonts w:ascii="XITS Math" w:eastAsiaTheme="minorHAnsi" w:hAnsi="XITS Math" w:cs="XITS Math"/>
                          <w:szCs w:val="19"/>
                        </w:rPr>
                        <m:t>χ</m:t>
                      </m:r>
                    </m:e>
                    <m:sup>
                      <m:r>
                        <w:rPr>
                          <w:rFonts w:ascii="XITS Math" w:eastAsiaTheme="minorHAnsi" w:hAnsi="XITS Math" w:cs="XITS Math"/>
                          <w:szCs w:val="19"/>
                        </w:rPr>
                        <m:t>2</m:t>
                      </m:r>
                    </m:sup>
                  </m:sSup>
                </m:num>
                <m:den>
                  <m:sSup>
                    <m:sSupPr>
                      <m:ctrlPr>
                        <w:rPr>
                          <w:rFonts w:ascii="XITS Math" w:eastAsiaTheme="minorHAnsi" w:hAnsi="XITS Math" w:cs="XITS Math"/>
                          <w:szCs w:val="19"/>
                        </w:rPr>
                      </m:ctrlPr>
                    </m:sSupPr>
                    <m:e>
                      <m:r>
                        <w:rPr>
                          <w:rFonts w:ascii="XITS Math" w:eastAsiaTheme="minorHAnsi" w:hAnsi="XITS Math" w:cs="XITS Math"/>
                          <w:szCs w:val="19"/>
                        </w:rPr>
                        <m:t>z</m:t>
                      </m:r>
                    </m:e>
                    <m:sup>
                      <m:r>
                        <w:rPr>
                          <w:rFonts w:ascii="XITS Math" w:eastAsiaTheme="minorHAnsi" w:hAnsi="XITS Math" w:cs="XITS Math"/>
                          <w:szCs w:val="19"/>
                        </w:rPr>
                        <m:t>2</m:t>
                      </m:r>
                    </m:sup>
                  </m:sSup>
                </m:den>
              </m:f>
              <m:d>
                <m:dPr>
                  <m:endChr m:val=""/>
                  <m:ctrlPr>
                    <w:rPr>
                      <w:rFonts w:ascii="XITS Math" w:eastAsiaTheme="minorHAnsi" w:hAnsi="XITS Math" w:cs="XITS Math"/>
                      <w:szCs w:val="19"/>
                    </w:rPr>
                  </m:ctrlPr>
                </m:dPr>
                <m:e>
                  <m:f>
                    <m:fPr>
                      <m:ctrlPr>
                        <w:rPr>
                          <w:rFonts w:ascii="XITS Math" w:eastAsiaTheme="minorHAnsi" w:hAnsi="XITS Math" w:cs="XITS Math"/>
                          <w:szCs w:val="19"/>
                        </w:rPr>
                      </m:ctrlPr>
                    </m:fPr>
                    <m:num>
                      <m:r>
                        <w:rPr>
                          <w:rFonts w:ascii="XITS Math" w:eastAsiaTheme="minorHAnsi" w:hAnsi="XITS Math" w:cs="XITS Math"/>
                          <w:szCs w:val="19"/>
                        </w:rPr>
                        <m:t>1</m:t>
                      </m:r>
                    </m:num>
                    <m:den>
                      <m:r>
                        <w:rPr>
                          <w:rFonts w:ascii="XITS Math" w:eastAsiaTheme="minorHAnsi" w:hAnsi="XITS Math" w:cs="XITS Math"/>
                          <w:szCs w:val="19"/>
                        </w:rPr>
                        <m:t>2</m:t>
                      </m:r>
                    </m:den>
                  </m:f>
                  <m:r>
                    <w:rPr>
                      <w:rFonts w:ascii="XITS Math" w:eastAsiaTheme="minorHAnsi" w:hAnsi="XITS Math" w:cs="XITS Math"/>
                      <w:szCs w:val="19"/>
                    </w:rPr>
                    <m:t>+</m:t>
                  </m:r>
                  <m:f>
                    <m:fPr>
                      <m:ctrlPr>
                        <w:rPr>
                          <w:rFonts w:ascii="XITS Math" w:eastAsiaTheme="minorHAnsi" w:hAnsi="XITS Math" w:cs="XITS Math"/>
                          <w:szCs w:val="19"/>
                        </w:rPr>
                      </m:ctrlPr>
                    </m:fPr>
                    <m:num>
                      <m:r>
                        <w:rPr>
                          <w:rFonts w:ascii="XITS Math" w:eastAsiaTheme="minorHAnsi" w:hAnsi="XITS Math" w:cs="XITS Math"/>
                          <w:szCs w:val="19"/>
                        </w:rPr>
                        <m:t>1</m:t>
                      </m:r>
                    </m:num>
                    <m:den>
                      <m:r>
                        <w:rPr>
                          <w:rFonts w:ascii="XITS Math" w:eastAsiaTheme="minorHAnsi" w:hAnsi="XITS Math" w:cs="XITS Math"/>
                          <w:szCs w:val="19"/>
                        </w:rPr>
                        <m:t>8z</m:t>
                      </m:r>
                    </m:den>
                  </m:f>
                  <m:d>
                    <m:dPr>
                      <m:begChr m:val="["/>
                      <m:endChr m:val="]"/>
                      <m:ctrlPr>
                        <w:rPr>
                          <w:rFonts w:ascii="XITS Math" w:eastAsiaTheme="minorHAnsi" w:hAnsi="XITS Math" w:cs="XITS Math"/>
                          <w:szCs w:val="19"/>
                        </w:rPr>
                      </m:ctrlPr>
                    </m:dPr>
                    <m:e>
                      <m:r>
                        <w:rPr>
                          <w:rFonts w:ascii="XITS Math" w:eastAsiaTheme="minorHAnsi" w:hAnsi="XITS Math" w:cs="XITS Math"/>
                          <w:szCs w:val="19"/>
                        </w:rPr>
                        <m:t>1-(z-μ</m:t>
                      </m:r>
                      <m:sSup>
                        <m:sSupPr>
                          <m:ctrlPr>
                            <w:rPr>
                              <w:rFonts w:ascii="XITS Math" w:eastAsiaTheme="minorHAnsi" w:hAnsi="XITS Math" w:cs="XITS Math"/>
                              <w:szCs w:val="19"/>
                            </w:rPr>
                          </m:ctrlPr>
                        </m:sSupPr>
                        <m:e>
                          <m:r>
                            <w:rPr>
                              <w:rFonts w:ascii="XITS Math" w:eastAsiaTheme="minorHAnsi" w:hAnsi="XITS Math" w:cs="XITS Math"/>
                              <w:szCs w:val="19"/>
                            </w:rPr>
                            <m:t>)</m:t>
                          </m:r>
                        </m:e>
                        <m:sup>
                          <m:r>
                            <w:rPr>
                              <w:rFonts w:ascii="XITS Math" w:eastAsiaTheme="minorHAnsi" w:hAnsi="XITS Math" w:cs="XITS Math"/>
                              <w:szCs w:val="19"/>
                            </w:rPr>
                            <m:t>2</m:t>
                          </m:r>
                        </m:sup>
                      </m:sSup>
                    </m:e>
                  </m:d>
                </m:e>
              </m:d>
            </m:e>
            <m:e>
              <m:r>
                <w:rPr>
                  <w:rFonts w:ascii="XITS Math" w:eastAsiaTheme="minorHAnsi" w:hAnsi="XITS Math" w:cs="XITS Math"/>
                  <w:szCs w:val="19"/>
                </w:rPr>
                <m:t>&amp;</m:t>
              </m:r>
              <m:r>
                <m:rPr>
                  <m:sty m:val="p"/>
                </m:rPr>
                <w:rPr>
                  <w:rFonts w:ascii="XITS Math" w:eastAsiaTheme="minorHAnsi" w:hAnsi="XITS Math" w:cs="XITS Math"/>
                  <w:szCs w:val="19"/>
                </w:rPr>
                <m:t>ln</m:t>
              </m:r>
              <m:r>
                <w:rPr>
                  <w:rFonts w:ascii="Cambria Math" w:eastAsiaTheme="minorHAnsi" w:hAnsi="Cambria Math" w:cs="Cambria Math"/>
                  <w:szCs w:val="19"/>
                </w:rPr>
                <m:t>⁡</m:t>
              </m:r>
              <m:d>
                <m:dPr>
                  <m:begChr m:val="["/>
                  <m:endChr m:val="]"/>
                  <m:ctrlPr>
                    <w:rPr>
                      <w:rFonts w:ascii="XITS Math" w:eastAsiaTheme="minorHAnsi" w:hAnsi="XITS Math" w:cs="XITS Math"/>
                      <w:szCs w:val="19"/>
                    </w:rPr>
                  </m:ctrlPr>
                </m:dPr>
                <m:e>
                  <m:f>
                    <m:fPr>
                      <m:ctrlPr>
                        <w:rPr>
                          <w:rFonts w:ascii="XITS Math" w:eastAsiaTheme="minorHAnsi" w:hAnsi="XITS Math" w:cs="XITS Math"/>
                          <w:szCs w:val="19"/>
                        </w:rPr>
                      </m:ctrlPr>
                    </m:fPr>
                    <m:num>
                      <m:r>
                        <w:rPr>
                          <w:rFonts w:ascii="XITS Math" w:eastAsiaTheme="minorHAnsi" w:hAnsi="XITS Math" w:cs="XITS Math"/>
                          <w:szCs w:val="19"/>
                        </w:rPr>
                        <m:t>z-μ+1</m:t>
                      </m:r>
                    </m:num>
                    <m:den>
                      <m:r>
                        <w:rPr>
                          <w:rFonts w:ascii="XITS Math" w:eastAsiaTheme="minorHAnsi" w:hAnsi="XITS Math" w:cs="XITS Math"/>
                          <w:szCs w:val="19"/>
                        </w:rPr>
                        <m:t>z-μ-1</m:t>
                      </m:r>
                    </m:den>
                  </m:f>
                </m:e>
              </m:d>
              <m:r>
                <w:rPr>
                  <w:rFonts w:ascii="XITS Math" w:eastAsiaTheme="minorHAnsi" w:hAnsi="XITS Math" w:cs="XITS Math"/>
                  <w:szCs w:val="19"/>
                </w:rPr>
                <m:t>+</m:t>
              </m:r>
              <m:f>
                <m:fPr>
                  <m:ctrlPr>
                    <w:rPr>
                      <w:rFonts w:ascii="XITS Math" w:eastAsiaTheme="minorHAnsi" w:hAnsi="XITS Math" w:cs="XITS Math"/>
                      <w:szCs w:val="19"/>
                    </w:rPr>
                  </m:ctrlPr>
                </m:fPr>
                <m:num>
                  <m:r>
                    <w:rPr>
                      <w:rFonts w:ascii="XITS Math" w:eastAsiaTheme="minorHAnsi" w:hAnsi="XITS Math" w:cs="XITS Math"/>
                      <w:szCs w:val="19"/>
                    </w:rPr>
                    <m:t>1</m:t>
                  </m:r>
                </m:num>
                <m:den>
                  <m:r>
                    <w:rPr>
                      <w:rFonts w:ascii="XITS Math" w:eastAsiaTheme="minorHAnsi" w:hAnsi="XITS Math" w:cs="XITS Math"/>
                      <w:szCs w:val="19"/>
                    </w:rPr>
                    <m:t>8z</m:t>
                  </m:r>
                </m:den>
              </m:f>
              <m:d>
                <m:dPr>
                  <m:begChr m:val="["/>
                  <m:endChr m:val="]"/>
                  <m:ctrlPr>
                    <w:rPr>
                      <w:rFonts w:ascii="XITS Math" w:eastAsiaTheme="minorHAnsi" w:hAnsi="XITS Math" w:cs="XITS Math"/>
                      <w:szCs w:val="19"/>
                    </w:rPr>
                  </m:ctrlPr>
                </m:dPr>
                <m:e>
                  <m:r>
                    <w:rPr>
                      <w:rFonts w:ascii="XITS Math" w:eastAsiaTheme="minorHAnsi" w:hAnsi="XITS Math" w:cs="XITS Math"/>
                      <w:szCs w:val="19"/>
                    </w:rPr>
                    <m:t>1-(z+μ</m:t>
                  </m:r>
                  <m:sSup>
                    <m:sSupPr>
                      <m:ctrlPr>
                        <w:rPr>
                          <w:rFonts w:ascii="XITS Math" w:eastAsiaTheme="minorHAnsi" w:hAnsi="XITS Math" w:cs="XITS Math"/>
                          <w:szCs w:val="19"/>
                        </w:rPr>
                      </m:ctrlPr>
                    </m:sSupPr>
                    <m:e>
                      <m:r>
                        <w:rPr>
                          <w:rFonts w:ascii="XITS Math" w:eastAsiaTheme="minorHAnsi" w:hAnsi="XITS Math" w:cs="XITS Math"/>
                          <w:szCs w:val="19"/>
                        </w:rPr>
                        <m:t>)</m:t>
                      </m:r>
                    </m:e>
                    <m:sup>
                      <m:r>
                        <w:rPr>
                          <w:rFonts w:ascii="XITS Math" w:eastAsiaTheme="minorHAnsi" w:hAnsi="XITS Math" w:cs="XITS Math"/>
                          <w:szCs w:val="19"/>
                        </w:rPr>
                        <m:t>2</m:t>
                      </m:r>
                    </m:sup>
                  </m:sSup>
                </m:e>
              </m:d>
            </m:e>
            <m:e>
              <m:r>
                <w:rPr>
                  <w:rFonts w:ascii="XITS Math" w:eastAsiaTheme="minorHAnsi" w:hAnsi="XITS Math" w:cs="XITS Math"/>
                  <w:szCs w:val="19"/>
                </w:rPr>
                <m:t>&amp;</m:t>
              </m:r>
              <m:d>
                <m:dPr>
                  <m:begChr m:val=""/>
                  <m:ctrlPr>
                    <w:rPr>
                      <w:rFonts w:ascii="XITS Math" w:eastAsiaTheme="minorHAnsi" w:hAnsi="XITS Math" w:cs="XITS Math"/>
                      <w:szCs w:val="19"/>
                    </w:rPr>
                  </m:ctrlPr>
                </m:dPr>
                <m:e>
                  <m:func>
                    <m:funcPr>
                      <m:ctrlPr>
                        <w:rPr>
                          <w:rFonts w:ascii="XITS Math" w:eastAsiaTheme="minorHAnsi" w:hAnsi="XITS Math" w:cs="XITS Math"/>
                          <w:szCs w:val="19"/>
                        </w:rPr>
                      </m:ctrlPr>
                    </m:funcPr>
                    <m:fName>
                      <m:r>
                        <m:rPr>
                          <m:sty m:val="p"/>
                        </m:rPr>
                        <w:rPr>
                          <w:rFonts w:ascii="XITS Math" w:eastAsiaTheme="minorHAnsi" w:hAnsi="XITS Math" w:cs="XITS Math"/>
                          <w:szCs w:val="19"/>
                        </w:rPr>
                        <m:t>ln</m:t>
                      </m:r>
                    </m:fName>
                    <m:e>
                      <m:d>
                        <m:dPr>
                          <m:begChr m:val="["/>
                          <m:endChr m:val="]"/>
                          <m:ctrlPr>
                            <w:rPr>
                              <w:rFonts w:ascii="XITS Math" w:eastAsiaTheme="minorHAnsi" w:hAnsi="XITS Math" w:cs="XITS Math"/>
                              <w:szCs w:val="19"/>
                            </w:rPr>
                          </m:ctrlPr>
                        </m:dPr>
                        <m:e>
                          <m:f>
                            <m:fPr>
                              <m:ctrlPr>
                                <w:rPr>
                                  <w:rFonts w:ascii="XITS Math" w:eastAsiaTheme="minorHAnsi" w:hAnsi="XITS Math" w:cs="XITS Math"/>
                                  <w:szCs w:val="19"/>
                                </w:rPr>
                              </m:ctrlPr>
                            </m:fPr>
                            <m:num>
                              <m:r>
                                <w:rPr>
                                  <w:rFonts w:ascii="XITS Math" w:eastAsiaTheme="minorHAnsi" w:hAnsi="XITS Math" w:cs="XITS Math"/>
                                  <w:szCs w:val="19"/>
                                </w:rPr>
                                <m:t>z+μ+1</m:t>
                              </m:r>
                            </m:num>
                            <m:den>
                              <m:r>
                                <w:rPr>
                                  <w:rFonts w:ascii="XITS Math" w:eastAsiaTheme="minorHAnsi" w:hAnsi="XITS Math" w:cs="XITS Math"/>
                                  <w:szCs w:val="19"/>
                                </w:rPr>
                                <m:t>z+μ-1</m:t>
                              </m:r>
                            </m:den>
                          </m:f>
                        </m:e>
                      </m:d>
                    </m:e>
                  </m:func>
                </m:e>
              </m:d>
              <m:r>
                <w:rPr>
                  <w:rFonts w:ascii="XITS Math" w:eastAsiaTheme="minorHAnsi" w:hAnsi="XITS Math" w:cs="XITS Math"/>
                  <w:szCs w:val="19"/>
                </w:rPr>
                <m:t xml:space="preserve">                                         (9)</m:t>
              </m:r>
            </m:e>
          </m:eqArr>
        </m:oMath>
      </m:oMathPara>
    </w:p>
    <w:p w14:paraId="5309196E" w14:textId="26AB8A5B" w:rsidR="008B0E45" w:rsidRPr="008B0435" w:rsidRDefault="008B0E45" w:rsidP="005752F7">
      <w:pPr>
        <w:rPr>
          <w:rFonts w:asciiTheme="minorHAnsi" w:eastAsiaTheme="minorHAnsi" w:hAnsiTheme="minorHAnsi"/>
          <w:szCs w:val="19"/>
        </w:rPr>
      </w:pPr>
    </w:p>
    <w:p w14:paraId="5C623551" w14:textId="40C0ED02" w:rsidR="005752F7" w:rsidRPr="008B0435" w:rsidRDefault="005752F7" w:rsidP="005752F7">
      <w:pPr>
        <w:rPr>
          <w:rFonts w:ascii="XITS Math" w:eastAsiaTheme="minorHAnsi" w:hAnsi="XITS Math" w:cs="XITS Math"/>
          <w:szCs w:val="19"/>
        </w:rPr>
      </w:pPr>
      <w:r w:rsidRPr="008B0435">
        <w:rPr>
          <w:rFonts w:asciiTheme="minorHAnsi" w:eastAsiaTheme="minorHAnsi" w:hAnsiTheme="minorHAnsi"/>
          <w:szCs w:val="19"/>
        </w:rPr>
        <w:t>ここで</w:t>
      </w:r>
      <w:r w:rsidRPr="008B0435">
        <w:rPr>
          <w:rFonts w:asciiTheme="minorHAnsi" w:eastAsiaTheme="minorHAnsi" w:hAnsiTheme="minorHAnsi" w:hint="eastAsia"/>
          <w:szCs w:val="19"/>
        </w:rPr>
        <w:t>,</w:t>
      </w:r>
      <w:r w:rsidR="009A11B8" w:rsidRPr="008B0435">
        <w:rPr>
          <w:rFonts w:asciiTheme="minorHAnsi" w:eastAsiaTheme="minorHAnsi" w:hAnsiTheme="minorHAnsi"/>
          <w:szCs w:val="19"/>
        </w:rPr>
        <w:t xml:space="preserve"> </w:t>
      </w:r>
      <m:oMath>
        <m:r>
          <w:rPr>
            <w:rFonts w:ascii="XITS Math" w:eastAsiaTheme="minorHAnsi" w:hAnsi="XITS Math" w:cs="XITS Math"/>
            <w:szCs w:val="19"/>
          </w:rPr>
          <m:t>z=q/</m:t>
        </m:r>
        <m:d>
          <m:dPr>
            <m:ctrlPr>
              <w:rPr>
                <w:rFonts w:ascii="XITS Math" w:eastAsiaTheme="minorHAnsi" w:hAnsi="XITS Math" w:cs="XITS Math"/>
                <w:szCs w:val="19"/>
              </w:rPr>
            </m:ctrlPr>
          </m:dPr>
          <m:e>
            <m:r>
              <w:rPr>
                <w:rFonts w:ascii="XITS Math" w:eastAsiaTheme="minorHAnsi" w:hAnsi="XITS Math" w:cs="XITS Math"/>
                <w:szCs w:val="19"/>
              </w:rPr>
              <m:t>2</m:t>
            </m:r>
            <m:sSub>
              <m:sSubPr>
                <m:ctrlPr>
                  <w:rPr>
                    <w:rFonts w:ascii="XITS Math" w:eastAsiaTheme="minorHAnsi" w:hAnsi="XITS Math" w:cs="XITS Math"/>
                    <w:szCs w:val="19"/>
                  </w:rPr>
                </m:ctrlPr>
              </m:sSubPr>
              <m:e>
                <m:r>
                  <w:rPr>
                    <w:rFonts w:ascii="XITS Math" w:eastAsiaTheme="minorHAnsi" w:hAnsi="XITS Math" w:cs="XITS Math"/>
                    <w:szCs w:val="19"/>
                  </w:rPr>
                  <m:t>k</m:t>
                </m:r>
              </m:e>
              <m:sub>
                <m:r>
                  <m:rPr>
                    <m:sty m:val="p"/>
                  </m:rPr>
                  <w:rPr>
                    <w:rFonts w:ascii="XITS Math" w:eastAsiaTheme="minorHAnsi" w:hAnsi="XITS Math" w:cs="XITS Math"/>
                    <w:szCs w:val="19"/>
                  </w:rPr>
                  <m:t>F</m:t>
                </m:r>
              </m:sub>
            </m:sSub>
          </m:e>
        </m:d>
        <m:r>
          <w:rPr>
            <w:rFonts w:ascii="XITS Math" w:eastAsiaTheme="minorHAnsi" w:hAnsi="XITS Math" w:cs="XITS Math"/>
            <w:szCs w:val="19"/>
          </w:rPr>
          <m:t>,μ=(ω+</m:t>
        </m:r>
        <m:r>
          <m:rPr>
            <m:sty m:val="p"/>
          </m:rPr>
          <w:rPr>
            <w:rFonts w:ascii="XITS Math" w:eastAsiaTheme="minorHAnsi" w:hAnsi="XITS Math" w:cs="XITS Math"/>
            <w:szCs w:val="19"/>
          </w:rPr>
          <m:t>i</m:t>
        </m:r>
        <m:r>
          <w:rPr>
            <w:rFonts w:ascii="XITS Math" w:eastAsiaTheme="minorHAnsi" w:hAnsi="XITS Math" w:cs="XITS Math"/>
            <w:szCs w:val="19"/>
          </w:rPr>
          <m:t>γ)/</m:t>
        </m:r>
        <m:d>
          <m:dPr>
            <m:ctrlPr>
              <w:rPr>
                <w:rFonts w:ascii="XITS Math" w:eastAsiaTheme="minorHAnsi" w:hAnsi="XITS Math" w:cs="XITS Math"/>
                <w:szCs w:val="19"/>
              </w:rPr>
            </m:ctrlPr>
          </m:dPr>
          <m:e>
            <m:r>
              <w:rPr>
                <w:rFonts w:ascii="XITS Math" w:eastAsiaTheme="minorHAnsi" w:hAnsi="XITS Math" w:cs="XITS Math"/>
                <w:szCs w:val="19"/>
              </w:rPr>
              <m:t>q</m:t>
            </m:r>
            <m:sSub>
              <m:sSubPr>
                <m:ctrlPr>
                  <w:rPr>
                    <w:rFonts w:ascii="XITS Math" w:eastAsiaTheme="minorHAnsi" w:hAnsi="XITS Math" w:cs="XITS Math"/>
                    <w:iCs/>
                    <w:szCs w:val="19"/>
                  </w:rPr>
                </m:ctrlPr>
              </m:sSubPr>
              <m:e>
                <m:r>
                  <w:rPr>
                    <w:rFonts w:ascii="XITS Math" w:eastAsiaTheme="minorHAnsi" w:hAnsi="XITS Math" w:cs="XITS Math"/>
                    <w:szCs w:val="19"/>
                  </w:rPr>
                  <m:t>k</m:t>
                </m:r>
              </m:e>
              <m:sub>
                <m:r>
                  <w:rPr>
                    <w:rFonts w:ascii="XITS Math" w:eastAsiaTheme="minorHAnsi" w:hAnsi="XITS Math" w:cs="XITS Math"/>
                    <w:szCs w:val="19"/>
                  </w:rPr>
                  <m:t>V</m:t>
                </m:r>
              </m:sub>
            </m:sSub>
          </m:e>
        </m:d>
        <m:r>
          <w:rPr>
            <w:rStyle w:val="ae"/>
            <w:rFonts w:ascii="XITS Math" w:eastAsiaTheme="minorHAnsi" w:hAnsi="XITS Math" w:cs="XITS Math"/>
            <w:i/>
            <w:szCs w:val="19"/>
          </w:rPr>
          <w:footnoteReference w:id="1"/>
        </m:r>
        <m:r>
          <w:rPr>
            <w:rFonts w:ascii="XITS Math" w:eastAsiaTheme="minorHAnsi" w:hAnsi="XITS Math" w:cs="XITS Math"/>
            <w:szCs w:val="19"/>
          </w:rPr>
          <m:t>,</m:t>
        </m:r>
        <m:sSup>
          <m:sSupPr>
            <m:ctrlPr>
              <w:rPr>
                <w:rFonts w:ascii="XITS Math" w:eastAsiaTheme="minorHAnsi" w:hAnsi="XITS Math" w:cs="XITS Math"/>
                <w:szCs w:val="19"/>
              </w:rPr>
            </m:ctrlPr>
          </m:sSupPr>
          <m:e>
            <m:r>
              <w:rPr>
                <w:rFonts w:ascii="XITS Math" w:eastAsiaTheme="minorHAnsi" w:hAnsi="XITS Math" w:cs="XITS Math"/>
                <w:szCs w:val="19"/>
              </w:rPr>
              <m:t>χ</m:t>
            </m:r>
          </m:e>
          <m:sup>
            <m:r>
              <w:rPr>
                <w:rFonts w:ascii="XITS Math" w:eastAsiaTheme="minorHAnsi" w:hAnsi="XITS Math" w:cs="XITS Math"/>
                <w:szCs w:val="19"/>
              </w:rPr>
              <m:t>2</m:t>
            </m:r>
          </m:sup>
        </m:sSup>
        <m:r>
          <w:rPr>
            <w:rFonts w:ascii="XITS Math" w:eastAsiaTheme="minorHAnsi" w:hAnsi="XITS Math" w:cs="XITS Math"/>
            <w:szCs w:val="19"/>
          </w:rPr>
          <m:t>=1/</m:t>
        </m:r>
        <m:d>
          <m:dPr>
            <m:ctrlPr>
              <w:rPr>
                <w:rFonts w:ascii="XITS Math" w:eastAsiaTheme="minorHAnsi" w:hAnsi="XITS Math" w:cs="XITS Math"/>
                <w:szCs w:val="19"/>
              </w:rPr>
            </m:ctrlPr>
          </m:dPr>
          <m:e>
            <m:r>
              <w:rPr>
                <w:rFonts w:ascii="XITS Math" w:eastAsiaTheme="minorHAnsi" w:hAnsi="XITS Math" w:cs="XITS Math"/>
                <w:szCs w:val="19"/>
              </w:rPr>
              <m:t>π</m:t>
            </m:r>
            <m:sSub>
              <m:sSubPr>
                <m:ctrlPr>
                  <w:rPr>
                    <w:rFonts w:ascii="XITS Math" w:eastAsiaTheme="minorHAnsi" w:hAnsi="XITS Math" w:cs="XITS Math"/>
                    <w:szCs w:val="19"/>
                  </w:rPr>
                </m:ctrlPr>
              </m:sSubPr>
              <m:e>
                <m:r>
                  <w:rPr>
                    <w:rFonts w:ascii="XITS Math" w:eastAsiaTheme="minorHAnsi" w:hAnsi="XITS Math" w:cs="XITS Math"/>
                    <w:szCs w:val="19"/>
                  </w:rPr>
                  <m:t>k</m:t>
                </m:r>
              </m:e>
              <m:sub>
                <m:r>
                  <m:rPr>
                    <m:sty m:val="p"/>
                  </m:rPr>
                  <w:rPr>
                    <w:rFonts w:ascii="XITS Math" w:eastAsiaTheme="minorHAnsi" w:hAnsi="XITS Math" w:cs="XITS Math"/>
                    <w:szCs w:val="19"/>
                  </w:rPr>
                  <m:t>F</m:t>
                </m:r>
              </m:sub>
            </m:sSub>
          </m:e>
        </m:d>
      </m:oMath>
    </w:p>
    <w:p w14:paraId="2524B9C5" w14:textId="15B0D698" w:rsidR="00D97906" w:rsidRPr="008B0435" w:rsidRDefault="00A905F8" w:rsidP="008A065C">
      <w:pPr>
        <w:rPr>
          <w:rFonts w:asciiTheme="minorHAnsi" w:eastAsiaTheme="minorHAnsi" w:hAnsiTheme="minorHAnsi"/>
          <w:szCs w:val="19"/>
        </w:rPr>
      </w:pPr>
      <w:r w:rsidRPr="008B0435">
        <w:rPr>
          <w:rFonts w:asciiTheme="minorHAnsi" w:eastAsiaTheme="minorHAnsi" w:hAnsiTheme="minorHAnsi" w:hint="eastAsia"/>
          <w:szCs w:val="19"/>
        </w:rPr>
        <w:t>である。</w:t>
      </w:r>
      <w:proofErr w:type="spellStart"/>
      <w:r w:rsidRPr="008B0435">
        <w:rPr>
          <w:rFonts w:asciiTheme="minorHAnsi" w:eastAsiaTheme="minorHAnsi" w:hAnsiTheme="minorHAnsi"/>
          <w:i/>
          <w:iCs/>
          <w:szCs w:val="19"/>
        </w:rPr>
        <w:t>k</w:t>
      </w:r>
      <w:r w:rsidRPr="008B0435">
        <w:rPr>
          <w:rFonts w:asciiTheme="minorHAnsi" w:eastAsiaTheme="minorHAnsi" w:hAnsiTheme="minorHAnsi"/>
          <w:szCs w:val="19"/>
          <w:vertAlign w:val="subscript"/>
        </w:rPr>
        <w:t>F</w:t>
      </w:r>
      <w:proofErr w:type="spellEnd"/>
      <w:r w:rsidR="00B365B8" w:rsidRPr="008B0435">
        <w:rPr>
          <w:rFonts w:asciiTheme="minorHAnsi" w:eastAsiaTheme="minorHAnsi" w:hAnsiTheme="minorHAnsi"/>
          <w:szCs w:val="19"/>
        </w:rPr>
        <w:t>,</w:t>
      </w:r>
      <w:r w:rsidR="00ED41C8" w:rsidRPr="008B0435">
        <w:rPr>
          <w:rFonts w:asciiTheme="minorHAnsi" w:eastAsiaTheme="minorHAnsi" w:hAnsiTheme="minorHAnsi"/>
          <w:szCs w:val="19"/>
        </w:rPr>
        <w:t xml:space="preserve"> </w:t>
      </w:r>
      <w:r w:rsidR="00B365B8" w:rsidRPr="008B0435">
        <w:rPr>
          <w:rFonts w:asciiTheme="minorHAnsi" w:eastAsiaTheme="minorHAnsi" w:hAnsiTheme="minorHAnsi"/>
          <w:i/>
          <w:iCs/>
          <w:szCs w:val="19"/>
        </w:rPr>
        <w:t>k</w:t>
      </w:r>
      <w:r w:rsidR="00B365B8" w:rsidRPr="008B0435">
        <w:rPr>
          <w:rFonts w:asciiTheme="minorHAnsi" w:eastAsiaTheme="minorHAnsi" w:hAnsiTheme="minorHAnsi"/>
          <w:szCs w:val="19"/>
          <w:vertAlign w:val="subscript"/>
        </w:rPr>
        <w:t>V</w:t>
      </w:r>
      <w:r w:rsidR="004C6E46" w:rsidRPr="008B0435">
        <w:rPr>
          <w:rFonts w:asciiTheme="minorHAnsi" w:eastAsiaTheme="minorHAnsi" w:hAnsiTheme="minorHAnsi" w:hint="eastAsia"/>
          <w:szCs w:val="19"/>
        </w:rPr>
        <w:t>は</w:t>
      </w:r>
      <w:r w:rsidR="00B365B8" w:rsidRPr="008B0435">
        <w:rPr>
          <w:rFonts w:asciiTheme="minorHAnsi" w:eastAsiaTheme="minorHAnsi" w:hAnsiTheme="minorHAnsi" w:hint="eastAsia"/>
          <w:szCs w:val="19"/>
        </w:rPr>
        <w:t>それぞれ</w:t>
      </w:r>
      <w:r w:rsidRPr="008B0435">
        <w:rPr>
          <w:rFonts w:asciiTheme="minorHAnsi" w:eastAsiaTheme="minorHAnsi" w:hAnsiTheme="minorHAnsi"/>
          <w:szCs w:val="19"/>
        </w:rPr>
        <w:t>Fermi</w:t>
      </w:r>
      <w:r w:rsidRPr="008B0435">
        <w:rPr>
          <w:rFonts w:asciiTheme="minorHAnsi" w:eastAsiaTheme="minorHAnsi" w:hAnsiTheme="minorHAnsi" w:hint="eastAsia"/>
          <w:szCs w:val="19"/>
        </w:rPr>
        <w:t>波数</w:t>
      </w:r>
      <w:r w:rsidR="00B365B8" w:rsidRPr="008B0435">
        <w:rPr>
          <w:rFonts w:asciiTheme="minorHAnsi" w:eastAsiaTheme="minorHAnsi" w:hAnsiTheme="minorHAnsi" w:hint="eastAsia"/>
          <w:szCs w:val="19"/>
        </w:rPr>
        <w:t>，</w:t>
      </w:r>
      <w:r w:rsidR="00B365B8" w:rsidRPr="008B0435">
        <w:rPr>
          <w:rFonts w:asciiTheme="minorHAnsi" w:eastAsiaTheme="minorHAnsi" w:hAnsiTheme="minorHAnsi"/>
          <w:szCs w:val="19"/>
        </w:rPr>
        <w:t>Fermi</w:t>
      </w:r>
      <w:r w:rsidR="00B365B8" w:rsidRPr="008B0435">
        <w:rPr>
          <w:rFonts w:asciiTheme="minorHAnsi" w:eastAsiaTheme="minorHAnsi" w:hAnsiTheme="minorHAnsi" w:hint="eastAsia"/>
          <w:szCs w:val="19"/>
        </w:rPr>
        <w:t>速度</w:t>
      </w:r>
      <w:r w:rsidR="00421239" w:rsidRPr="008B0435">
        <w:rPr>
          <w:rFonts w:asciiTheme="minorHAnsi" w:eastAsiaTheme="minorHAnsi" w:hAnsiTheme="minorHAnsi" w:hint="eastAsia"/>
          <w:szCs w:val="19"/>
        </w:rPr>
        <w:t>であり，</w:t>
      </w:r>
      <w:r w:rsidR="009120A0" w:rsidRPr="008B0435">
        <w:rPr>
          <w:rFonts w:asciiTheme="minorHAnsi" w:eastAsiaTheme="minorHAnsi" w:hAnsiTheme="minorHAnsi" w:hint="eastAsia"/>
          <w:szCs w:val="19"/>
        </w:rPr>
        <w:t>次式で与えられる。</w:t>
      </w:r>
    </w:p>
    <w:p w14:paraId="2559C982" w14:textId="74B7DAC6" w:rsidR="00B365B8" w:rsidRPr="008B0435" w:rsidRDefault="002371F7" w:rsidP="0061626D">
      <w:pPr>
        <w:jc w:val="right"/>
        <w:rPr>
          <w:rFonts w:asciiTheme="minorHAnsi" w:eastAsiaTheme="minorEastAsia" w:hAnsiTheme="minorHAnsi"/>
          <w:szCs w:val="19"/>
        </w:rPr>
      </w:pPr>
      <m:oMath>
        <m:sSub>
          <m:sSubPr>
            <m:ctrlPr>
              <w:rPr>
                <w:rFonts w:ascii="XITS Math" w:eastAsiaTheme="minorHAnsi" w:hAnsi="XITS Math" w:cs="XITS Math" w:hint="eastAsia"/>
                <w:szCs w:val="19"/>
              </w:rPr>
            </m:ctrlPr>
          </m:sSubPr>
          <m:e>
            <m:r>
              <w:rPr>
                <w:rFonts w:ascii="XITS Math" w:eastAsiaTheme="minorHAnsi" w:hAnsi="XITS Math" w:cs="XITS Math"/>
                <w:szCs w:val="19"/>
              </w:rPr>
              <m:t>k</m:t>
            </m:r>
            <m:ctrlPr>
              <w:rPr>
                <w:rFonts w:ascii="XITS Math" w:eastAsiaTheme="minorHAnsi" w:hAnsi="XITS Math" w:cs="XITS Math"/>
                <w:szCs w:val="19"/>
              </w:rPr>
            </m:ctrlPr>
          </m:e>
          <m:sub>
            <m:r>
              <m:rPr>
                <m:sty m:val="p"/>
              </m:rPr>
              <w:rPr>
                <w:rFonts w:ascii="XITS Math" w:eastAsiaTheme="minorHAnsi" w:hAnsi="XITS Math" w:cs="XITS Math"/>
                <w:szCs w:val="19"/>
              </w:rPr>
              <m:t>F</m:t>
            </m:r>
            <m:ctrlPr>
              <w:rPr>
                <w:rFonts w:ascii="XITS Math" w:eastAsiaTheme="minorHAnsi" w:hAnsi="XITS Math" w:cs="XITS Math"/>
                <w:szCs w:val="19"/>
              </w:rPr>
            </m:ctrlPr>
          </m:sub>
        </m:sSub>
        <m:r>
          <w:rPr>
            <w:rFonts w:ascii="XITS Math" w:eastAsiaTheme="minorHAnsi" w:hAnsi="XITS Math" w:cs="XITS Math"/>
            <w:szCs w:val="19"/>
          </w:rPr>
          <m:t>=</m:t>
        </m:r>
        <m:sSub>
          <m:sSubPr>
            <m:ctrlPr>
              <w:rPr>
                <w:rFonts w:ascii="XITS Math" w:eastAsiaTheme="minorHAnsi" w:hAnsi="XITS Math" w:cs="XITS Math" w:hint="eastAsia"/>
                <w:szCs w:val="19"/>
              </w:rPr>
            </m:ctrlPr>
          </m:sSubPr>
          <m:e>
            <m:r>
              <w:rPr>
                <w:rFonts w:ascii="XITS Math" w:eastAsiaTheme="minorHAnsi" w:hAnsi="XITS Math" w:cs="XITS Math"/>
                <w:szCs w:val="19"/>
              </w:rPr>
              <m:t>k</m:t>
            </m:r>
            <m:ctrlPr>
              <w:rPr>
                <w:rFonts w:ascii="XITS Math" w:eastAsiaTheme="minorHAnsi" w:hAnsi="XITS Math" w:cs="XITS Math"/>
                <w:szCs w:val="19"/>
              </w:rPr>
            </m:ctrlPr>
          </m:e>
          <m:sub>
            <m:r>
              <m:rPr>
                <m:sty m:val="p"/>
              </m:rPr>
              <w:rPr>
                <w:rFonts w:ascii="XITS Math" w:eastAsiaTheme="minorHAnsi" w:hAnsi="XITS Math" w:cs="XITS Math"/>
                <w:szCs w:val="19"/>
              </w:rPr>
              <m:t>V</m:t>
            </m:r>
            <m:ctrlPr>
              <w:rPr>
                <w:rFonts w:ascii="XITS Math" w:eastAsiaTheme="minorHAnsi" w:hAnsi="XITS Math" w:cs="XITS Math"/>
                <w:szCs w:val="19"/>
              </w:rPr>
            </m:ctrlPr>
          </m:sub>
        </m:sSub>
        <m:r>
          <w:rPr>
            <w:rFonts w:ascii="XITS Math" w:eastAsiaTheme="minorHAnsi" w:hAnsi="XITS Math" w:cs="XITS Math" w:hint="eastAsia"/>
            <w:szCs w:val="19"/>
          </w:rPr>
          <m:t>=</m:t>
        </m:r>
        <m:sSup>
          <m:sSupPr>
            <m:ctrlPr>
              <w:rPr>
                <w:rFonts w:ascii="XITS Math" w:eastAsiaTheme="minorHAnsi" w:hAnsi="XITS Math" w:cs="XITS Math"/>
                <w:szCs w:val="19"/>
              </w:rPr>
            </m:ctrlPr>
          </m:sSupPr>
          <m:e>
            <m:d>
              <m:dPr>
                <m:ctrlPr>
                  <w:rPr>
                    <w:rFonts w:ascii="XITS Math" w:eastAsiaTheme="minorHAnsi" w:hAnsi="XITS Math" w:cs="XITS Math"/>
                    <w:szCs w:val="19"/>
                  </w:rPr>
                </m:ctrlPr>
              </m:dPr>
              <m:e>
                <m:f>
                  <m:fPr>
                    <m:ctrlPr>
                      <w:rPr>
                        <w:rFonts w:ascii="XITS Math" w:eastAsiaTheme="minorHAnsi" w:hAnsi="XITS Math" w:cs="XITS Math"/>
                        <w:szCs w:val="19"/>
                      </w:rPr>
                    </m:ctrlPr>
                  </m:fPr>
                  <m:num>
                    <m:r>
                      <w:rPr>
                        <w:rFonts w:ascii="XITS Math" w:eastAsiaTheme="minorHAnsi" w:hAnsi="XITS Math" w:cs="XITS Math"/>
                        <w:szCs w:val="19"/>
                      </w:rPr>
                      <m:t>3π</m:t>
                    </m:r>
                  </m:num>
                  <m:den>
                    <m:r>
                      <w:rPr>
                        <w:rFonts w:ascii="XITS Math" w:eastAsiaTheme="minorHAnsi" w:hAnsi="XITS Math" w:cs="XITS Math"/>
                        <w:szCs w:val="19"/>
                      </w:rPr>
                      <m:t>4</m:t>
                    </m:r>
                  </m:den>
                </m:f>
              </m:e>
            </m:d>
          </m:e>
          <m:sup>
            <m:r>
              <w:rPr>
                <w:rFonts w:ascii="XITS Math" w:eastAsiaTheme="minorHAnsi" w:hAnsi="XITS Math" w:cs="XITS Math"/>
                <w:szCs w:val="19"/>
              </w:rPr>
              <m:t>1/3</m:t>
            </m:r>
          </m:sup>
        </m:sSup>
        <m:sSup>
          <m:sSupPr>
            <m:ctrlPr>
              <w:rPr>
                <w:rFonts w:ascii="XITS Math" w:eastAsiaTheme="minorHAnsi" w:hAnsi="XITS Math" w:cs="XITS Math"/>
                <w:szCs w:val="19"/>
              </w:rPr>
            </m:ctrlPr>
          </m:sSupPr>
          <m:e>
            <m:sSub>
              <m:sSubPr>
                <m:ctrlPr>
                  <w:rPr>
                    <w:rFonts w:ascii="XITS Math" w:eastAsiaTheme="minorHAnsi" w:hAnsi="XITS Math" w:cs="XITS Math"/>
                    <w:szCs w:val="19"/>
                  </w:rPr>
                </m:ctrlPr>
              </m:sSubPr>
              <m:e>
                <m:r>
                  <w:rPr>
                    <w:rFonts w:ascii="XITS Math" w:eastAsiaTheme="minorHAnsi" w:hAnsi="XITS Math" w:cs="XITS Math"/>
                    <w:szCs w:val="19"/>
                  </w:rPr>
                  <m:t>ω</m:t>
                </m:r>
              </m:e>
              <m:sub>
                <m:r>
                  <w:rPr>
                    <w:rFonts w:ascii="XITS Math" w:eastAsiaTheme="minorHAnsi" w:hAnsi="XITS Math" w:cs="XITS Math"/>
                    <w:szCs w:val="19"/>
                  </w:rPr>
                  <m:t>p</m:t>
                </m:r>
              </m:sub>
            </m:sSub>
          </m:e>
          <m:sup>
            <m:r>
              <w:rPr>
                <w:rFonts w:ascii="XITS Math" w:eastAsiaTheme="minorHAnsi" w:hAnsi="XITS Math" w:cs="XITS Math"/>
                <w:szCs w:val="19"/>
              </w:rPr>
              <m:t>2/3</m:t>
            </m:r>
            <m:ctrlPr>
              <w:rPr>
                <w:rFonts w:ascii="XITS Math" w:eastAsiaTheme="minorHAnsi" w:hAnsi="XITS Math" w:cs="XITS Math" w:hint="eastAsia"/>
                <w:szCs w:val="19"/>
              </w:rPr>
            </m:ctrlPr>
          </m:sup>
        </m:sSup>
      </m:oMath>
      <w:r w:rsidR="00672F4A" w:rsidRPr="008B0435">
        <w:rPr>
          <w:rFonts w:asciiTheme="minorHAnsi" w:eastAsiaTheme="minorEastAsia" w:hAnsiTheme="minorHAnsi" w:hint="eastAsia"/>
          <w:szCs w:val="19"/>
        </w:rPr>
        <w:t xml:space="preserve"> </w:t>
      </w:r>
      <w:r w:rsidR="00672F4A" w:rsidRPr="008B0435">
        <w:rPr>
          <w:rFonts w:asciiTheme="minorHAnsi" w:eastAsiaTheme="minorEastAsia" w:hAnsiTheme="minorHAnsi"/>
          <w:szCs w:val="19"/>
        </w:rPr>
        <w:t xml:space="preserve">                   (</w:t>
      </w:r>
      <w:r w:rsidR="001A21A3" w:rsidRPr="008B0435">
        <w:rPr>
          <w:rFonts w:asciiTheme="minorHAnsi" w:eastAsiaTheme="minorEastAsia" w:hAnsiTheme="minorHAnsi"/>
          <w:szCs w:val="19"/>
        </w:rPr>
        <w:t>10</w:t>
      </w:r>
      <w:r w:rsidR="00672F4A" w:rsidRPr="008B0435">
        <w:rPr>
          <w:rFonts w:asciiTheme="minorHAnsi" w:eastAsiaTheme="minorEastAsia" w:hAnsiTheme="minorHAnsi"/>
          <w:szCs w:val="19"/>
        </w:rPr>
        <w:t>)</w:t>
      </w:r>
    </w:p>
    <w:p w14:paraId="11A361E5" w14:textId="588E2EE3" w:rsidR="00D37BCE" w:rsidRPr="008B0435" w:rsidRDefault="00CA3EA1" w:rsidP="00D37BCE">
      <w:pPr>
        <w:pStyle w:val="-"/>
        <w:ind w:firstLine="0"/>
        <w:rPr>
          <w:rFonts w:asciiTheme="minorHAnsi" w:eastAsiaTheme="minorHAnsi" w:hAnsiTheme="minorHAnsi"/>
        </w:rPr>
      </w:pPr>
      <w:r w:rsidRPr="008B0435">
        <w:rPr>
          <w:rFonts w:asciiTheme="minorHAnsi" w:eastAsiaTheme="minorHAnsi" w:hAnsiTheme="minorHAnsi" w:hint="eastAsia"/>
        </w:rPr>
        <w:t>実際の計算では</w:t>
      </w:r>
      <w:r w:rsidRPr="008B0435">
        <w:rPr>
          <w:rFonts w:ascii="Symbol" w:eastAsiaTheme="minorHAnsi" w:hAnsi="Symbol"/>
          <w:i/>
          <w:iCs/>
        </w:rPr>
        <w:t>w</w:t>
      </w:r>
      <w:r w:rsidRPr="008B0435">
        <w:rPr>
          <w:rFonts w:asciiTheme="minorHAnsi" w:eastAsiaTheme="minorHAnsi" w:hAnsiTheme="minorHAnsi"/>
          <w:vertAlign w:val="subscript"/>
        </w:rPr>
        <w:t>p</w:t>
      </w:r>
      <w:r w:rsidRPr="008B0435">
        <w:rPr>
          <w:rFonts w:asciiTheme="minorHAnsi" w:eastAsiaTheme="minorHAnsi" w:hAnsiTheme="minorHAnsi" w:hint="eastAsia"/>
        </w:rPr>
        <w:t>は用いる光学的E</w:t>
      </w:r>
      <w:r w:rsidRPr="008B0435">
        <w:rPr>
          <w:rFonts w:asciiTheme="minorHAnsi" w:eastAsiaTheme="minorHAnsi" w:hAnsiTheme="minorHAnsi"/>
        </w:rPr>
        <w:t>LF</w:t>
      </w:r>
      <w:r w:rsidRPr="008B0435">
        <w:rPr>
          <w:rFonts w:asciiTheme="minorHAnsi" w:eastAsiaTheme="minorHAnsi" w:hAnsiTheme="minorHAnsi" w:hint="eastAsia"/>
        </w:rPr>
        <w:t>のエネルギー</w:t>
      </w:r>
      <w:r w:rsidR="00AC3570" w:rsidRPr="008B0435">
        <w:rPr>
          <w:rFonts w:asciiTheme="minorHAnsi" w:eastAsiaTheme="minorHAnsi" w:hAnsiTheme="minorHAnsi" w:hint="eastAsia"/>
        </w:rPr>
        <w:t>であり，そ</w:t>
      </w:r>
      <w:r w:rsidRPr="008B0435">
        <w:rPr>
          <w:rFonts w:asciiTheme="minorHAnsi" w:eastAsiaTheme="minorHAnsi" w:hAnsiTheme="minorHAnsi" w:hint="eastAsia"/>
        </w:rPr>
        <w:t>の上限，下限が積分範囲に相当する。したがって，実測した</w:t>
      </w:r>
      <w:r w:rsidR="00C01867" w:rsidRPr="008B0435">
        <w:rPr>
          <w:rFonts w:asciiTheme="minorHAnsi" w:eastAsiaTheme="minorHAnsi" w:hAnsiTheme="minorHAnsi"/>
        </w:rPr>
        <w:t>Im[-1/</w:t>
      </w:r>
      <w:r w:rsidR="00C01867" w:rsidRPr="008B0435">
        <w:rPr>
          <w:rFonts w:ascii="Symbol" w:eastAsiaTheme="minorHAnsi" w:hAnsi="Symbol"/>
          <w:i/>
          <w:iCs/>
        </w:rPr>
        <w:t>e</w:t>
      </w:r>
      <w:r w:rsidR="00C01867" w:rsidRPr="008B0435">
        <w:rPr>
          <w:rFonts w:asciiTheme="minorHAnsi" w:eastAsiaTheme="minorHAnsi" w:hAnsiTheme="minorHAnsi"/>
        </w:rPr>
        <w:t>(</w:t>
      </w:r>
      <w:r w:rsidR="00C01867" w:rsidRPr="008B0435">
        <w:rPr>
          <w:rFonts w:ascii="Symbol" w:eastAsiaTheme="minorHAnsi" w:hAnsi="Symbol"/>
          <w:i/>
          <w:iCs/>
        </w:rPr>
        <w:t>w</w:t>
      </w:r>
      <w:r w:rsidR="00C01867" w:rsidRPr="008B0435">
        <w:rPr>
          <w:rFonts w:asciiTheme="minorHAnsi" w:eastAsiaTheme="minorHAnsi" w:hAnsiTheme="minorHAnsi"/>
        </w:rPr>
        <w:t>)]</w:t>
      </w:r>
      <w:r w:rsidRPr="008B0435">
        <w:rPr>
          <w:rFonts w:asciiTheme="minorHAnsi" w:eastAsiaTheme="minorHAnsi" w:hAnsiTheme="minorHAnsi" w:hint="eastAsia"/>
        </w:rPr>
        <w:t>および，</w:t>
      </w:r>
      <w:r w:rsidRPr="008B0435">
        <w:rPr>
          <w:rFonts w:asciiTheme="minorHAnsi" w:eastAsiaTheme="minorHAnsi" w:hAnsiTheme="minorHAnsi"/>
        </w:rPr>
        <w:t>(</w:t>
      </w:r>
      <w:r w:rsidR="00E86498" w:rsidRPr="008B0435">
        <w:rPr>
          <w:rFonts w:asciiTheme="minorHAnsi" w:eastAsiaTheme="minorHAnsi" w:hAnsiTheme="minorHAnsi"/>
        </w:rPr>
        <w:t>9</w:t>
      </w:r>
      <w:r w:rsidRPr="008B0435">
        <w:rPr>
          <w:rFonts w:asciiTheme="minorHAnsi" w:eastAsiaTheme="minorHAnsi" w:hAnsiTheme="minorHAnsi"/>
        </w:rPr>
        <w:t>)</w:t>
      </w:r>
      <w:r w:rsidRPr="008B0435">
        <w:rPr>
          <w:rFonts w:asciiTheme="minorHAnsi" w:eastAsiaTheme="minorHAnsi" w:hAnsiTheme="minorHAnsi" w:hint="eastAsia"/>
        </w:rPr>
        <w:t>式にある</w:t>
      </w:r>
      <w:r w:rsidRPr="008B0435">
        <w:rPr>
          <w:rFonts w:asciiTheme="minorHAnsi" w:eastAsiaTheme="minorHAnsi" w:hAnsiTheme="minorHAnsi"/>
        </w:rPr>
        <w:t xml:space="preserve">damping factor </w:t>
      </w:r>
      <w:r w:rsidRPr="008B0435">
        <w:rPr>
          <w:rFonts w:ascii="Symbol" w:eastAsiaTheme="minorHAnsi" w:hAnsi="Symbol"/>
        </w:rPr>
        <w:t>g</w:t>
      </w:r>
      <w:r w:rsidRPr="008B0435">
        <w:rPr>
          <w:rFonts w:asciiTheme="minorHAnsi" w:eastAsiaTheme="minorHAnsi" w:hAnsiTheme="minorHAnsi"/>
        </w:rPr>
        <w:t xml:space="preserve"> </w:t>
      </w:r>
      <w:r w:rsidRPr="008B0435">
        <w:rPr>
          <w:rFonts w:asciiTheme="minorHAnsi" w:eastAsiaTheme="minorHAnsi" w:hAnsiTheme="minorHAnsi" w:hint="eastAsia"/>
        </w:rPr>
        <w:t>を入力すれば，</w:t>
      </w:r>
      <w:r w:rsidR="000F3FD9" w:rsidRPr="008B0435">
        <w:rPr>
          <w:rFonts w:asciiTheme="minorHAnsi" w:eastAsiaTheme="minorHAnsi" w:hAnsiTheme="minorHAnsi" w:hint="eastAsia"/>
        </w:rPr>
        <w:t>(</w:t>
      </w:r>
      <w:r w:rsidR="000974C7" w:rsidRPr="008B0435">
        <w:rPr>
          <w:rFonts w:asciiTheme="minorHAnsi" w:eastAsiaTheme="minorHAnsi" w:hAnsiTheme="minorHAnsi"/>
        </w:rPr>
        <w:t>5</w:t>
      </w:r>
      <w:r w:rsidR="000F3FD9" w:rsidRPr="008B0435">
        <w:rPr>
          <w:rFonts w:asciiTheme="minorHAnsi" w:eastAsiaTheme="minorHAnsi" w:hAnsiTheme="minorHAnsi"/>
        </w:rPr>
        <w:t>)</w:t>
      </w:r>
      <w:r w:rsidR="004D236A" w:rsidRPr="008B0435">
        <w:rPr>
          <w:rFonts w:asciiTheme="minorHAnsi" w:eastAsiaTheme="minorHAnsi" w:hAnsiTheme="minorHAnsi"/>
        </w:rPr>
        <w:t>-(</w:t>
      </w:r>
      <w:r w:rsidR="00701104" w:rsidRPr="008B0435">
        <w:rPr>
          <w:rFonts w:asciiTheme="minorHAnsi" w:eastAsiaTheme="minorHAnsi" w:hAnsiTheme="minorHAnsi"/>
        </w:rPr>
        <w:t>10</w:t>
      </w:r>
      <w:r w:rsidR="004D236A" w:rsidRPr="008B0435">
        <w:rPr>
          <w:rFonts w:asciiTheme="minorHAnsi" w:eastAsiaTheme="minorHAnsi" w:hAnsiTheme="minorHAnsi"/>
        </w:rPr>
        <w:t>)</w:t>
      </w:r>
      <w:r w:rsidR="000F3FD9" w:rsidRPr="008B0435">
        <w:rPr>
          <w:rFonts w:asciiTheme="minorHAnsi" w:eastAsiaTheme="minorHAnsi" w:hAnsiTheme="minorHAnsi" w:hint="eastAsia"/>
        </w:rPr>
        <w:t>式</w:t>
      </w:r>
      <w:r w:rsidRPr="008B0435">
        <w:rPr>
          <w:rFonts w:asciiTheme="minorHAnsi" w:eastAsiaTheme="minorHAnsi" w:hAnsiTheme="minorHAnsi" w:hint="eastAsia"/>
        </w:rPr>
        <w:t>から</w:t>
      </w:r>
      <w:r w:rsidR="00BA70E5" w:rsidRPr="008B0435">
        <w:rPr>
          <w:rFonts w:asciiTheme="minorHAnsi" w:eastAsiaTheme="minorHAnsi" w:hAnsiTheme="minorHAnsi"/>
        </w:rPr>
        <w:t>IMFP</w:t>
      </w:r>
      <w:r w:rsidR="00BA70E5" w:rsidRPr="008B0435">
        <w:rPr>
          <w:rFonts w:asciiTheme="minorHAnsi" w:eastAsiaTheme="minorHAnsi" w:hAnsiTheme="minorHAnsi" w:hint="eastAsia"/>
        </w:rPr>
        <w:t>を</w:t>
      </w:r>
      <w:r w:rsidRPr="008B0435">
        <w:rPr>
          <w:rFonts w:asciiTheme="minorHAnsi" w:eastAsiaTheme="minorHAnsi" w:hAnsiTheme="minorHAnsi" w:hint="eastAsia"/>
        </w:rPr>
        <w:t>計算できる。</w:t>
      </w:r>
      <w:r w:rsidR="00FC3D45" w:rsidRPr="008B0435">
        <w:rPr>
          <w:rFonts w:asciiTheme="minorHAnsi" w:eastAsiaTheme="minorHAnsi" w:hAnsiTheme="minorHAnsi" w:hint="eastAsia"/>
        </w:rPr>
        <w:t>M</w:t>
      </w:r>
      <w:r w:rsidR="00FC3D45" w:rsidRPr="008B0435">
        <w:rPr>
          <w:rFonts w:asciiTheme="minorHAnsi" w:eastAsiaTheme="minorHAnsi" w:hAnsiTheme="minorHAnsi"/>
        </w:rPr>
        <w:t xml:space="preserve">athematica </w:t>
      </w:r>
      <w:r w:rsidR="00FC3D45" w:rsidRPr="008B0435">
        <w:rPr>
          <w:rFonts w:asciiTheme="minorHAnsi" w:eastAsiaTheme="minorHAnsi" w:hAnsiTheme="minorHAnsi" w:hint="eastAsia"/>
        </w:rPr>
        <w:t>を用いれば，このままの入力で計算できる。</w:t>
      </w:r>
      <w:r w:rsidR="0044229E" w:rsidRPr="008B0435">
        <w:rPr>
          <w:rFonts w:asciiTheme="minorHAnsi" w:eastAsiaTheme="minorHAnsi" w:hAnsiTheme="minorHAnsi" w:hint="eastAsia"/>
        </w:rPr>
        <w:t>実際に</w:t>
      </w:r>
      <w:r w:rsidRPr="008B0435">
        <w:rPr>
          <w:rFonts w:ascii="游明朝" w:eastAsia="游明朝" w:hAnsi="游明朝" w:hint="eastAsia"/>
        </w:rPr>
        <w:t>γ</w:t>
      </w:r>
      <w:r w:rsidRPr="008B0435">
        <w:rPr>
          <w:rFonts w:asciiTheme="minorHAnsi" w:eastAsiaTheme="minorHAnsi" w:hAnsiTheme="minorHAnsi"/>
        </w:rPr>
        <w:t>＝0.1 eV</w:t>
      </w:r>
      <w:r w:rsidRPr="008B0435">
        <w:rPr>
          <w:rFonts w:asciiTheme="minorHAnsi" w:eastAsiaTheme="minorHAnsi" w:hAnsiTheme="minorHAnsi" w:hint="eastAsia"/>
        </w:rPr>
        <w:t>とすれば，</w:t>
      </w:r>
      <w:r w:rsidRPr="008B0435">
        <w:rPr>
          <w:rFonts w:asciiTheme="minorHAnsi" w:eastAsiaTheme="minorHAnsi" w:hAnsiTheme="minorHAnsi"/>
          <w:i/>
          <w:iCs/>
        </w:rPr>
        <w:t>q</w:t>
      </w:r>
      <w:r w:rsidRPr="008B0435">
        <w:rPr>
          <w:rFonts w:asciiTheme="minorHAnsi" w:eastAsiaTheme="minorHAnsi" w:hAnsiTheme="minorHAnsi" w:hint="eastAsia"/>
        </w:rPr>
        <w:t>→</w:t>
      </w:r>
      <w:r w:rsidRPr="008B0435">
        <w:rPr>
          <w:rFonts w:asciiTheme="minorHAnsi" w:eastAsiaTheme="minorHAnsi" w:hAnsiTheme="minorHAnsi"/>
        </w:rPr>
        <w:t xml:space="preserve">0 </w:t>
      </w:r>
      <w:r w:rsidRPr="008B0435">
        <w:rPr>
          <w:rFonts w:asciiTheme="minorHAnsi" w:eastAsiaTheme="minorHAnsi" w:hAnsiTheme="minorHAnsi" w:hint="eastAsia"/>
        </w:rPr>
        <w:t>極限における</w:t>
      </w:r>
      <w:r w:rsidRPr="008B0435">
        <w:rPr>
          <w:rFonts w:asciiTheme="minorHAnsi" w:eastAsiaTheme="minorHAnsi" w:hAnsiTheme="minorHAnsi"/>
        </w:rPr>
        <w:t>Lindhard</w:t>
      </w:r>
      <w:r w:rsidRPr="008B0435">
        <w:rPr>
          <w:rFonts w:asciiTheme="minorHAnsi" w:eastAsiaTheme="minorHAnsi" w:hAnsiTheme="minorHAnsi" w:hint="eastAsia"/>
        </w:rPr>
        <w:t>誘電関数を用いた計算結果とよく一致する。ただし，</w:t>
      </w:r>
      <w:r w:rsidRPr="008B0435">
        <w:rPr>
          <w:rFonts w:asciiTheme="minorHAnsi" w:eastAsiaTheme="minorHAnsi" w:hAnsiTheme="minorHAnsi"/>
        </w:rPr>
        <w:t>(</w:t>
      </w:r>
      <w:r w:rsidR="000D31B0" w:rsidRPr="008B0435">
        <w:rPr>
          <w:rFonts w:asciiTheme="minorHAnsi" w:eastAsiaTheme="minorHAnsi" w:hAnsiTheme="minorHAnsi"/>
        </w:rPr>
        <w:t>9</w:t>
      </w:r>
      <w:r w:rsidRPr="008B0435">
        <w:rPr>
          <w:rFonts w:asciiTheme="minorHAnsi" w:eastAsiaTheme="minorHAnsi" w:hAnsiTheme="minorHAnsi" w:hint="eastAsia"/>
        </w:rPr>
        <w:t>)式の逆数の虚数部（すなわ</w:t>
      </w:r>
      <w:r w:rsidRPr="008B0435">
        <w:rPr>
          <w:rFonts w:asciiTheme="minorHAnsi" w:eastAsiaTheme="minorHAnsi" w:hAnsiTheme="minorHAnsi"/>
        </w:rPr>
        <w:t>ELF）</w:t>
      </w:r>
      <w:r w:rsidRPr="008B0435">
        <w:rPr>
          <w:rFonts w:asciiTheme="minorHAnsi" w:eastAsiaTheme="minorHAnsi" w:hAnsiTheme="minorHAnsi" w:hint="eastAsia"/>
        </w:rPr>
        <w:t>は大変に積分の難しい関数であり，</w:t>
      </w:r>
      <w:r w:rsidRPr="008B0435">
        <w:rPr>
          <w:rFonts w:asciiTheme="minorHAnsi" w:eastAsiaTheme="minorHAnsi" w:hAnsiTheme="minorHAnsi"/>
        </w:rPr>
        <w:t>Mathematica</w:t>
      </w:r>
      <w:r w:rsidRPr="008B0435">
        <w:rPr>
          <w:rFonts w:asciiTheme="minorHAnsi" w:eastAsiaTheme="minorHAnsi" w:hAnsiTheme="minorHAnsi" w:hint="eastAsia"/>
        </w:rPr>
        <w:t>以外でプログラムすると大変煩雑になる。</w:t>
      </w:r>
      <w:r w:rsidR="000B2603" w:rsidRPr="008B0435">
        <w:rPr>
          <w:rFonts w:asciiTheme="minorHAnsi" w:eastAsiaTheme="minorHAnsi" w:hAnsiTheme="minorHAnsi" w:hint="eastAsia"/>
        </w:rPr>
        <w:t>しかし，</w:t>
      </w:r>
      <w:r w:rsidR="00C53858" w:rsidRPr="008B0435">
        <w:rPr>
          <w:rFonts w:asciiTheme="minorHAnsi" w:eastAsiaTheme="minorHAnsi" w:hAnsiTheme="minorHAnsi" w:hint="eastAsia"/>
        </w:rPr>
        <w:t>計算</w:t>
      </w:r>
      <w:r w:rsidR="000B2603" w:rsidRPr="008B0435">
        <w:rPr>
          <w:rFonts w:asciiTheme="minorHAnsi" w:eastAsiaTheme="minorHAnsi" w:hAnsiTheme="minorHAnsi" w:hint="eastAsia"/>
        </w:rPr>
        <w:t>スピードを考えると</w:t>
      </w:r>
      <w:r w:rsidRPr="008B0435">
        <w:rPr>
          <w:rFonts w:asciiTheme="minorHAnsi" w:eastAsiaTheme="minorHAnsi" w:hAnsiTheme="minorHAnsi"/>
          <w:i/>
          <w:iCs/>
        </w:rPr>
        <w:t>q</w:t>
      </w:r>
      <w:r w:rsidRPr="008B0435">
        <w:rPr>
          <w:rFonts w:asciiTheme="minorHAnsi" w:eastAsiaTheme="minorHAnsi" w:hAnsiTheme="minorHAnsi" w:hint="eastAsia"/>
        </w:rPr>
        <w:t>→</w:t>
      </w:r>
      <w:r w:rsidRPr="008B0435">
        <w:rPr>
          <w:rFonts w:asciiTheme="minorHAnsi" w:eastAsiaTheme="minorHAnsi" w:hAnsiTheme="minorHAnsi"/>
        </w:rPr>
        <w:t xml:space="preserve">0 </w:t>
      </w:r>
      <w:r w:rsidRPr="008B0435">
        <w:rPr>
          <w:rFonts w:asciiTheme="minorHAnsi" w:eastAsiaTheme="minorHAnsi" w:hAnsiTheme="minorHAnsi" w:hint="eastAsia"/>
        </w:rPr>
        <w:t>極限における</w:t>
      </w:r>
      <w:r w:rsidRPr="008B0435">
        <w:rPr>
          <w:rFonts w:asciiTheme="minorHAnsi" w:eastAsiaTheme="minorHAnsi" w:hAnsiTheme="minorHAnsi"/>
        </w:rPr>
        <w:t>Lindhard</w:t>
      </w:r>
      <w:r w:rsidRPr="008B0435">
        <w:rPr>
          <w:rFonts w:asciiTheme="minorHAnsi" w:eastAsiaTheme="minorHAnsi" w:hAnsiTheme="minorHAnsi" w:hint="eastAsia"/>
        </w:rPr>
        <w:t>誘電関数を用いた</w:t>
      </w:r>
      <w:r w:rsidR="00537F0A" w:rsidRPr="008B0435">
        <w:rPr>
          <w:rFonts w:asciiTheme="minorHAnsi" w:eastAsiaTheme="minorHAnsi" w:hAnsiTheme="minorHAnsi" w:hint="eastAsia"/>
        </w:rPr>
        <w:t>計算法</w:t>
      </w:r>
      <w:r w:rsidR="00A77FA1" w:rsidRPr="008B0435">
        <w:rPr>
          <w:rFonts w:asciiTheme="minorHAnsi" w:eastAsiaTheme="minorHAnsi" w:hAnsiTheme="minorHAnsi" w:hint="eastAsia"/>
        </w:rPr>
        <w:t>が効率的で高エネルギー領域の計算</w:t>
      </w:r>
      <w:r w:rsidR="00C6481E" w:rsidRPr="008B0435">
        <w:rPr>
          <w:rFonts w:asciiTheme="minorHAnsi" w:eastAsiaTheme="minorHAnsi" w:hAnsiTheme="minorHAnsi" w:hint="eastAsia"/>
        </w:rPr>
        <w:t>では実用的である</w:t>
      </w:r>
      <w:r w:rsidR="00A77FA1" w:rsidRPr="008B0435">
        <w:rPr>
          <w:rFonts w:asciiTheme="minorHAnsi" w:eastAsiaTheme="minorHAnsi" w:hAnsiTheme="minorHAnsi" w:hint="eastAsia"/>
        </w:rPr>
        <w:t>。</w:t>
      </w:r>
      <w:r w:rsidR="004C3F3E" w:rsidRPr="008B0435">
        <w:rPr>
          <w:rFonts w:asciiTheme="minorHAnsi" w:eastAsiaTheme="minorHAnsi" w:hAnsiTheme="minorHAnsi" w:hint="eastAsia"/>
        </w:rPr>
        <w:t>この</w:t>
      </w:r>
      <w:r w:rsidR="00A77FA1" w:rsidRPr="008B0435">
        <w:rPr>
          <w:rFonts w:asciiTheme="minorHAnsi" w:eastAsiaTheme="minorHAnsi" w:hAnsiTheme="minorHAnsi" w:hint="eastAsia"/>
        </w:rPr>
        <w:t>計算方法</w:t>
      </w:r>
      <w:r w:rsidR="00537F0A" w:rsidRPr="008B0435">
        <w:rPr>
          <w:rFonts w:asciiTheme="minorHAnsi" w:eastAsiaTheme="minorHAnsi" w:hAnsiTheme="minorHAnsi" w:hint="eastAsia"/>
        </w:rPr>
        <w:t>の詳細は文</w:t>
      </w:r>
      <w:r w:rsidR="00537F0A" w:rsidRPr="008B0435">
        <w:rPr>
          <w:rFonts w:asciiTheme="minorHAnsi" w:eastAsiaTheme="minorHAnsi" w:hAnsiTheme="minorHAnsi" w:hint="eastAsia"/>
        </w:rPr>
        <w:lastRenderedPageBreak/>
        <w:t>献</w:t>
      </w:r>
      <w:bookmarkStart w:id="3" w:name="_Ref87913551"/>
      <w:r w:rsidR="000B6F82" w:rsidRPr="008B0435">
        <w:rPr>
          <w:rStyle w:val="af1"/>
          <w:rFonts w:asciiTheme="minorHAnsi" w:eastAsiaTheme="minorHAnsi" w:hAnsiTheme="minorHAnsi"/>
          <w:vertAlign w:val="baseline"/>
        </w:rPr>
        <w:endnoteReference w:id="7"/>
      </w:r>
      <w:bookmarkEnd w:id="3"/>
      <w:r w:rsidR="00537F0A" w:rsidRPr="008B0435">
        <w:rPr>
          <w:rFonts w:asciiTheme="minorHAnsi" w:eastAsiaTheme="minorHAnsi" w:hAnsiTheme="minorHAnsi" w:hint="eastAsia"/>
        </w:rPr>
        <w:t>を参照されたい。</w:t>
      </w:r>
    </w:p>
    <w:p w14:paraId="027ABCE5" w14:textId="35C40FA9" w:rsidR="00537F0A" w:rsidRPr="008B0435" w:rsidRDefault="00537F0A" w:rsidP="00537F0A">
      <w:pPr>
        <w:pStyle w:val="-"/>
        <w:ind w:firstLine="0"/>
        <w:rPr>
          <w:rFonts w:asciiTheme="minorHAnsi" w:eastAsiaTheme="minorHAnsi" w:hAnsiTheme="minorHAnsi"/>
        </w:rPr>
      </w:pPr>
    </w:p>
    <w:p w14:paraId="39AD5C35" w14:textId="743287B1" w:rsidR="00537F0A" w:rsidRPr="008B0435" w:rsidRDefault="00537F0A" w:rsidP="00537F0A">
      <w:pPr>
        <w:pStyle w:val="-"/>
        <w:ind w:firstLine="0"/>
        <w:rPr>
          <w:rFonts w:asciiTheme="minorHAnsi" w:eastAsiaTheme="minorHAnsi" w:hAnsiTheme="minorHAnsi"/>
        </w:rPr>
      </w:pPr>
      <w:r w:rsidRPr="008B0435">
        <w:rPr>
          <w:rFonts w:asciiTheme="minorHAnsi" w:eastAsiaTheme="minorHAnsi" w:hAnsiTheme="minorHAnsi" w:hint="eastAsia"/>
        </w:rPr>
        <w:t>３．２</w:t>
      </w:r>
      <w:r w:rsidR="00327179">
        <w:rPr>
          <w:rFonts w:asciiTheme="minorHAnsi" w:eastAsiaTheme="minorHAnsi" w:hAnsiTheme="minorHAnsi" w:hint="eastAsia"/>
        </w:rPr>
        <w:t xml:space="preserve"> </w:t>
      </w:r>
      <w:r w:rsidRPr="008B0435">
        <w:rPr>
          <w:rFonts w:asciiTheme="minorHAnsi" w:eastAsiaTheme="minorHAnsi" w:hAnsiTheme="minorHAnsi" w:hint="eastAsia"/>
        </w:rPr>
        <w:t>I</w:t>
      </w:r>
      <w:r w:rsidRPr="008B0435">
        <w:rPr>
          <w:rFonts w:asciiTheme="minorHAnsi" w:eastAsiaTheme="minorHAnsi" w:hAnsiTheme="minorHAnsi"/>
        </w:rPr>
        <w:t>MFP</w:t>
      </w:r>
      <w:r w:rsidRPr="008B0435">
        <w:rPr>
          <w:rFonts w:asciiTheme="minorHAnsi" w:eastAsiaTheme="minorHAnsi" w:hAnsiTheme="minorHAnsi" w:hint="eastAsia"/>
        </w:rPr>
        <w:t>のエネルギー依存性と物質依存性</w:t>
      </w:r>
    </w:p>
    <w:p w14:paraId="12628E38" w14:textId="505C3865" w:rsidR="00932A2A" w:rsidRPr="008B0435" w:rsidRDefault="00537F0A" w:rsidP="00537F0A">
      <w:pPr>
        <w:pStyle w:val="-"/>
        <w:ind w:firstLine="0"/>
        <w:rPr>
          <w:rFonts w:asciiTheme="minorHAnsi" w:eastAsiaTheme="minorHAnsi" w:hAnsiTheme="minorHAnsi"/>
        </w:rPr>
      </w:pPr>
      <w:r w:rsidRPr="008B0435">
        <w:rPr>
          <w:rFonts w:asciiTheme="minorHAnsi" w:eastAsiaTheme="minorHAnsi" w:hAnsiTheme="minorHAnsi" w:hint="eastAsia"/>
        </w:rPr>
        <w:t xml:space="preserve">　</w:t>
      </w:r>
      <w:r w:rsidR="00710CEC" w:rsidRPr="008B0435">
        <w:rPr>
          <w:rFonts w:asciiTheme="minorHAnsi" w:eastAsiaTheme="minorHAnsi" w:hAnsiTheme="minorHAnsi"/>
        </w:rPr>
        <w:t>FPA</w:t>
      </w:r>
      <w:r w:rsidR="00AD25E1" w:rsidRPr="008B0435">
        <w:rPr>
          <w:rFonts w:asciiTheme="minorHAnsi" w:eastAsiaTheme="minorHAnsi" w:hAnsiTheme="minorHAnsi" w:hint="eastAsia"/>
        </w:rPr>
        <w:t>に</w:t>
      </w:r>
      <w:r w:rsidR="00C551E4" w:rsidRPr="008B0435">
        <w:rPr>
          <w:rFonts w:asciiTheme="minorHAnsi" w:eastAsiaTheme="minorHAnsi" w:hAnsiTheme="minorHAnsi" w:hint="eastAsia"/>
        </w:rPr>
        <w:t>より計算した</w:t>
      </w:r>
      <w:r w:rsidR="00591300" w:rsidRPr="008B0435">
        <w:rPr>
          <w:rFonts w:asciiTheme="minorHAnsi" w:eastAsiaTheme="minorHAnsi" w:hAnsiTheme="minorHAnsi" w:hint="eastAsia"/>
        </w:rPr>
        <w:t>により</w:t>
      </w:r>
      <w:r w:rsidR="00637E28" w:rsidRPr="008B0435">
        <w:rPr>
          <w:rFonts w:asciiTheme="minorHAnsi" w:eastAsiaTheme="minorHAnsi" w:hAnsiTheme="minorHAnsi"/>
        </w:rPr>
        <w:t>42</w:t>
      </w:r>
      <w:r w:rsidR="00376E9D" w:rsidRPr="008B0435">
        <w:rPr>
          <w:rFonts w:asciiTheme="minorHAnsi" w:eastAsiaTheme="minorHAnsi" w:hAnsiTheme="minorHAnsi" w:hint="eastAsia"/>
        </w:rPr>
        <w:t>種の</w:t>
      </w:r>
      <w:r w:rsidR="00402208" w:rsidRPr="008B0435">
        <w:rPr>
          <w:rFonts w:asciiTheme="minorHAnsi" w:eastAsiaTheme="minorHAnsi" w:hAnsiTheme="minorHAnsi" w:hint="eastAsia"/>
        </w:rPr>
        <w:t>固体</w:t>
      </w:r>
      <w:r w:rsidRPr="008B0435">
        <w:rPr>
          <w:rFonts w:asciiTheme="minorHAnsi" w:eastAsiaTheme="minorHAnsi" w:hAnsiTheme="minorHAnsi" w:hint="eastAsia"/>
        </w:rPr>
        <w:t>元素</w:t>
      </w:r>
      <w:r w:rsidR="0024168A" w:rsidRPr="008B0435">
        <w:rPr>
          <w:rFonts w:asciiTheme="minorHAnsi" w:eastAsiaTheme="minorHAnsi" w:hAnsiTheme="minorHAnsi" w:hint="eastAsia"/>
        </w:rPr>
        <w:t>[</w:t>
      </w:r>
      <w:r w:rsidR="0024168A" w:rsidRPr="008B0435">
        <w:rPr>
          <w:rFonts w:asciiTheme="minorHAnsi" w:eastAsiaTheme="minorHAnsi" w:hAnsiTheme="minorHAnsi"/>
        </w:rPr>
        <w:fldChar w:fldCharType="begin"/>
      </w:r>
      <w:r w:rsidR="0024168A" w:rsidRPr="008B0435">
        <w:rPr>
          <w:rFonts w:asciiTheme="minorHAnsi" w:eastAsiaTheme="minorHAnsi" w:hAnsiTheme="minorHAnsi"/>
        </w:rPr>
        <w:instrText xml:space="preserve"> </w:instrText>
      </w:r>
      <w:r w:rsidR="0024168A" w:rsidRPr="008B0435">
        <w:rPr>
          <w:rFonts w:asciiTheme="minorHAnsi" w:eastAsiaTheme="minorHAnsi" w:hAnsiTheme="minorHAnsi" w:hint="eastAsia"/>
        </w:rPr>
        <w:instrText>NOTEREF _Ref87913551 \h</w:instrText>
      </w:r>
      <w:r w:rsidR="0024168A" w:rsidRPr="008B0435">
        <w:rPr>
          <w:rFonts w:asciiTheme="minorHAnsi" w:eastAsiaTheme="minorHAnsi" w:hAnsiTheme="minorHAnsi"/>
        </w:rPr>
        <w:instrText xml:space="preserve"> </w:instrText>
      </w:r>
      <w:r w:rsidR="008B0435">
        <w:rPr>
          <w:rFonts w:asciiTheme="minorHAnsi" w:eastAsiaTheme="minorHAnsi" w:hAnsiTheme="minorHAnsi"/>
        </w:rPr>
        <w:instrText xml:space="preserve"> \* MERGEFORMAT </w:instrText>
      </w:r>
      <w:r w:rsidR="0024168A" w:rsidRPr="008B0435">
        <w:rPr>
          <w:rFonts w:asciiTheme="minorHAnsi" w:eastAsiaTheme="minorHAnsi" w:hAnsiTheme="minorHAnsi"/>
        </w:rPr>
      </w:r>
      <w:r w:rsidR="0024168A" w:rsidRPr="008B0435">
        <w:rPr>
          <w:rFonts w:asciiTheme="minorHAnsi" w:eastAsiaTheme="minorHAnsi" w:hAnsiTheme="minorHAnsi"/>
        </w:rPr>
        <w:fldChar w:fldCharType="separate"/>
      </w:r>
      <w:r w:rsidR="003606FD">
        <w:rPr>
          <w:rFonts w:asciiTheme="minorHAnsi" w:eastAsiaTheme="minorHAnsi" w:hAnsiTheme="minorHAnsi"/>
        </w:rPr>
        <w:t>7</w:t>
      </w:r>
      <w:r w:rsidR="0024168A" w:rsidRPr="008B0435">
        <w:rPr>
          <w:rFonts w:asciiTheme="minorHAnsi" w:eastAsiaTheme="minorHAnsi" w:hAnsiTheme="minorHAnsi"/>
        </w:rPr>
        <w:fldChar w:fldCharType="end"/>
      </w:r>
      <w:r w:rsidR="0024168A" w:rsidRPr="008B0435">
        <w:rPr>
          <w:rFonts w:asciiTheme="minorHAnsi" w:eastAsiaTheme="minorHAnsi" w:hAnsiTheme="minorHAnsi"/>
        </w:rPr>
        <w:t>]</w:t>
      </w:r>
      <w:r w:rsidR="00BB3667" w:rsidRPr="008B0435">
        <w:rPr>
          <w:rFonts w:asciiTheme="minorHAnsi" w:eastAsiaTheme="minorHAnsi" w:hAnsiTheme="minorHAnsi"/>
        </w:rPr>
        <w:t>(</w:t>
      </w:r>
      <w:r w:rsidR="00E14F4A" w:rsidRPr="008B0435">
        <w:rPr>
          <w:rFonts w:asciiTheme="minorHAnsi" w:eastAsiaTheme="minorHAnsi" w:hAnsiTheme="minorHAnsi"/>
        </w:rPr>
        <w:t xml:space="preserve">Li, Be, graphite, diamond, glassy C, Na, Mg, Al, Si, K, Sc, </w:t>
      </w:r>
      <w:proofErr w:type="spellStart"/>
      <w:r w:rsidR="00E14F4A" w:rsidRPr="008B0435">
        <w:rPr>
          <w:rFonts w:asciiTheme="minorHAnsi" w:eastAsiaTheme="minorHAnsi" w:hAnsiTheme="minorHAnsi"/>
        </w:rPr>
        <w:t>Ti</w:t>
      </w:r>
      <w:proofErr w:type="spellEnd"/>
      <w:r w:rsidR="00E14F4A" w:rsidRPr="008B0435">
        <w:rPr>
          <w:rFonts w:asciiTheme="minorHAnsi" w:eastAsiaTheme="minorHAnsi" w:hAnsiTheme="minorHAnsi"/>
        </w:rPr>
        <w:t xml:space="preserve">, V, Cr, Fe, Co, Ni, Cu, Ge, Y, Nb, Mo, Ru, Rh, Pd, Ag, In, Sn, Cs, Gd, Tb, Dy, Hf, Ta, W, Re, </w:t>
      </w:r>
      <w:proofErr w:type="spellStart"/>
      <w:r w:rsidR="00E14F4A" w:rsidRPr="008B0435">
        <w:rPr>
          <w:rFonts w:asciiTheme="minorHAnsi" w:eastAsiaTheme="minorHAnsi" w:hAnsiTheme="minorHAnsi"/>
        </w:rPr>
        <w:t>Os</w:t>
      </w:r>
      <w:proofErr w:type="spellEnd"/>
      <w:r w:rsidR="00E14F4A" w:rsidRPr="008B0435">
        <w:rPr>
          <w:rFonts w:asciiTheme="minorHAnsi" w:eastAsiaTheme="minorHAnsi" w:hAnsiTheme="minorHAnsi"/>
        </w:rPr>
        <w:t xml:space="preserve">, </w:t>
      </w:r>
      <w:proofErr w:type="spellStart"/>
      <w:r w:rsidR="00E14F4A" w:rsidRPr="008B0435">
        <w:rPr>
          <w:rFonts w:asciiTheme="minorHAnsi" w:eastAsiaTheme="minorHAnsi" w:hAnsiTheme="minorHAnsi"/>
        </w:rPr>
        <w:t>Ir</w:t>
      </w:r>
      <w:proofErr w:type="spellEnd"/>
      <w:r w:rsidR="00E14F4A" w:rsidRPr="008B0435">
        <w:rPr>
          <w:rFonts w:asciiTheme="minorHAnsi" w:eastAsiaTheme="minorHAnsi" w:hAnsiTheme="minorHAnsi"/>
        </w:rPr>
        <w:t>, Pt, Au, and Bi</w:t>
      </w:r>
      <w:r w:rsidR="00BB3667" w:rsidRPr="008B0435">
        <w:rPr>
          <w:rFonts w:asciiTheme="minorHAnsi" w:eastAsiaTheme="minorHAnsi" w:hAnsiTheme="minorHAnsi"/>
        </w:rPr>
        <w:t>)</w:t>
      </w:r>
      <w:r w:rsidRPr="008B0435">
        <w:rPr>
          <w:rFonts w:asciiTheme="minorHAnsi" w:eastAsiaTheme="minorHAnsi" w:hAnsiTheme="minorHAnsi" w:hint="eastAsia"/>
        </w:rPr>
        <w:t>，</w:t>
      </w:r>
      <w:r w:rsidR="00637E28" w:rsidRPr="008B0435">
        <w:rPr>
          <w:rFonts w:asciiTheme="minorHAnsi" w:eastAsiaTheme="minorHAnsi" w:hAnsiTheme="minorHAnsi" w:hint="eastAsia"/>
        </w:rPr>
        <w:t>4</w:t>
      </w:r>
      <w:r w:rsidR="00637E28" w:rsidRPr="008B0435">
        <w:rPr>
          <w:rFonts w:asciiTheme="minorHAnsi" w:eastAsiaTheme="minorHAnsi" w:hAnsiTheme="minorHAnsi"/>
        </w:rPr>
        <w:t>4</w:t>
      </w:r>
      <w:r w:rsidR="00376E9D" w:rsidRPr="008B0435">
        <w:rPr>
          <w:rFonts w:asciiTheme="minorHAnsi" w:eastAsiaTheme="minorHAnsi" w:hAnsiTheme="minorHAnsi" w:hint="eastAsia"/>
        </w:rPr>
        <w:t>種の</w:t>
      </w:r>
      <w:r w:rsidR="00402208" w:rsidRPr="008B0435">
        <w:rPr>
          <w:rFonts w:asciiTheme="minorHAnsi" w:eastAsiaTheme="minorHAnsi" w:hAnsiTheme="minorHAnsi" w:hint="eastAsia"/>
        </w:rPr>
        <w:t>無機</w:t>
      </w:r>
      <w:r w:rsidRPr="008B0435">
        <w:rPr>
          <w:rFonts w:asciiTheme="minorHAnsi" w:eastAsiaTheme="minorHAnsi" w:hAnsiTheme="minorHAnsi" w:hint="eastAsia"/>
        </w:rPr>
        <w:t>化合物</w:t>
      </w:r>
      <w:r w:rsidR="0024168A" w:rsidRPr="008B0435">
        <w:rPr>
          <w:rFonts w:asciiTheme="minorHAnsi" w:eastAsiaTheme="minorHAnsi" w:hAnsiTheme="minorHAnsi" w:hint="eastAsia"/>
        </w:rPr>
        <w:t>[</w:t>
      </w:r>
      <w:r w:rsidR="0024168A" w:rsidRPr="008B0435">
        <w:rPr>
          <w:rFonts w:asciiTheme="minorHAnsi" w:eastAsiaTheme="minorHAnsi" w:hAnsiTheme="minorHAnsi"/>
        </w:rPr>
        <w:fldChar w:fldCharType="begin"/>
      </w:r>
      <w:r w:rsidR="0024168A" w:rsidRPr="008B0435">
        <w:rPr>
          <w:rFonts w:asciiTheme="minorHAnsi" w:eastAsiaTheme="minorHAnsi" w:hAnsiTheme="minorHAnsi"/>
        </w:rPr>
        <w:instrText xml:space="preserve"> </w:instrText>
      </w:r>
      <w:r w:rsidR="0024168A" w:rsidRPr="008B0435">
        <w:rPr>
          <w:rFonts w:asciiTheme="minorHAnsi" w:eastAsiaTheme="minorHAnsi" w:hAnsiTheme="minorHAnsi" w:hint="eastAsia"/>
        </w:rPr>
        <w:instrText>NOTEREF _Ref87913505 \h</w:instrText>
      </w:r>
      <w:r w:rsidR="0024168A" w:rsidRPr="008B0435">
        <w:rPr>
          <w:rFonts w:asciiTheme="minorHAnsi" w:eastAsiaTheme="minorHAnsi" w:hAnsiTheme="minorHAnsi"/>
        </w:rPr>
        <w:instrText xml:space="preserve"> </w:instrText>
      </w:r>
      <w:r w:rsidR="008B0435">
        <w:rPr>
          <w:rFonts w:asciiTheme="minorHAnsi" w:eastAsiaTheme="minorHAnsi" w:hAnsiTheme="minorHAnsi"/>
        </w:rPr>
        <w:instrText xml:space="preserve"> \* MERGEFORMAT </w:instrText>
      </w:r>
      <w:r w:rsidR="0024168A" w:rsidRPr="008B0435">
        <w:rPr>
          <w:rFonts w:asciiTheme="minorHAnsi" w:eastAsiaTheme="minorHAnsi" w:hAnsiTheme="minorHAnsi"/>
        </w:rPr>
      </w:r>
      <w:r w:rsidR="0024168A" w:rsidRPr="008B0435">
        <w:rPr>
          <w:rFonts w:asciiTheme="minorHAnsi" w:eastAsiaTheme="minorHAnsi" w:hAnsiTheme="minorHAnsi"/>
        </w:rPr>
        <w:fldChar w:fldCharType="separate"/>
      </w:r>
      <w:r w:rsidR="003606FD">
        <w:rPr>
          <w:rFonts w:asciiTheme="minorHAnsi" w:eastAsiaTheme="minorHAnsi" w:hAnsiTheme="minorHAnsi"/>
        </w:rPr>
        <w:t>5</w:t>
      </w:r>
      <w:r w:rsidR="0024168A" w:rsidRPr="008B0435">
        <w:rPr>
          <w:rFonts w:asciiTheme="minorHAnsi" w:eastAsiaTheme="minorHAnsi" w:hAnsiTheme="minorHAnsi"/>
        </w:rPr>
        <w:fldChar w:fldCharType="end"/>
      </w:r>
      <w:r w:rsidR="0024168A" w:rsidRPr="008B0435">
        <w:rPr>
          <w:rFonts w:asciiTheme="minorHAnsi" w:eastAsiaTheme="minorHAnsi" w:hAnsiTheme="minorHAnsi"/>
        </w:rPr>
        <w:t>]</w:t>
      </w:r>
      <w:r w:rsidR="00BB3667" w:rsidRPr="008B0435">
        <w:rPr>
          <w:rFonts w:asciiTheme="minorHAnsi" w:eastAsiaTheme="minorHAnsi" w:hAnsiTheme="minorHAnsi" w:hint="eastAsia"/>
        </w:rPr>
        <w:t>(</w:t>
      </w:r>
      <w:proofErr w:type="spellStart"/>
      <w:r w:rsidR="00E14F4A" w:rsidRPr="008B0435">
        <w:rPr>
          <w:rFonts w:asciiTheme="minorHAnsi" w:eastAsiaTheme="minorHAnsi" w:hAnsiTheme="minorHAnsi"/>
        </w:rPr>
        <w:t>AgBr</w:t>
      </w:r>
      <w:proofErr w:type="spellEnd"/>
      <w:r w:rsidR="00E14F4A" w:rsidRPr="008B0435">
        <w:rPr>
          <w:rFonts w:asciiTheme="minorHAnsi" w:eastAsiaTheme="minorHAnsi" w:hAnsiTheme="minorHAnsi"/>
        </w:rPr>
        <w:t xml:space="preserve">, AgCl, </w:t>
      </w:r>
      <w:proofErr w:type="spellStart"/>
      <w:r w:rsidR="00E14F4A" w:rsidRPr="008B0435">
        <w:rPr>
          <w:rFonts w:asciiTheme="minorHAnsi" w:eastAsiaTheme="minorHAnsi" w:hAnsiTheme="minorHAnsi"/>
        </w:rPr>
        <w:t>AgI</w:t>
      </w:r>
      <w:proofErr w:type="spellEnd"/>
      <w:r w:rsidR="00E14F4A" w:rsidRPr="008B0435">
        <w:rPr>
          <w:rFonts w:asciiTheme="minorHAnsi" w:eastAsiaTheme="minorHAnsi" w:hAnsiTheme="minorHAnsi"/>
        </w:rPr>
        <w:t>, Al</w:t>
      </w:r>
      <w:r w:rsidR="00E14F4A" w:rsidRPr="008B0435">
        <w:rPr>
          <w:rFonts w:asciiTheme="minorHAnsi" w:eastAsiaTheme="minorHAnsi" w:hAnsiTheme="minorHAnsi"/>
          <w:vertAlign w:val="subscript"/>
        </w:rPr>
        <w:t>2</w:t>
      </w:r>
      <w:r w:rsidR="00E14F4A" w:rsidRPr="008B0435">
        <w:rPr>
          <w:rFonts w:asciiTheme="minorHAnsi" w:eastAsiaTheme="minorHAnsi" w:hAnsiTheme="minorHAnsi"/>
        </w:rPr>
        <w:t>O</w:t>
      </w:r>
      <w:r w:rsidR="00E14F4A" w:rsidRPr="008B0435">
        <w:rPr>
          <w:rFonts w:asciiTheme="minorHAnsi" w:eastAsiaTheme="minorHAnsi" w:hAnsiTheme="minorHAnsi"/>
          <w:vertAlign w:val="subscript"/>
        </w:rPr>
        <w:t>3</w:t>
      </w:r>
      <w:r w:rsidR="00E14F4A" w:rsidRPr="008B0435">
        <w:rPr>
          <w:rFonts w:asciiTheme="minorHAnsi" w:eastAsiaTheme="minorHAnsi" w:hAnsiTheme="minorHAnsi"/>
        </w:rPr>
        <w:t xml:space="preserve">, </w:t>
      </w:r>
      <w:proofErr w:type="spellStart"/>
      <w:r w:rsidR="00E14F4A" w:rsidRPr="008B0435">
        <w:rPr>
          <w:rFonts w:asciiTheme="minorHAnsi" w:eastAsiaTheme="minorHAnsi" w:hAnsiTheme="minorHAnsi"/>
        </w:rPr>
        <w:t>AlAs</w:t>
      </w:r>
      <w:proofErr w:type="spellEnd"/>
      <w:r w:rsidR="00E14F4A" w:rsidRPr="008B0435">
        <w:rPr>
          <w:rFonts w:asciiTheme="minorHAnsi" w:eastAsiaTheme="minorHAnsi" w:hAnsiTheme="minorHAnsi"/>
        </w:rPr>
        <w:t xml:space="preserve">, </w:t>
      </w:r>
      <w:proofErr w:type="spellStart"/>
      <w:r w:rsidR="00E14F4A" w:rsidRPr="008B0435">
        <w:rPr>
          <w:rFonts w:asciiTheme="minorHAnsi" w:eastAsiaTheme="minorHAnsi" w:hAnsiTheme="minorHAnsi"/>
        </w:rPr>
        <w:t>AlN</w:t>
      </w:r>
      <w:proofErr w:type="spellEnd"/>
      <w:r w:rsidR="00E14F4A" w:rsidRPr="008B0435">
        <w:rPr>
          <w:rFonts w:asciiTheme="minorHAnsi" w:eastAsiaTheme="minorHAnsi" w:hAnsiTheme="minorHAnsi"/>
        </w:rPr>
        <w:t xml:space="preserve">, </w:t>
      </w:r>
      <w:proofErr w:type="spellStart"/>
      <w:r w:rsidR="00E14F4A" w:rsidRPr="008B0435">
        <w:rPr>
          <w:rFonts w:asciiTheme="minorHAnsi" w:eastAsiaTheme="minorHAnsi" w:hAnsiTheme="minorHAnsi"/>
        </w:rPr>
        <w:t>AlSb</w:t>
      </w:r>
      <w:proofErr w:type="spellEnd"/>
      <w:r w:rsidR="00E14F4A" w:rsidRPr="008B0435">
        <w:rPr>
          <w:rFonts w:asciiTheme="minorHAnsi" w:eastAsiaTheme="minorHAnsi" w:hAnsiTheme="minorHAnsi"/>
        </w:rPr>
        <w:t xml:space="preserve">, cubic BN, hexagonal BN, </w:t>
      </w:r>
      <w:proofErr w:type="spellStart"/>
      <w:r w:rsidR="00E14F4A" w:rsidRPr="008B0435">
        <w:rPr>
          <w:rFonts w:asciiTheme="minorHAnsi" w:eastAsiaTheme="minorHAnsi" w:hAnsiTheme="minorHAnsi"/>
        </w:rPr>
        <w:t>CdS</w:t>
      </w:r>
      <w:proofErr w:type="spellEnd"/>
      <w:r w:rsidR="00E14F4A" w:rsidRPr="008B0435">
        <w:rPr>
          <w:rFonts w:asciiTheme="minorHAnsi" w:eastAsiaTheme="minorHAnsi" w:hAnsiTheme="minorHAnsi"/>
        </w:rPr>
        <w:t xml:space="preserve">, </w:t>
      </w:r>
      <w:proofErr w:type="spellStart"/>
      <w:r w:rsidR="00E14F4A" w:rsidRPr="008B0435">
        <w:rPr>
          <w:rFonts w:asciiTheme="minorHAnsi" w:eastAsiaTheme="minorHAnsi" w:hAnsiTheme="minorHAnsi"/>
        </w:rPr>
        <w:t>CdSe</w:t>
      </w:r>
      <w:proofErr w:type="spellEnd"/>
      <w:r w:rsidR="00E14F4A" w:rsidRPr="008B0435">
        <w:rPr>
          <w:rFonts w:asciiTheme="minorHAnsi" w:eastAsiaTheme="minorHAnsi" w:hAnsiTheme="minorHAnsi"/>
        </w:rPr>
        <w:t xml:space="preserve">, </w:t>
      </w:r>
      <w:proofErr w:type="spellStart"/>
      <w:r w:rsidR="00E14F4A" w:rsidRPr="008B0435">
        <w:rPr>
          <w:rFonts w:asciiTheme="minorHAnsi" w:eastAsiaTheme="minorHAnsi" w:hAnsiTheme="minorHAnsi"/>
        </w:rPr>
        <w:t>CdTe</w:t>
      </w:r>
      <w:proofErr w:type="spellEnd"/>
      <w:r w:rsidR="00E14F4A" w:rsidRPr="008B0435">
        <w:rPr>
          <w:rFonts w:asciiTheme="minorHAnsi" w:eastAsiaTheme="minorHAnsi" w:hAnsiTheme="minorHAnsi"/>
        </w:rPr>
        <w:t xml:space="preserve">, GaAs, </w:t>
      </w:r>
      <w:proofErr w:type="spellStart"/>
      <w:r w:rsidR="00E14F4A" w:rsidRPr="008B0435">
        <w:rPr>
          <w:rFonts w:asciiTheme="minorHAnsi" w:eastAsiaTheme="minorHAnsi" w:hAnsiTheme="minorHAnsi"/>
        </w:rPr>
        <w:t>GaN</w:t>
      </w:r>
      <w:proofErr w:type="spellEnd"/>
      <w:r w:rsidR="00E14F4A" w:rsidRPr="008B0435">
        <w:rPr>
          <w:rFonts w:asciiTheme="minorHAnsi" w:eastAsiaTheme="minorHAnsi" w:hAnsiTheme="minorHAnsi"/>
        </w:rPr>
        <w:t xml:space="preserve">, </w:t>
      </w:r>
      <w:proofErr w:type="spellStart"/>
      <w:r w:rsidR="00E14F4A" w:rsidRPr="008B0435">
        <w:rPr>
          <w:rFonts w:asciiTheme="minorHAnsi" w:eastAsiaTheme="minorHAnsi" w:hAnsiTheme="minorHAnsi"/>
        </w:rPr>
        <w:t>GaP</w:t>
      </w:r>
      <w:proofErr w:type="spellEnd"/>
      <w:r w:rsidR="00E14F4A" w:rsidRPr="008B0435">
        <w:rPr>
          <w:rFonts w:asciiTheme="minorHAnsi" w:eastAsiaTheme="minorHAnsi" w:hAnsiTheme="minorHAnsi"/>
        </w:rPr>
        <w:t xml:space="preserve">, </w:t>
      </w:r>
      <w:proofErr w:type="spellStart"/>
      <w:r w:rsidR="00E14F4A" w:rsidRPr="008B0435">
        <w:rPr>
          <w:rFonts w:asciiTheme="minorHAnsi" w:eastAsiaTheme="minorHAnsi" w:hAnsiTheme="minorHAnsi"/>
        </w:rPr>
        <w:t>GaSb</w:t>
      </w:r>
      <w:proofErr w:type="spellEnd"/>
      <w:r w:rsidR="00E14F4A" w:rsidRPr="008B0435">
        <w:rPr>
          <w:rFonts w:asciiTheme="minorHAnsi" w:eastAsiaTheme="minorHAnsi" w:hAnsiTheme="minorHAnsi"/>
        </w:rPr>
        <w:t xml:space="preserve">, </w:t>
      </w:r>
      <w:proofErr w:type="spellStart"/>
      <w:r w:rsidR="00E14F4A" w:rsidRPr="008B0435">
        <w:rPr>
          <w:rFonts w:asciiTheme="minorHAnsi" w:eastAsiaTheme="minorHAnsi" w:hAnsiTheme="minorHAnsi"/>
        </w:rPr>
        <w:t>GaSe</w:t>
      </w:r>
      <w:proofErr w:type="spellEnd"/>
      <w:r w:rsidR="00E14F4A" w:rsidRPr="008B0435">
        <w:rPr>
          <w:rFonts w:asciiTheme="minorHAnsi" w:eastAsiaTheme="minorHAnsi" w:hAnsiTheme="minorHAnsi"/>
        </w:rPr>
        <w:t xml:space="preserve">, </w:t>
      </w:r>
      <w:proofErr w:type="spellStart"/>
      <w:r w:rsidR="00E14F4A" w:rsidRPr="008B0435">
        <w:rPr>
          <w:rFonts w:asciiTheme="minorHAnsi" w:eastAsiaTheme="minorHAnsi" w:hAnsiTheme="minorHAnsi"/>
        </w:rPr>
        <w:t>InAs</w:t>
      </w:r>
      <w:proofErr w:type="spellEnd"/>
      <w:r w:rsidR="00E14F4A" w:rsidRPr="008B0435">
        <w:rPr>
          <w:rFonts w:asciiTheme="minorHAnsi" w:eastAsiaTheme="minorHAnsi" w:hAnsiTheme="minorHAnsi"/>
        </w:rPr>
        <w:t xml:space="preserve">, </w:t>
      </w:r>
      <w:proofErr w:type="spellStart"/>
      <w:r w:rsidR="00E14F4A" w:rsidRPr="008B0435">
        <w:rPr>
          <w:rFonts w:asciiTheme="minorHAnsi" w:eastAsiaTheme="minorHAnsi" w:hAnsiTheme="minorHAnsi"/>
        </w:rPr>
        <w:t>InP</w:t>
      </w:r>
      <w:proofErr w:type="spellEnd"/>
      <w:r w:rsidR="00E14F4A" w:rsidRPr="008B0435">
        <w:rPr>
          <w:rFonts w:asciiTheme="minorHAnsi" w:eastAsiaTheme="minorHAnsi" w:hAnsiTheme="minorHAnsi"/>
        </w:rPr>
        <w:t xml:space="preserve">, </w:t>
      </w:r>
      <w:proofErr w:type="spellStart"/>
      <w:r w:rsidR="00E14F4A" w:rsidRPr="008B0435">
        <w:rPr>
          <w:rFonts w:asciiTheme="minorHAnsi" w:eastAsiaTheme="minorHAnsi" w:hAnsiTheme="minorHAnsi"/>
        </w:rPr>
        <w:t>InSb</w:t>
      </w:r>
      <w:proofErr w:type="spellEnd"/>
      <w:r w:rsidR="00E14F4A" w:rsidRPr="008B0435">
        <w:rPr>
          <w:rFonts w:asciiTheme="minorHAnsi" w:eastAsiaTheme="minorHAnsi" w:hAnsiTheme="minorHAnsi"/>
        </w:rPr>
        <w:t xml:space="preserve">, KBr, </w:t>
      </w:r>
      <w:proofErr w:type="spellStart"/>
      <w:r w:rsidR="00E14F4A" w:rsidRPr="008B0435">
        <w:rPr>
          <w:rFonts w:asciiTheme="minorHAnsi" w:eastAsiaTheme="minorHAnsi" w:hAnsiTheme="minorHAnsi"/>
        </w:rPr>
        <w:t>KCl</w:t>
      </w:r>
      <w:proofErr w:type="spellEnd"/>
      <w:r w:rsidR="00E14F4A" w:rsidRPr="008B0435">
        <w:rPr>
          <w:rFonts w:asciiTheme="minorHAnsi" w:eastAsiaTheme="minorHAnsi" w:hAnsiTheme="minorHAnsi"/>
        </w:rPr>
        <w:t>, MgF</w:t>
      </w:r>
      <w:r w:rsidR="00E14F4A" w:rsidRPr="008B0435">
        <w:rPr>
          <w:rFonts w:asciiTheme="minorHAnsi" w:eastAsiaTheme="minorHAnsi" w:hAnsiTheme="minorHAnsi"/>
          <w:vertAlign w:val="subscript"/>
        </w:rPr>
        <w:t>2</w:t>
      </w:r>
      <w:r w:rsidR="00E14F4A" w:rsidRPr="008B0435">
        <w:rPr>
          <w:rFonts w:asciiTheme="minorHAnsi" w:eastAsiaTheme="minorHAnsi" w:hAnsiTheme="minorHAnsi"/>
        </w:rPr>
        <w:t>, MgO, NaCl, NbC</w:t>
      </w:r>
      <w:r w:rsidR="00E14F4A" w:rsidRPr="008B0435">
        <w:rPr>
          <w:rFonts w:asciiTheme="minorHAnsi" w:eastAsiaTheme="minorHAnsi" w:hAnsiTheme="minorHAnsi"/>
          <w:vertAlign w:val="subscript"/>
        </w:rPr>
        <w:t>0.712</w:t>
      </w:r>
      <w:r w:rsidR="00E14F4A" w:rsidRPr="008B0435">
        <w:rPr>
          <w:rFonts w:asciiTheme="minorHAnsi" w:eastAsiaTheme="minorHAnsi" w:hAnsiTheme="minorHAnsi"/>
        </w:rPr>
        <w:t>, NbC</w:t>
      </w:r>
      <w:r w:rsidR="00E14F4A" w:rsidRPr="008B0435">
        <w:rPr>
          <w:rFonts w:asciiTheme="minorHAnsi" w:eastAsiaTheme="minorHAnsi" w:hAnsiTheme="minorHAnsi"/>
          <w:vertAlign w:val="subscript"/>
        </w:rPr>
        <w:t>0.844</w:t>
      </w:r>
      <w:r w:rsidR="00E14F4A" w:rsidRPr="008B0435">
        <w:rPr>
          <w:rFonts w:asciiTheme="minorHAnsi" w:eastAsiaTheme="minorHAnsi" w:hAnsiTheme="minorHAnsi"/>
        </w:rPr>
        <w:t>, NbC</w:t>
      </w:r>
      <w:r w:rsidR="00E14F4A" w:rsidRPr="008B0435">
        <w:rPr>
          <w:rFonts w:asciiTheme="minorHAnsi" w:eastAsiaTheme="minorHAnsi" w:hAnsiTheme="minorHAnsi"/>
          <w:vertAlign w:val="subscript"/>
        </w:rPr>
        <w:t>0.93</w:t>
      </w:r>
      <w:r w:rsidR="00E14F4A" w:rsidRPr="008B0435">
        <w:rPr>
          <w:rFonts w:asciiTheme="minorHAnsi" w:eastAsiaTheme="minorHAnsi" w:hAnsiTheme="minorHAnsi"/>
        </w:rPr>
        <w:t xml:space="preserve">, </w:t>
      </w:r>
      <w:proofErr w:type="spellStart"/>
      <w:r w:rsidR="00E14F4A" w:rsidRPr="008B0435">
        <w:rPr>
          <w:rFonts w:asciiTheme="minorHAnsi" w:eastAsiaTheme="minorHAnsi" w:hAnsiTheme="minorHAnsi"/>
        </w:rPr>
        <w:t>PbS</w:t>
      </w:r>
      <w:proofErr w:type="spellEnd"/>
      <w:r w:rsidR="00E14F4A" w:rsidRPr="008B0435">
        <w:rPr>
          <w:rFonts w:asciiTheme="minorHAnsi" w:eastAsiaTheme="minorHAnsi" w:hAnsiTheme="minorHAnsi"/>
        </w:rPr>
        <w:t xml:space="preserve">, </w:t>
      </w:r>
      <w:proofErr w:type="spellStart"/>
      <w:r w:rsidR="00E14F4A" w:rsidRPr="008B0435">
        <w:rPr>
          <w:rFonts w:asciiTheme="minorHAnsi" w:eastAsiaTheme="minorHAnsi" w:hAnsiTheme="minorHAnsi"/>
        </w:rPr>
        <w:t>PbSe</w:t>
      </w:r>
      <w:proofErr w:type="spellEnd"/>
      <w:r w:rsidR="00E14F4A" w:rsidRPr="008B0435">
        <w:rPr>
          <w:rFonts w:asciiTheme="minorHAnsi" w:eastAsiaTheme="minorHAnsi" w:hAnsiTheme="minorHAnsi"/>
        </w:rPr>
        <w:t xml:space="preserve">, </w:t>
      </w:r>
      <w:proofErr w:type="spellStart"/>
      <w:r w:rsidR="00E14F4A" w:rsidRPr="008B0435">
        <w:rPr>
          <w:rFonts w:asciiTheme="minorHAnsi" w:eastAsiaTheme="minorHAnsi" w:hAnsiTheme="minorHAnsi"/>
        </w:rPr>
        <w:t>PbTe</w:t>
      </w:r>
      <w:proofErr w:type="spellEnd"/>
      <w:r w:rsidR="00E14F4A" w:rsidRPr="008B0435">
        <w:rPr>
          <w:rFonts w:asciiTheme="minorHAnsi" w:eastAsiaTheme="minorHAnsi" w:hAnsiTheme="minorHAnsi"/>
        </w:rPr>
        <w:t xml:space="preserve">, </w:t>
      </w:r>
      <w:proofErr w:type="spellStart"/>
      <w:r w:rsidR="00E14F4A" w:rsidRPr="008B0435">
        <w:rPr>
          <w:rFonts w:asciiTheme="minorHAnsi" w:eastAsiaTheme="minorHAnsi" w:hAnsiTheme="minorHAnsi"/>
        </w:rPr>
        <w:t>SiC</w:t>
      </w:r>
      <w:proofErr w:type="spellEnd"/>
      <w:r w:rsidR="00E14F4A" w:rsidRPr="008B0435">
        <w:rPr>
          <w:rFonts w:asciiTheme="minorHAnsi" w:eastAsiaTheme="minorHAnsi" w:hAnsiTheme="minorHAnsi"/>
        </w:rPr>
        <w:t>, SiO</w:t>
      </w:r>
      <w:r w:rsidR="00E14F4A" w:rsidRPr="008B0435">
        <w:rPr>
          <w:rFonts w:asciiTheme="minorHAnsi" w:eastAsiaTheme="minorHAnsi" w:hAnsiTheme="minorHAnsi"/>
          <w:vertAlign w:val="subscript"/>
        </w:rPr>
        <w:t>2</w:t>
      </w:r>
      <w:r w:rsidR="00E14F4A" w:rsidRPr="008B0435">
        <w:rPr>
          <w:rFonts w:asciiTheme="minorHAnsi" w:eastAsiaTheme="minorHAnsi" w:hAnsiTheme="minorHAnsi"/>
        </w:rPr>
        <w:t xml:space="preserve">, </w:t>
      </w:r>
      <w:proofErr w:type="spellStart"/>
      <w:r w:rsidR="00E14F4A" w:rsidRPr="008B0435">
        <w:rPr>
          <w:rFonts w:asciiTheme="minorHAnsi" w:eastAsiaTheme="minorHAnsi" w:hAnsiTheme="minorHAnsi"/>
        </w:rPr>
        <w:t>SnTe</w:t>
      </w:r>
      <w:proofErr w:type="spellEnd"/>
      <w:r w:rsidR="00E14F4A" w:rsidRPr="008B0435">
        <w:rPr>
          <w:rFonts w:asciiTheme="minorHAnsi" w:eastAsiaTheme="minorHAnsi" w:hAnsiTheme="minorHAnsi"/>
        </w:rPr>
        <w:t>, TiC</w:t>
      </w:r>
      <w:r w:rsidR="00E14F4A" w:rsidRPr="008B0435">
        <w:rPr>
          <w:rFonts w:asciiTheme="minorHAnsi" w:eastAsiaTheme="minorHAnsi" w:hAnsiTheme="minorHAnsi"/>
          <w:vertAlign w:val="subscript"/>
        </w:rPr>
        <w:t>0.7</w:t>
      </w:r>
      <w:r w:rsidR="00E14F4A" w:rsidRPr="008B0435">
        <w:rPr>
          <w:rFonts w:asciiTheme="minorHAnsi" w:eastAsiaTheme="minorHAnsi" w:hAnsiTheme="minorHAnsi"/>
        </w:rPr>
        <w:t>, TiC</w:t>
      </w:r>
      <w:r w:rsidR="00E14F4A" w:rsidRPr="008B0435">
        <w:rPr>
          <w:rFonts w:asciiTheme="minorHAnsi" w:eastAsiaTheme="minorHAnsi" w:hAnsiTheme="minorHAnsi"/>
          <w:vertAlign w:val="subscript"/>
        </w:rPr>
        <w:t>0.95</w:t>
      </w:r>
      <w:r w:rsidR="00E14F4A" w:rsidRPr="008B0435">
        <w:rPr>
          <w:rFonts w:asciiTheme="minorHAnsi" w:eastAsiaTheme="minorHAnsi" w:hAnsiTheme="minorHAnsi"/>
        </w:rPr>
        <w:t>, VC</w:t>
      </w:r>
      <w:r w:rsidR="00E14F4A" w:rsidRPr="008B0435">
        <w:rPr>
          <w:rFonts w:asciiTheme="minorHAnsi" w:eastAsiaTheme="minorHAnsi" w:hAnsiTheme="minorHAnsi"/>
          <w:vertAlign w:val="subscript"/>
        </w:rPr>
        <w:t>0.76</w:t>
      </w:r>
      <w:r w:rsidR="00E14F4A" w:rsidRPr="008B0435">
        <w:rPr>
          <w:rFonts w:asciiTheme="minorHAnsi" w:eastAsiaTheme="minorHAnsi" w:hAnsiTheme="minorHAnsi"/>
        </w:rPr>
        <w:t>, VC</w:t>
      </w:r>
      <w:r w:rsidR="00E14F4A" w:rsidRPr="008B0435">
        <w:rPr>
          <w:rFonts w:asciiTheme="minorHAnsi" w:eastAsiaTheme="minorHAnsi" w:hAnsiTheme="minorHAnsi"/>
          <w:vertAlign w:val="subscript"/>
        </w:rPr>
        <w:t>0.86</w:t>
      </w:r>
      <w:r w:rsidR="00E14F4A" w:rsidRPr="008B0435">
        <w:rPr>
          <w:rFonts w:asciiTheme="minorHAnsi" w:eastAsiaTheme="minorHAnsi" w:hAnsiTheme="minorHAnsi"/>
        </w:rPr>
        <w:t>, Y</w:t>
      </w:r>
      <w:r w:rsidR="00E14F4A" w:rsidRPr="008B0435">
        <w:rPr>
          <w:rFonts w:asciiTheme="minorHAnsi" w:eastAsiaTheme="minorHAnsi" w:hAnsiTheme="minorHAnsi"/>
          <w:vertAlign w:val="subscript"/>
        </w:rPr>
        <w:t>3</w:t>
      </w:r>
      <w:r w:rsidR="00E14F4A" w:rsidRPr="008B0435">
        <w:rPr>
          <w:rFonts w:asciiTheme="minorHAnsi" w:eastAsiaTheme="minorHAnsi" w:hAnsiTheme="minorHAnsi"/>
        </w:rPr>
        <w:t>Al</w:t>
      </w:r>
      <w:r w:rsidR="00E14F4A" w:rsidRPr="008B0435">
        <w:rPr>
          <w:rFonts w:asciiTheme="minorHAnsi" w:eastAsiaTheme="minorHAnsi" w:hAnsiTheme="minorHAnsi"/>
          <w:vertAlign w:val="subscript"/>
        </w:rPr>
        <w:t>5</w:t>
      </w:r>
      <w:r w:rsidR="00E14F4A" w:rsidRPr="008B0435">
        <w:rPr>
          <w:rFonts w:asciiTheme="minorHAnsi" w:eastAsiaTheme="minorHAnsi" w:hAnsiTheme="minorHAnsi"/>
        </w:rPr>
        <w:t>O</w:t>
      </w:r>
      <w:r w:rsidR="00E14F4A" w:rsidRPr="008B0435">
        <w:rPr>
          <w:rFonts w:asciiTheme="minorHAnsi" w:eastAsiaTheme="minorHAnsi" w:hAnsiTheme="minorHAnsi"/>
          <w:vertAlign w:val="subscript"/>
        </w:rPr>
        <w:t>12</w:t>
      </w:r>
      <w:r w:rsidR="00E14F4A" w:rsidRPr="008B0435">
        <w:rPr>
          <w:rFonts w:asciiTheme="minorHAnsi" w:eastAsiaTheme="minorHAnsi" w:hAnsiTheme="minorHAnsi"/>
        </w:rPr>
        <w:t xml:space="preserve">, ZnS, </w:t>
      </w:r>
      <w:proofErr w:type="spellStart"/>
      <w:r w:rsidR="00E14F4A" w:rsidRPr="008B0435">
        <w:rPr>
          <w:rFonts w:asciiTheme="minorHAnsi" w:eastAsiaTheme="minorHAnsi" w:hAnsiTheme="minorHAnsi"/>
        </w:rPr>
        <w:t>ZnSe</w:t>
      </w:r>
      <w:proofErr w:type="spellEnd"/>
      <w:r w:rsidR="00E14F4A" w:rsidRPr="008B0435">
        <w:rPr>
          <w:rFonts w:asciiTheme="minorHAnsi" w:eastAsiaTheme="minorHAnsi" w:hAnsiTheme="minorHAnsi"/>
        </w:rPr>
        <w:t xml:space="preserve">, </w:t>
      </w:r>
      <w:proofErr w:type="spellStart"/>
      <w:r w:rsidR="00E14F4A" w:rsidRPr="008B0435">
        <w:rPr>
          <w:rFonts w:asciiTheme="minorHAnsi" w:eastAsiaTheme="minorHAnsi" w:hAnsiTheme="minorHAnsi"/>
        </w:rPr>
        <w:t>ZnTe</w:t>
      </w:r>
      <w:proofErr w:type="spellEnd"/>
      <w:r w:rsidR="00E14F4A" w:rsidRPr="008B0435">
        <w:rPr>
          <w:rFonts w:asciiTheme="minorHAnsi" w:eastAsiaTheme="minorHAnsi" w:hAnsiTheme="minorHAnsi"/>
        </w:rPr>
        <w:t xml:space="preserve">, </w:t>
      </w:r>
      <w:proofErr w:type="spellStart"/>
      <w:r w:rsidR="00E14F4A" w:rsidRPr="008B0435">
        <w:rPr>
          <w:rFonts w:asciiTheme="minorHAnsi" w:eastAsiaTheme="minorHAnsi" w:hAnsiTheme="minorHAnsi"/>
        </w:rPr>
        <w:t>LiF</w:t>
      </w:r>
      <w:proofErr w:type="spellEnd"/>
      <w:r w:rsidR="00E14F4A" w:rsidRPr="008B0435">
        <w:rPr>
          <w:rFonts w:asciiTheme="minorHAnsi" w:eastAsiaTheme="minorHAnsi" w:hAnsiTheme="minorHAnsi"/>
        </w:rPr>
        <w:t>, Si</w:t>
      </w:r>
      <w:r w:rsidR="00E14F4A" w:rsidRPr="008B0435">
        <w:rPr>
          <w:rFonts w:asciiTheme="minorHAnsi" w:eastAsiaTheme="minorHAnsi" w:hAnsiTheme="minorHAnsi"/>
          <w:vertAlign w:val="subscript"/>
        </w:rPr>
        <w:t>3</w:t>
      </w:r>
      <w:r w:rsidR="00E14F4A" w:rsidRPr="008B0435">
        <w:rPr>
          <w:rFonts w:asciiTheme="minorHAnsi" w:eastAsiaTheme="minorHAnsi" w:hAnsiTheme="minorHAnsi"/>
        </w:rPr>
        <w:t>N</w:t>
      </w:r>
      <w:r w:rsidR="00E14F4A" w:rsidRPr="008B0435">
        <w:rPr>
          <w:rFonts w:asciiTheme="minorHAnsi" w:eastAsiaTheme="minorHAnsi" w:hAnsiTheme="minorHAnsi"/>
          <w:vertAlign w:val="subscript"/>
        </w:rPr>
        <w:t>4</w:t>
      </w:r>
      <w:r w:rsidR="00BB3667" w:rsidRPr="008B0435">
        <w:rPr>
          <w:rFonts w:asciiTheme="minorHAnsi" w:eastAsiaTheme="minorHAnsi" w:hAnsiTheme="minorHAnsi" w:hint="eastAsia"/>
        </w:rPr>
        <w:t>)</w:t>
      </w:r>
      <w:r w:rsidRPr="008B0435">
        <w:rPr>
          <w:rFonts w:asciiTheme="minorHAnsi" w:eastAsiaTheme="minorHAnsi" w:hAnsiTheme="minorHAnsi" w:hint="eastAsia"/>
        </w:rPr>
        <w:t>，</w:t>
      </w:r>
      <w:r w:rsidR="00637E28" w:rsidRPr="008B0435">
        <w:rPr>
          <w:rFonts w:asciiTheme="minorHAnsi" w:eastAsiaTheme="minorHAnsi" w:hAnsiTheme="minorHAnsi" w:hint="eastAsia"/>
        </w:rPr>
        <w:t>1</w:t>
      </w:r>
      <w:r w:rsidR="00047440" w:rsidRPr="008B0435">
        <w:rPr>
          <w:rFonts w:asciiTheme="minorHAnsi" w:eastAsiaTheme="minorHAnsi" w:hAnsiTheme="minorHAnsi"/>
        </w:rPr>
        <w:t>4</w:t>
      </w:r>
      <w:r w:rsidR="00376E9D" w:rsidRPr="008B0435">
        <w:rPr>
          <w:rFonts w:asciiTheme="minorHAnsi" w:eastAsiaTheme="minorHAnsi" w:hAnsiTheme="minorHAnsi" w:hint="eastAsia"/>
        </w:rPr>
        <w:t>種の</w:t>
      </w:r>
      <w:r w:rsidRPr="008B0435">
        <w:rPr>
          <w:rFonts w:asciiTheme="minorHAnsi" w:eastAsiaTheme="minorHAnsi" w:hAnsiTheme="minorHAnsi" w:hint="eastAsia"/>
        </w:rPr>
        <w:t>有機化合物</w:t>
      </w:r>
      <w:r w:rsidR="00BB3667" w:rsidRPr="008B0435">
        <w:rPr>
          <w:rFonts w:asciiTheme="minorHAnsi" w:eastAsiaTheme="minorHAnsi" w:hAnsiTheme="minorHAnsi" w:hint="eastAsia"/>
        </w:rPr>
        <w:t>(</w:t>
      </w:r>
      <w:r w:rsidR="008138F8" w:rsidRPr="008B0435">
        <w:rPr>
          <w:rFonts w:asciiTheme="minorHAnsi" w:eastAsiaTheme="minorHAnsi" w:hAnsiTheme="minorHAnsi"/>
        </w:rPr>
        <w:t>26-n-paraffin, adenine, β-carotene, diphenyl-hexatriene, guanine, Kapton, polyacetylene, poly(butene-1-sulfone), polyethylene, polymethylmethacrylate, polystyrene, poly(2-vinylpridine), thymine, uracil</w:t>
      </w:r>
      <w:r w:rsidR="00BB3667" w:rsidRPr="008B0435">
        <w:rPr>
          <w:rFonts w:asciiTheme="minorHAnsi" w:eastAsiaTheme="minorHAnsi" w:hAnsiTheme="minorHAnsi"/>
        </w:rPr>
        <w:t>)</w:t>
      </w:r>
      <w:r w:rsidR="00CB61C3" w:rsidRPr="008B0435">
        <w:rPr>
          <w:rFonts w:asciiTheme="minorHAnsi" w:eastAsiaTheme="minorHAnsi" w:hAnsiTheme="minorHAnsi" w:hint="eastAsia"/>
        </w:rPr>
        <w:t>および水</w:t>
      </w:r>
      <w:r w:rsidR="0024168A" w:rsidRPr="008B0435">
        <w:rPr>
          <w:rFonts w:asciiTheme="minorHAnsi" w:eastAsiaTheme="minorHAnsi" w:hAnsiTheme="minorHAnsi" w:hint="eastAsia"/>
        </w:rPr>
        <w:t>[</w:t>
      </w:r>
      <w:bookmarkStart w:id="4" w:name="_Ref87913835"/>
      <w:r w:rsidR="0024168A" w:rsidRPr="008B0435">
        <w:rPr>
          <w:rStyle w:val="af1"/>
          <w:rFonts w:asciiTheme="minorHAnsi" w:eastAsiaTheme="minorHAnsi" w:hAnsiTheme="minorHAnsi"/>
          <w:vertAlign w:val="baseline"/>
        </w:rPr>
        <w:endnoteReference w:id="8"/>
      </w:r>
      <w:bookmarkEnd w:id="4"/>
      <w:r w:rsidR="0024168A" w:rsidRPr="008B0435">
        <w:rPr>
          <w:rFonts w:asciiTheme="minorHAnsi" w:eastAsiaTheme="minorHAnsi" w:hAnsiTheme="minorHAnsi"/>
        </w:rPr>
        <w:t>]</w:t>
      </w:r>
      <w:r w:rsidR="00637E28" w:rsidRPr="008B0435">
        <w:rPr>
          <w:rFonts w:asciiTheme="minorHAnsi" w:eastAsiaTheme="minorHAnsi" w:hAnsiTheme="minorHAnsi" w:hint="eastAsia"/>
        </w:rPr>
        <w:t>における</w:t>
      </w:r>
      <w:r w:rsidR="00637E28" w:rsidRPr="008B0435">
        <w:rPr>
          <w:rFonts w:asciiTheme="minorHAnsi" w:eastAsiaTheme="minorHAnsi" w:hAnsiTheme="minorHAnsi"/>
        </w:rPr>
        <w:t>IMFP</w:t>
      </w:r>
      <w:r w:rsidR="00637E28" w:rsidRPr="008B0435">
        <w:rPr>
          <w:rFonts w:asciiTheme="minorHAnsi" w:eastAsiaTheme="minorHAnsi" w:hAnsiTheme="minorHAnsi" w:hint="eastAsia"/>
        </w:rPr>
        <w:t>をエネルギーの関数として</w:t>
      </w:r>
      <w:r w:rsidR="00C47B17" w:rsidRPr="008B0435">
        <w:rPr>
          <w:rFonts w:asciiTheme="minorHAnsi" w:eastAsiaTheme="minorHAnsi" w:hAnsiTheme="minorHAnsi" w:hint="eastAsia"/>
        </w:rPr>
        <w:t>F</w:t>
      </w:r>
      <w:r w:rsidR="00C47B17" w:rsidRPr="008B0435">
        <w:rPr>
          <w:rFonts w:asciiTheme="minorHAnsi" w:eastAsiaTheme="minorHAnsi" w:hAnsiTheme="minorHAnsi"/>
        </w:rPr>
        <w:t>ig.1</w:t>
      </w:r>
      <w:r w:rsidR="00637E28" w:rsidRPr="008B0435">
        <w:rPr>
          <w:rFonts w:asciiTheme="minorHAnsi" w:eastAsiaTheme="minorHAnsi" w:hAnsiTheme="minorHAnsi" w:hint="eastAsia"/>
        </w:rPr>
        <w:t>に示す。</w:t>
      </w:r>
      <w:r w:rsidR="00402208" w:rsidRPr="008B0435">
        <w:rPr>
          <w:rFonts w:asciiTheme="minorHAnsi" w:eastAsiaTheme="minorHAnsi" w:hAnsiTheme="minorHAnsi" w:hint="eastAsia"/>
        </w:rPr>
        <w:t>いずれの</w:t>
      </w:r>
      <w:r w:rsidR="0039223D" w:rsidRPr="008B0435">
        <w:rPr>
          <w:rFonts w:asciiTheme="minorHAnsi" w:eastAsiaTheme="minorHAnsi" w:hAnsiTheme="minorHAnsi" w:hint="eastAsia"/>
        </w:rPr>
        <w:t>グループにおいても</w:t>
      </w:r>
      <w:r w:rsidR="006E700B" w:rsidRPr="008B0435">
        <w:rPr>
          <w:rFonts w:asciiTheme="minorHAnsi" w:eastAsiaTheme="minorHAnsi" w:hAnsiTheme="minorHAnsi" w:hint="eastAsia"/>
        </w:rPr>
        <w:t>,数種</w:t>
      </w:r>
      <w:r w:rsidR="007B55A7" w:rsidRPr="008B0435">
        <w:rPr>
          <w:rFonts w:asciiTheme="minorHAnsi" w:eastAsiaTheme="minorHAnsi" w:hAnsiTheme="minorHAnsi" w:hint="eastAsia"/>
        </w:rPr>
        <w:t>の元素</w:t>
      </w:r>
      <w:r w:rsidR="00005B88" w:rsidRPr="008B0435">
        <w:rPr>
          <w:rFonts w:asciiTheme="minorHAnsi" w:eastAsiaTheme="minorHAnsi" w:hAnsiTheme="minorHAnsi" w:hint="eastAsia"/>
        </w:rPr>
        <w:t>固体</w:t>
      </w:r>
      <w:r w:rsidR="006E700B" w:rsidRPr="008B0435">
        <w:rPr>
          <w:rFonts w:asciiTheme="minorHAnsi" w:eastAsiaTheme="minorHAnsi" w:hAnsiTheme="minorHAnsi" w:hint="eastAsia"/>
        </w:rPr>
        <w:t>を除けば，</w:t>
      </w:r>
      <w:r w:rsidR="005948DD" w:rsidRPr="008B0435">
        <w:rPr>
          <w:rFonts w:asciiTheme="minorHAnsi" w:eastAsiaTheme="minorHAnsi" w:hAnsiTheme="minorHAnsi"/>
        </w:rPr>
        <w:t>IMFP</w:t>
      </w:r>
      <w:r w:rsidR="005948DD" w:rsidRPr="008B0435">
        <w:rPr>
          <w:rFonts w:asciiTheme="minorHAnsi" w:eastAsiaTheme="minorHAnsi" w:hAnsiTheme="minorHAnsi" w:hint="eastAsia"/>
        </w:rPr>
        <w:t>値は</w:t>
      </w:r>
      <w:r w:rsidR="002911FA" w:rsidRPr="008B0435">
        <w:rPr>
          <w:rFonts w:asciiTheme="minorHAnsi" w:eastAsiaTheme="minorHAnsi" w:hAnsiTheme="minorHAnsi"/>
        </w:rPr>
        <w:t>50 - 100 eV</w:t>
      </w:r>
      <w:r w:rsidR="002911FA" w:rsidRPr="008B0435">
        <w:rPr>
          <w:rFonts w:asciiTheme="minorHAnsi" w:eastAsiaTheme="minorHAnsi" w:hAnsiTheme="minorHAnsi" w:hint="eastAsia"/>
        </w:rPr>
        <w:t>近傍で最小値をとっている。</w:t>
      </w:r>
      <w:r w:rsidR="00932A2A" w:rsidRPr="008B0435">
        <w:rPr>
          <w:rFonts w:asciiTheme="minorHAnsi" w:eastAsiaTheme="minorHAnsi" w:hAnsiTheme="minorHAnsi" w:hint="eastAsia"/>
        </w:rPr>
        <w:t>この極小値を与えるエネルギーとその近傍のエネルギー依存性はその物質の</w:t>
      </w:r>
      <w:r w:rsidR="00932A2A" w:rsidRPr="008B0435">
        <w:rPr>
          <w:rFonts w:asciiTheme="minorHAnsi" w:eastAsiaTheme="minorHAnsi" w:hAnsiTheme="minorHAnsi"/>
        </w:rPr>
        <w:t>ELF</w:t>
      </w:r>
      <w:r w:rsidR="00932A2A" w:rsidRPr="008B0435">
        <w:rPr>
          <w:rFonts w:asciiTheme="minorHAnsi" w:eastAsiaTheme="minorHAnsi" w:hAnsiTheme="minorHAnsi" w:hint="eastAsia"/>
        </w:rPr>
        <w:t>の形状に強く依存している。</w:t>
      </w:r>
    </w:p>
    <w:p w14:paraId="3D61FA1D" w14:textId="2012D3CF" w:rsidR="00EE0C94" w:rsidRPr="008B0435" w:rsidRDefault="00B76374" w:rsidP="00932A2A">
      <w:pPr>
        <w:pStyle w:val="-"/>
        <w:ind w:firstLineChars="50" w:firstLine="95"/>
        <w:rPr>
          <w:rFonts w:asciiTheme="minorHAnsi" w:eastAsiaTheme="minorHAnsi" w:hAnsiTheme="minorHAnsi"/>
        </w:rPr>
      </w:pPr>
      <w:r w:rsidRPr="008B0435">
        <w:rPr>
          <w:rFonts w:asciiTheme="minorHAnsi" w:eastAsiaTheme="minorHAnsi" w:hAnsiTheme="minorHAnsi" w:hint="eastAsia"/>
        </w:rPr>
        <w:t>5</w:t>
      </w:r>
      <w:r w:rsidRPr="008B0435">
        <w:rPr>
          <w:rFonts w:asciiTheme="minorHAnsi" w:eastAsiaTheme="minorHAnsi" w:hAnsiTheme="minorHAnsi"/>
        </w:rPr>
        <w:t>0 eV</w:t>
      </w:r>
      <w:r w:rsidR="00501E00" w:rsidRPr="008B0435">
        <w:rPr>
          <w:rFonts w:asciiTheme="minorHAnsi" w:eastAsiaTheme="minorHAnsi" w:hAnsiTheme="minorHAnsi" w:hint="eastAsia"/>
        </w:rPr>
        <w:t>-</w:t>
      </w:r>
      <w:r w:rsidR="00501E00" w:rsidRPr="008B0435">
        <w:rPr>
          <w:rFonts w:asciiTheme="minorHAnsi" w:eastAsiaTheme="minorHAnsi" w:hAnsiTheme="minorHAnsi"/>
        </w:rPr>
        <w:t xml:space="preserve"> 200 keV</w:t>
      </w:r>
      <w:r w:rsidRPr="008B0435">
        <w:rPr>
          <w:rFonts w:asciiTheme="minorHAnsi" w:eastAsiaTheme="minorHAnsi" w:hAnsiTheme="minorHAnsi" w:hint="eastAsia"/>
        </w:rPr>
        <w:t>においては</w:t>
      </w:r>
      <w:r w:rsidR="005A33DD" w:rsidRPr="008B0435">
        <w:rPr>
          <w:rFonts w:asciiTheme="minorHAnsi" w:eastAsiaTheme="minorHAnsi" w:hAnsiTheme="minorHAnsi" w:hint="eastAsia"/>
        </w:rPr>
        <w:t>そのエネルギー依存性は</w:t>
      </w:r>
      <w:r w:rsidR="007D2280" w:rsidRPr="008B0435">
        <w:rPr>
          <w:rFonts w:asciiTheme="minorHAnsi" w:eastAsiaTheme="minorHAnsi" w:hAnsiTheme="minorHAnsi" w:hint="eastAsia"/>
        </w:rPr>
        <w:t>式（</w:t>
      </w:r>
      <w:r w:rsidR="002A4B63" w:rsidRPr="008B0435">
        <w:rPr>
          <w:rFonts w:asciiTheme="minorHAnsi" w:eastAsiaTheme="minorHAnsi" w:hAnsiTheme="minorHAnsi"/>
        </w:rPr>
        <w:t>11</w:t>
      </w:r>
      <w:r w:rsidR="007D2280" w:rsidRPr="008B0435">
        <w:rPr>
          <w:rFonts w:asciiTheme="minorHAnsi" w:eastAsiaTheme="minorHAnsi" w:hAnsiTheme="minorHAnsi" w:hint="eastAsia"/>
        </w:rPr>
        <w:t>）に示す</w:t>
      </w:r>
      <w:r w:rsidR="00DC2A33" w:rsidRPr="008B0435">
        <w:rPr>
          <w:rFonts w:asciiTheme="minorHAnsi" w:eastAsiaTheme="minorHAnsi" w:hAnsiTheme="minorHAnsi" w:hint="eastAsia"/>
        </w:rPr>
        <w:t>拡張した</w:t>
      </w:r>
      <w:r w:rsidRPr="008B0435">
        <w:rPr>
          <w:rFonts w:asciiTheme="minorHAnsi" w:eastAsiaTheme="minorHAnsi" w:hAnsiTheme="minorHAnsi" w:hint="eastAsia"/>
        </w:rPr>
        <w:t>B</w:t>
      </w:r>
      <w:r w:rsidRPr="008B0435">
        <w:rPr>
          <w:rFonts w:asciiTheme="minorHAnsi" w:eastAsiaTheme="minorHAnsi" w:hAnsiTheme="minorHAnsi"/>
        </w:rPr>
        <w:t>ethe</w:t>
      </w:r>
      <w:r w:rsidRPr="008B0435">
        <w:rPr>
          <w:rFonts w:asciiTheme="minorHAnsi" w:eastAsiaTheme="minorHAnsi" w:hAnsiTheme="minorHAnsi" w:hint="eastAsia"/>
        </w:rPr>
        <w:t>の式</w:t>
      </w:r>
      <w:r w:rsidR="00DC2A33" w:rsidRPr="008B0435">
        <w:rPr>
          <w:rFonts w:asciiTheme="minorHAnsi" w:eastAsiaTheme="minorHAnsi" w:hAnsiTheme="minorHAnsi" w:hint="eastAsia"/>
        </w:rPr>
        <w:t>（</w:t>
      </w:r>
      <w:r w:rsidR="00DC2A33" w:rsidRPr="008B0435">
        <w:rPr>
          <w:rFonts w:asciiTheme="minorHAnsi" w:eastAsiaTheme="minorHAnsi" w:hAnsiTheme="minorHAnsi"/>
        </w:rPr>
        <w:t>M. Bethe</w:t>
      </w:r>
      <w:r w:rsidR="00DC2A33" w:rsidRPr="008B0435">
        <w:rPr>
          <w:rFonts w:asciiTheme="minorHAnsi" w:eastAsiaTheme="minorHAnsi" w:hAnsiTheme="minorHAnsi" w:hint="eastAsia"/>
        </w:rPr>
        <w:t>式）</w:t>
      </w:r>
      <w:r w:rsidRPr="008B0435">
        <w:rPr>
          <w:rFonts w:asciiTheme="minorHAnsi" w:eastAsiaTheme="minorHAnsi" w:hAnsiTheme="minorHAnsi" w:hint="eastAsia"/>
        </w:rPr>
        <w:t>で</w:t>
      </w:r>
      <w:r w:rsidR="005A33DD" w:rsidRPr="008B0435">
        <w:rPr>
          <w:rFonts w:asciiTheme="minorHAnsi" w:eastAsiaTheme="minorHAnsi" w:hAnsiTheme="minorHAnsi" w:hint="eastAsia"/>
        </w:rPr>
        <w:t>よく近似できる。</w:t>
      </w:r>
      <w:r w:rsidR="00775B2E" w:rsidRPr="008B0435">
        <w:rPr>
          <w:rFonts w:asciiTheme="minorHAnsi" w:eastAsiaTheme="minorHAnsi" w:hAnsiTheme="minorHAnsi" w:hint="eastAsia"/>
        </w:rPr>
        <w:t>このときの</w:t>
      </w:r>
      <w:r w:rsidR="00881798" w:rsidRPr="008B0435">
        <w:rPr>
          <w:rFonts w:asciiTheme="minorHAnsi" w:eastAsiaTheme="minorHAnsi" w:hAnsiTheme="minorHAnsi" w:hint="eastAsia"/>
        </w:rPr>
        <w:t>1</w:t>
      </w:r>
      <w:r w:rsidR="00881798" w:rsidRPr="008B0435">
        <w:rPr>
          <w:rFonts w:asciiTheme="minorHAnsi" w:eastAsiaTheme="minorHAnsi" w:hAnsiTheme="minorHAnsi"/>
        </w:rPr>
        <w:t>00</w:t>
      </w:r>
      <w:r w:rsidR="0093418F" w:rsidRPr="008B0435">
        <w:rPr>
          <w:rFonts w:asciiTheme="minorHAnsi" w:eastAsiaTheme="minorHAnsi" w:hAnsiTheme="minorHAnsi" w:hint="eastAsia"/>
        </w:rPr>
        <w:t>種</w:t>
      </w:r>
      <w:r w:rsidR="00881798" w:rsidRPr="008B0435">
        <w:rPr>
          <w:rFonts w:asciiTheme="minorHAnsi" w:eastAsiaTheme="minorHAnsi" w:hAnsiTheme="minorHAnsi" w:hint="eastAsia"/>
        </w:rPr>
        <w:t>の物質に</w:t>
      </w:r>
      <w:r w:rsidR="00AE647E" w:rsidRPr="008B0435">
        <w:rPr>
          <w:rFonts w:asciiTheme="minorHAnsi" w:eastAsiaTheme="minorHAnsi" w:hAnsiTheme="minorHAnsi" w:hint="eastAsia"/>
        </w:rPr>
        <w:t>お</w:t>
      </w:r>
      <w:r w:rsidR="00881798" w:rsidRPr="008B0435">
        <w:rPr>
          <w:rFonts w:asciiTheme="minorHAnsi" w:eastAsiaTheme="minorHAnsi" w:hAnsiTheme="minorHAnsi" w:hint="eastAsia"/>
        </w:rPr>
        <w:t>ける</w:t>
      </w:r>
      <w:r w:rsidR="00775B2E" w:rsidRPr="008B0435">
        <w:rPr>
          <w:rFonts w:asciiTheme="minorHAnsi" w:eastAsiaTheme="minorHAnsi" w:hAnsiTheme="minorHAnsi" w:hint="eastAsia"/>
        </w:rPr>
        <w:t>二乗平均誤差</w:t>
      </w:r>
      <w:r w:rsidR="00775B2E" w:rsidRPr="008B0435">
        <w:rPr>
          <w:rFonts w:asciiTheme="minorHAnsi" w:eastAsiaTheme="minorHAnsi" w:hAnsiTheme="minorHAnsi"/>
        </w:rPr>
        <w:t>(RMS)</w:t>
      </w:r>
      <w:r w:rsidR="00775B2E" w:rsidRPr="008B0435">
        <w:rPr>
          <w:rFonts w:asciiTheme="minorHAnsi" w:eastAsiaTheme="minorHAnsi" w:hAnsiTheme="minorHAnsi" w:hint="eastAsia"/>
        </w:rPr>
        <w:t>は</w:t>
      </w:r>
      <w:r w:rsidR="00DD1248" w:rsidRPr="008B0435">
        <w:rPr>
          <w:rFonts w:asciiTheme="minorHAnsi" w:eastAsiaTheme="minorHAnsi" w:hAnsiTheme="minorHAnsi"/>
        </w:rPr>
        <w:t>0.57</w:t>
      </w:r>
      <w:r w:rsidR="00DD1248" w:rsidRPr="008B0435">
        <w:rPr>
          <w:rFonts w:asciiTheme="minorHAnsi" w:eastAsiaTheme="minorHAnsi" w:hAnsiTheme="minorHAnsi" w:hint="eastAsia"/>
        </w:rPr>
        <w:t>±</w:t>
      </w:r>
      <w:r w:rsidR="00DD1248" w:rsidRPr="008B0435">
        <w:rPr>
          <w:rFonts w:asciiTheme="minorHAnsi" w:eastAsiaTheme="minorHAnsi" w:hAnsiTheme="minorHAnsi"/>
        </w:rPr>
        <w:t>0.29 %</w:t>
      </w:r>
      <w:r w:rsidR="00775B2E" w:rsidRPr="008B0435">
        <w:rPr>
          <w:rFonts w:asciiTheme="minorHAnsi" w:eastAsiaTheme="minorHAnsi" w:hAnsiTheme="minorHAnsi" w:hint="eastAsia"/>
        </w:rPr>
        <w:t>である。</w:t>
      </w:r>
    </w:p>
    <w:p w14:paraId="4CD55D3B" w14:textId="56725132" w:rsidR="00775B2E" w:rsidRPr="008B0435" w:rsidRDefault="00960797" w:rsidP="00537F0A">
      <w:pPr>
        <w:pStyle w:val="-"/>
        <w:ind w:firstLine="0"/>
        <w:rPr>
          <w:rFonts w:asciiTheme="minorHAnsi" w:eastAsiaTheme="minorHAnsi" w:hAnsiTheme="minorHAnsi"/>
        </w:rPr>
      </w:pPr>
      <w:r w:rsidRPr="008B0435">
        <w:rPr>
          <w:rFonts w:asciiTheme="minorHAnsi" w:eastAsiaTheme="minorHAnsi" w:hAnsiTheme="minorHAnsi"/>
        </w:rPr>
        <w:t xml:space="preserve"> </w:t>
      </w:r>
      <w:r w:rsidRPr="008B0435">
        <w:rPr>
          <w:rFonts w:asciiTheme="minorHAnsi" w:eastAsiaTheme="minorHAnsi" w:hAnsiTheme="minorHAnsi" w:hint="eastAsia"/>
        </w:rPr>
        <w:t>相対論的</w:t>
      </w:r>
      <w:r w:rsidRPr="008B0435">
        <w:rPr>
          <w:rFonts w:asciiTheme="minorHAnsi" w:eastAsiaTheme="minorHAnsi" w:hAnsiTheme="minorHAnsi"/>
        </w:rPr>
        <w:t>M. Bethe</w:t>
      </w:r>
      <w:r w:rsidRPr="008B0435">
        <w:rPr>
          <w:rFonts w:asciiTheme="minorHAnsi" w:eastAsiaTheme="minorHAnsi" w:hAnsiTheme="minorHAnsi" w:hint="eastAsia"/>
        </w:rPr>
        <w:t>の式は</w:t>
      </w:r>
    </w:p>
    <w:p w14:paraId="7AA1DF26" w14:textId="31787BB8" w:rsidR="00224128" w:rsidRPr="008B0435" w:rsidRDefault="00224128" w:rsidP="00537F0A">
      <w:pPr>
        <w:pStyle w:val="-"/>
        <w:ind w:firstLine="0"/>
        <w:rPr>
          <w:rFonts w:asciiTheme="minorHAnsi" w:eastAsiaTheme="minorHAnsi" w:hAnsiTheme="minorHAnsi"/>
        </w:rPr>
      </w:pPr>
    </w:p>
    <w:p w14:paraId="4588B57C" w14:textId="63F228A0" w:rsidR="00F90992" w:rsidRPr="008B0435" w:rsidRDefault="00F90992" w:rsidP="00517BE7">
      <w:pPr>
        <w:pStyle w:val="-"/>
        <w:ind w:firstLine="0"/>
        <w:jc w:val="right"/>
        <w:rPr>
          <w:rFonts w:asciiTheme="minorHAnsi" w:eastAsiaTheme="minorHAnsi" w:hAnsiTheme="minorHAnsi"/>
        </w:rPr>
      </w:pPr>
      <m:oMath>
        <m:r>
          <w:rPr>
            <w:rFonts w:ascii="XITS Math" w:hAnsi="XITS Math" w:cs="XITS Math"/>
          </w:rPr>
          <m:t>λ</m:t>
        </m:r>
        <m:d>
          <m:dPr>
            <m:ctrlPr>
              <w:rPr>
                <w:rFonts w:ascii="XITS Math" w:hAnsi="XITS Math" w:cs="XITS Math"/>
                <w:i/>
              </w:rPr>
            </m:ctrlPr>
          </m:dPr>
          <m:e>
            <m:r>
              <w:rPr>
                <w:rFonts w:ascii="XITS Math" w:hAnsi="XITS Math" w:cs="XITS Math"/>
              </w:rPr>
              <m:t>E</m:t>
            </m:r>
          </m:e>
        </m:d>
        <m:r>
          <w:rPr>
            <w:rFonts w:ascii="XITS Math" w:hAnsi="XITS Math" w:cs="XITS Math"/>
          </w:rPr>
          <m:t>=</m:t>
        </m:r>
        <m:f>
          <m:fPr>
            <m:ctrlPr>
              <w:rPr>
                <w:rFonts w:ascii="XITS Math" w:hAnsi="XITS Math" w:cs="XITS Math"/>
              </w:rPr>
            </m:ctrlPr>
          </m:fPr>
          <m:num>
            <m:r>
              <w:rPr>
                <w:rFonts w:ascii="XITS Math" w:hAnsi="XITS Math" w:cs="XITS Math"/>
              </w:rPr>
              <m:t>α</m:t>
            </m:r>
            <m:d>
              <m:dPr>
                <m:ctrlPr>
                  <w:rPr>
                    <w:rFonts w:ascii="XITS Math" w:hAnsi="XITS Math" w:cs="XITS Math"/>
                    <w:i/>
                  </w:rPr>
                </m:ctrlPr>
              </m:dPr>
              <m:e>
                <m:r>
                  <w:rPr>
                    <w:rFonts w:ascii="XITS Math" w:hAnsi="XITS Math" w:cs="XITS Math"/>
                  </w:rPr>
                  <m:t>E</m:t>
                </m:r>
              </m:e>
            </m:d>
            <m:r>
              <w:rPr>
                <w:rFonts w:ascii="XITS Math" w:hAnsi="XITS Math" w:cs="XITS Math"/>
              </w:rPr>
              <m:t>E</m:t>
            </m:r>
          </m:num>
          <m:den>
            <m:sSubSup>
              <m:sSubSupPr>
                <m:ctrlPr>
                  <w:rPr>
                    <w:rFonts w:ascii="XITS Math" w:hAnsi="XITS Math" w:cs="XITS Math"/>
                  </w:rPr>
                </m:ctrlPr>
              </m:sSubSupPr>
              <m:e>
                <m:r>
                  <w:rPr>
                    <w:rFonts w:ascii="XITS Math" w:hAnsi="XITS Math" w:cs="XITS Math"/>
                  </w:rPr>
                  <m:t>E</m:t>
                </m:r>
              </m:e>
              <m:sub>
                <m:r>
                  <m:rPr>
                    <m:sty m:val="p"/>
                  </m:rPr>
                  <w:rPr>
                    <w:rFonts w:ascii="XITS Math" w:hAnsi="XITS Math" w:cs="XITS Math"/>
                  </w:rPr>
                  <m:t>p</m:t>
                </m:r>
              </m:sub>
              <m:sup>
                <m:r>
                  <w:rPr>
                    <w:rFonts w:ascii="XITS Math" w:hAnsi="XITS Math" w:cs="XITS Math"/>
                  </w:rPr>
                  <m:t>2</m:t>
                </m:r>
              </m:sup>
            </m:sSubSup>
            <m:d>
              <m:dPr>
                <m:begChr m:val="{"/>
                <m:endChr m:val="}"/>
                <m:ctrlPr>
                  <w:rPr>
                    <w:rFonts w:ascii="XITS Math" w:hAnsi="XITS Math" w:cs="XITS Math"/>
                  </w:rPr>
                </m:ctrlPr>
              </m:dPr>
              <m:e>
                <m:r>
                  <w:rPr>
                    <w:rFonts w:ascii="XITS Math" w:hAnsi="XITS Math" w:cs="XITS Math"/>
                  </w:rPr>
                  <m:t>β</m:t>
                </m:r>
                <m:d>
                  <m:dPr>
                    <m:begChr m:val="["/>
                    <m:endChr m:val="]"/>
                    <m:ctrlPr>
                      <w:rPr>
                        <w:rFonts w:ascii="XITS Math" w:hAnsi="XITS Math" w:cs="XITS Math"/>
                        <w:i/>
                      </w:rPr>
                    </m:ctrlPr>
                  </m:dPr>
                  <m:e>
                    <m:func>
                      <m:funcPr>
                        <m:ctrlPr>
                          <w:rPr>
                            <w:rFonts w:ascii="Cambria Math" w:hAnsi="Cambria Math" w:cs="Cambria Math"/>
                            <w:i/>
                          </w:rPr>
                        </m:ctrlPr>
                      </m:funcPr>
                      <m:fName>
                        <m:r>
                          <m:rPr>
                            <m:sty m:val="p"/>
                          </m:rPr>
                          <w:rPr>
                            <w:rFonts w:ascii="XITS Math" w:hAnsi="XITS Math" w:cs="XITS Math"/>
                          </w:rPr>
                          <m:t>ln</m:t>
                        </m:r>
                        <m:ctrlPr>
                          <w:rPr>
                            <w:rFonts w:ascii="XITS Math" w:hAnsi="XITS Math" w:cs="XITS Math"/>
                            <w:i/>
                          </w:rPr>
                        </m:ctrlPr>
                      </m:fName>
                      <m:e>
                        <m:d>
                          <m:dPr>
                            <m:ctrlPr>
                              <w:rPr>
                                <w:rFonts w:ascii="XITS Math" w:hAnsi="XITS Math" w:cs="XITS Math"/>
                                <w:i/>
                              </w:rPr>
                            </m:ctrlPr>
                          </m:dPr>
                          <m:e>
                            <m:r>
                              <w:rPr>
                                <w:rFonts w:ascii="XITS Math" w:hAnsi="XITS Math" w:cs="XITS Math"/>
                              </w:rPr>
                              <m:t>γα</m:t>
                            </m:r>
                            <m:d>
                              <m:dPr>
                                <m:ctrlPr>
                                  <w:rPr>
                                    <w:rFonts w:ascii="XITS Math" w:hAnsi="XITS Math" w:cs="XITS Math"/>
                                    <w:i/>
                                  </w:rPr>
                                </m:ctrlPr>
                              </m:dPr>
                              <m:e>
                                <m:r>
                                  <w:rPr>
                                    <w:rFonts w:ascii="XITS Math" w:hAnsi="XITS Math" w:cs="XITS Math"/>
                                  </w:rPr>
                                  <m:t>E</m:t>
                                </m:r>
                              </m:e>
                            </m:d>
                            <m:r>
                              <w:rPr>
                                <w:rFonts w:ascii="XITS Math" w:hAnsi="XITS Math" w:cs="XITS Math"/>
                              </w:rPr>
                              <m:t>E</m:t>
                            </m:r>
                          </m:e>
                        </m:d>
                      </m:e>
                    </m:func>
                  </m:e>
                </m:d>
                <m:r>
                  <w:rPr>
                    <w:rFonts w:ascii="XITS Math" w:hAnsi="XITS Math" w:cs="XITS Math"/>
                  </w:rPr>
                  <m:t>-</m:t>
                </m:r>
                <m:d>
                  <m:dPr>
                    <m:ctrlPr>
                      <w:rPr>
                        <w:rFonts w:ascii="XITS Math" w:hAnsi="XITS Math" w:cs="XITS Math"/>
                        <w:i/>
                      </w:rPr>
                    </m:ctrlPr>
                  </m:dPr>
                  <m:e>
                    <m:r>
                      <w:rPr>
                        <w:rFonts w:ascii="XITS Math" w:hAnsi="XITS Math" w:cs="XITS Math"/>
                      </w:rPr>
                      <m:t>C/E</m:t>
                    </m:r>
                  </m:e>
                </m:d>
                <m:r>
                  <w:rPr>
                    <w:rFonts w:ascii="XITS Math" w:hAnsi="XITS Math" w:cs="XITS Math"/>
                  </w:rPr>
                  <m:t>+</m:t>
                </m:r>
                <m:d>
                  <m:dPr>
                    <m:ctrlPr>
                      <w:rPr>
                        <w:rFonts w:ascii="XITS Math" w:hAnsi="XITS Math" w:cs="XITS Math"/>
                      </w:rPr>
                    </m:ctrlPr>
                  </m:dPr>
                  <m:e>
                    <m:r>
                      <w:rPr>
                        <w:rFonts w:ascii="XITS Math" w:hAnsi="XITS Math" w:cs="XITS Math"/>
                      </w:rPr>
                      <m:t>D/</m:t>
                    </m:r>
                    <m:sSup>
                      <m:sSupPr>
                        <m:ctrlPr>
                          <w:rPr>
                            <w:rFonts w:ascii="XITS Math" w:hAnsi="XITS Math" w:cs="XITS Math"/>
                            <w:i/>
                          </w:rPr>
                        </m:ctrlPr>
                      </m:sSupPr>
                      <m:e>
                        <m:r>
                          <w:rPr>
                            <w:rFonts w:ascii="XITS Math" w:hAnsi="XITS Math" w:cs="XITS Math"/>
                          </w:rPr>
                          <m:t>E</m:t>
                        </m:r>
                      </m:e>
                      <m:sup>
                        <m:r>
                          <w:rPr>
                            <w:rFonts w:ascii="XITS Math" w:hAnsi="XITS Math" w:cs="XITS Math"/>
                          </w:rPr>
                          <m:t>2</m:t>
                        </m:r>
                      </m:sup>
                    </m:sSup>
                  </m:e>
                </m:d>
              </m:e>
            </m:d>
          </m:den>
        </m:f>
      </m:oMath>
      <w:r w:rsidR="00D35E33" w:rsidRPr="008B0435">
        <w:rPr>
          <w:rFonts w:asciiTheme="minorHAnsi" w:eastAsiaTheme="minorEastAsia" w:hAnsiTheme="minorHAnsi" w:hint="eastAsia"/>
        </w:rPr>
        <w:t xml:space="preserve"> </w:t>
      </w:r>
      <w:r w:rsidR="00D35E33" w:rsidRPr="008B0435">
        <w:rPr>
          <w:rFonts w:asciiTheme="minorHAnsi" w:eastAsiaTheme="minorEastAsia" w:hAnsiTheme="minorHAnsi"/>
        </w:rPr>
        <w:t>(nm)</w:t>
      </w:r>
      <w:r w:rsidR="00517BE7" w:rsidRPr="008B0435">
        <w:rPr>
          <w:rFonts w:asciiTheme="minorHAnsi" w:eastAsiaTheme="minorEastAsia" w:hAnsiTheme="minorHAnsi"/>
        </w:rPr>
        <w:t xml:space="preserve">     (</w:t>
      </w:r>
      <w:r w:rsidR="00ED215F" w:rsidRPr="008B0435">
        <w:rPr>
          <w:rFonts w:asciiTheme="minorHAnsi" w:eastAsiaTheme="minorEastAsia" w:hAnsiTheme="minorHAnsi"/>
        </w:rPr>
        <w:t>11</w:t>
      </w:r>
      <w:r w:rsidR="00517BE7" w:rsidRPr="008B0435">
        <w:rPr>
          <w:rFonts w:asciiTheme="minorHAnsi" w:eastAsiaTheme="minorEastAsia" w:hAnsiTheme="minorHAnsi"/>
        </w:rPr>
        <w:t>)</w:t>
      </w:r>
    </w:p>
    <w:p w14:paraId="46768762" w14:textId="64BB5296" w:rsidR="000F41F8" w:rsidRPr="008B0435" w:rsidRDefault="00F90992" w:rsidP="00537F0A">
      <w:pPr>
        <w:pStyle w:val="-"/>
        <w:ind w:firstLine="0"/>
        <w:rPr>
          <w:rFonts w:asciiTheme="minorHAnsi" w:eastAsiaTheme="minorEastAsia" w:hAnsiTheme="minorHAnsi"/>
        </w:rPr>
      </w:pPr>
      <w:r w:rsidRPr="008B0435">
        <w:rPr>
          <w:rFonts w:asciiTheme="minorHAnsi" w:eastAsiaTheme="minorHAnsi" w:hAnsiTheme="minorHAnsi" w:hint="eastAsia"/>
        </w:rPr>
        <w:t>ここで，</w:t>
      </w:r>
      <m:oMath>
        <m:r>
          <w:rPr>
            <w:rFonts w:ascii="XITS Math" w:hAnsi="XITS Math" w:cs="XITS Math"/>
          </w:rPr>
          <m:t>α</m:t>
        </m:r>
        <m:d>
          <m:dPr>
            <m:ctrlPr>
              <w:rPr>
                <w:rFonts w:ascii="XITS Math" w:hAnsi="XITS Math" w:cs="XITS Math"/>
                <w:i/>
              </w:rPr>
            </m:ctrlPr>
          </m:dPr>
          <m:e>
            <m:r>
              <w:rPr>
                <w:rFonts w:ascii="XITS Math" w:hAnsi="XITS Math" w:cs="XITS Math"/>
              </w:rPr>
              <m:t>E</m:t>
            </m:r>
          </m:e>
        </m:d>
        <m:r>
          <w:rPr>
            <w:rFonts w:ascii="XITS Math" w:hAnsi="XITS Math" w:cs="XITS Math"/>
          </w:rPr>
          <m:t>=</m:t>
        </m:r>
        <m:f>
          <m:fPr>
            <m:ctrlPr>
              <w:rPr>
                <w:rFonts w:ascii="XITS Math" w:hAnsi="XITS Math" w:cs="XITS Math"/>
              </w:rPr>
            </m:ctrlPr>
          </m:fPr>
          <m:num>
            <m:r>
              <w:rPr>
                <w:rFonts w:ascii="XITS Math" w:hAnsi="XITS Math" w:cs="XITS Math"/>
              </w:rPr>
              <m:t>1+</m:t>
            </m:r>
            <m:f>
              <m:fPr>
                <m:ctrlPr>
                  <w:rPr>
                    <w:rFonts w:ascii="XITS Math" w:hAnsi="XITS Math" w:cs="XITS Math"/>
                    <w:i/>
                  </w:rPr>
                </m:ctrlPr>
              </m:fPr>
              <m:num>
                <m:r>
                  <w:rPr>
                    <w:rFonts w:ascii="XITS Math" w:hAnsi="XITS Math" w:cs="XITS Math"/>
                  </w:rPr>
                  <m:t>E</m:t>
                </m:r>
              </m:num>
              <m:den>
                <m:d>
                  <m:dPr>
                    <m:ctrlPr>
                      <w:rPr>
                        <w:rFonts w:ascii="XITS Math" w:hAnsi="XITS Math" w:cs="XITS Math"/>
                      </w:rPr>
                    </m:ctrlPr>
                  </m:dPr>
                  <m:e>
                    <m:r>
                      <w:rPr>
                        <w:rFonts w:ascii="XITS Math" w:hAnsi="XITS Math" w:cs="XITS Math"/>
                      </w:rPr>
                      <m:t>2</m:t>
                    </m:r>
                    <m:sSub>
                      <m:sSubPr>
                        <m:ctrlPr>
                          <w:rPr>
                            <w:rFonts w:ascii="XITS Math" w:hAnsi="XITS Math" w:cs="XITS Math"/>
                          </w:rPr>
                        </m:ctrlPr>
                      </m:sSubPr>
                      <m:e>
                        <m:r>
                          <w:rPr>
                            <w:rFonts w:ascii="XITS Math" w:hAnsi="XITS Math" w:cs="XITS Math"/>
                          </w:rPr>
                          <m:t>m</m:t>
                        </m:r>
                      </m:e>
                      <m:sub>
                        <m:r>
                          <w:rPr>
                            <w:rFonts w:ascii="XITS Math" w:hAnsi="XITS Math" w:cs="XITS Math"/>
                          </w:rPr>
                          <m:t>e</m:t>
                        </m:r>
                      </m:sub>
                    </m:sSub>
                    <m:sSup>
                      <m:sSupPr>
                        <m:ctrlPr>
                          <w:rPr>
                            <w:rFonts w:ascii="XITS Math" w:hAnsi="XITS Math" w:cs="XITS Math"/>
                          </w:rPr>
                        </m:ctrlPr>
                      </m:sSupPr>
                      <m:e>
                        <m:r>
                          <w:rPr>
                            <w:rFonts w:ascii="XITS Math" w:hAnsi="XITS Math" w:cs="XITS Math"/>
                          </w:rPr>
                          <m:t>c</m:t>
                        </m:r>
                      </m:e>
                      <m:sup>
                        <m:r>
                          <w:rPr>
                            <w:rFonts w:ascii="XITS Math" w:hAnsi="XITS Math" w:cs="XITS Math"/>
                          </w:rPr>
                          <m:t>2</m:t>
                        </m:r>
                      </m:sup>
                    </m:sSup>
                  </m:e>
                </m:d>
              </m:den>
            </m:f>
          </m:num>
          <m:den>
            <m:sSup>
              <m:sSupPr>
                <m:ctrlPr>
                  <w:rPr>
                    <w:rFonts w:ascii="XITS Math" w:hAnsi="XITS Math" w:cs="XITS Math"/>
                  </w:rPr>
                </m:ctrlPr>
              </m:sSupPr>
              <m:e>
                <m:d>
                  <m:dPr>
                    <m:begChr m:val="["/>
                    <m:endChr m:val="]"/>
                    <m:ctrlPr>
                      <w:rPr>
                        <w:rFonts w:ascii="XITS Math" w:hAnsi="XITS Math" w:cs="XITS Math"/>
                      </w:rPr>
                    </m:ctrlPr>
                  </m:dPr>
                  <m:e>
                    <m:r>
                      <w:rPr>
                        <w:rFonts w:ascii="XITS Math" w:hAnsi="XITS Math" w:cs="XITS Math"/>
                      </w:rPr>
                      <m:t>1+</m:t>
                    </m:r>
                    <m:f>
                      <m:fPr>
                        <m:ctrlPr>
                          <w:rPr>
                            <w:rFonts w:ascii="XITS Math" w:hAnsi="XITS Math" w:cs="XITS Math"/>
                            <w:i/>
                          </w:rPr>
                        </m:ctrlPr>
                      </m:fPr>
                      <m:num>
                        <m:r>
                          <w:rPr>
                            <w:rFonts w:ascii="XITS Math" w:hAnsi="XITS Math" w:cs="XITS Math"/>
                          </w:rPr>
                          <m:t>E</m:t>
                        </m:r>
                      </m:num>
                      <m:den>
                        <m:d>
                          <m:dPr>
                            <m:ctrlPr>
                              <w:rPr>
                                <w:rFonts w:ascii="XITS Math" w:hAnsi="XITS Math" w:cs="XITS Math"/>
                              </w:rPr>
                            </m:ctrlPr>
                          </m:dPr>
                          <m:e>
                            <m:sSub>
                              <m:sSubPr>
                                <m:ctrlPr>
                                  <w:rPr>
                                    <w:rFonts w:ascii="XITS Math" w:hAnsi="XITS Math" w:cs="XITS Math"/>
                                  </w:rPr>
                                </m:ctrlPr>
                              </m:sSubPr>
                              <m:e>
                                <m:r>
                                  <w:rPr>
                                    <w:rFonts w:ascii="XITS Math" w:hAnsi="XITS Math" w:cs="XITS Math"/>
                                  </w:rPr>
                                  <m:t>m</m:t>
                                </m:r>
                              </m:e>
                              <m:sub>
                                <m:r>
                                  <w:rPr>
                                    <w:rFonts w:ascii="XITS Math" w:hAnsi="XITS Math" w:cs="XITS Math"/>
                                  </w:rPr>
                                  <m:t>e</m:t>
                                </m:r>
                              </m:sub>
                            </m:sSub>
                            <m:sSup>
                              <m:sSupPr>
                                <m:ctrlPr>
                                  <w:rPr>
                                    <w:rFonts w:ascii="XITS Math" w:hAnsi="XITS Math" w:cs="XITS Math"/>
                                  </w:rPr>
                                </m:ctrlPr>
                              </m:sSupPr>
                              <m:e>
                                <m:r>
                                  <w:rPr>
                                    <w:rFonts w:ascii="XITS Math" w:hAnsi="XITS Math" w:cs="XITS Math"/>
                                  </w:rPr>
                                  <m:t>c</m:t>
                                </m:r>
                              </m:e>
                              <m:sup>
                                <m:r>
                                  <w:rPr>
                                    <w:rFonts w:ascii="XITS Math" w:hAnsi="XITS Math" w:cs="XITS Math"/>
                                  </w:rPr>
                                  <m:t>2</m:t>
                                </m:r>
                              </m:sup>
                            </m:sSup>
                          </m:e>
                        </m:d>
                      </m:den>
                    </m:f>
                  </m:e>
                </m:d>
              </m:e>
              <m:sup>
                <m:r>
                  <w:rPr>
                    <w:rFonts w:ascii="XITS Math" w:hAnsi="XITS Math" w:cs="XITS Math"/>
                  </w:rPr>
                  <m:t>2</m:t>
                </m:r>
              </m:sup>
            </m:sSup>
          </m:den>
        </m:f>
        <m:r>
          <w:rPr>
            <w:rFonts w:ascii="XITS Math" w:hAnsi="XITS Math" w:cs="XITS Math"/>
          </w:rPr>
          <m:t>≈</m:t>
        </m:r>
        <m:f>
          <m:fPr>
            <m:ctrlPr>
              <w:rPr>
                <w:rFonts w:ascii="XITS Math" w:hAnsi="XITS Math" w:cs="XITS Math"/>
              </w:rPr>
            </m:ctrlPr>
          </m:fPr>
          <m:num>
            <m:r>
              <w:rPr>
                <w:rFonts w:ascii="XITS Math" w:hAnsi="XITS Math" w:cs="XITS Math"/>
              </w:rPr>
              <m:t>1+</m:t>
            </m:r>
            <m:f>
              <m:fPr>
                <m:ctrlPr>
                  <w:rPr>
                    <w:rFonts w:ascii="XITS Math" w:hAnsi="XITS Math" w:cs="XITS Math"/>
                    <w:i/>
                  </w:rPr>
                </m:ctrlPr>
              </m:fPr>
              <m:num>
                <m:r>
                  <w:rPr>
                    <w:rFonts w:ascii="XITS Math" w:hAnsi="XITS Math" w:cs="XITS Math"/>
                  </w:rPr>
                  <m:t>E</m:t>
                </m:r>
              </m:num>
              <m:den>
                <m:r>
                  <m:rPr>
                    <m:sty m:val="p"/>
                  </m:rPr>
                  <w:rPr>
                    <w:rFonts w:ascii="Cambria Math" w:hAnsi="Cambria Math" w:cs="XITS Math"/>
                  </w:rPr>
                  <m:t>1021999.8</m:t>
                </m:r>
              </m:den>
            </m:f>
          </m:num>
          <m:den>
            <m:r>
              <w:rPr>
                <w:rFonts w:ascii="XITS Math" w:hAnsi="XITS Math" w:cs="XITS Math"/>
              </w:rPr>
              <m:t>(1+E/</m:t>
            </m:r>
            <m:r>
              <m:rPr>
                <m:sty m:val="p"/>
              </m:rPr>
              <w:rPr>
                <w:rFonts w:ascii="Cambria Math" w:hAnsi="Cambria Math" w:cs="XITS Math"/>
              </w:rPr>
              <m:t>510998.9</m:t>
            </m:r>
            <m:sSup>
              <m:sSupPr>
                <m:ctrlPr>
                  <w:rPr>
                    <w:rFonts w:ascii="XITS Math" w:hAnsi="XITS Math" w:cs="XITS Math"/>
                  </w:rPr>
                </m:ctrlPr>
              </m:sSupPr>
              <m:e>
                <m:r>
                  <w:rPr>
                    <w:rFonts w:ascii="XITS Math" w:hAnsi="XITS Math" w:cs="XITS Math"/>
                  </w:rPr>
                  <m:t>)</m:t>
                </m:r>
              </m:e>
              <m:sup>
                <m:r>
                  <w:rPr>
                    <w:rFonts w:ascii="XITS Math" w:hAnsi="XITS Math" w:cs="XITS Math"/>
                  </w:rPr>
                  <m:t>2</m:t>
                </m:r>
              </m:sup>
            </m:sSup>
          </m:den>
        </m:f>
      </m:oMath>
      <w:r w:rsidR="00985618" w:rsidRPr="008B0435">
        <w:rPr>
          <w:rFonts w:asciiTheme="minorHAnsi" w:eastAsiaTheme="minorEastAsia" w:hAnsiTheme="minorHAnsi"/>
        </w:rPr>
        <w:t xml:space="preserve"> </w:t>
      </w:r>
      <w:r w:rsidR="00111F7D" w:rsidRPr="008B0435">
        <w:rPr>
          <w:rFonts w:asciiTheme="minorHAnsi" w:eastAsiaTheme="minorEastAsia" w:hAnsiTheme="minorHAnsi" w:hint="eastAsia"/>
        </w:rPr>
        <w:t>，</w:t>
      </w:r>
    </w:p>
    <w:p w14:paraId="071285D0" w14:textId="102F997C" w:rsidR="00EE0C94" w:rsidRPr="008B0435" w:rsidRDefault="002371F7" w:rsidP="000F41F8">
      <w:pPr>
        <w:pStyle w:val="-"/>
        <w:ind w:firstLineChars="500" w:firstLine="952"/>
        <w:rPr>
          <w:rFonts w:asciiTheme="minorHAnsi" w:eastAsiaTheme="minorEastAsia" w:hAnsiTheme="minorHAnsi"/>
        </w:rPr>
      </w:pPr>
      <m:oMath>
        <m:sSub>
          <m:sSubPr>
            <m:ctrlPr>
              <w:rPr>
                <w:rFonts w:ascii="XITS Math" w:hAnsi="XITS Math" w:cs="XITS Math"/>
              </w:rPr>
            </m:ctrlPr>
          </m:sSubPr>
          <m:e>
            <m:r>
              <w:rPr>
                <w:rFonts w:ascii="XITS Math" w:hAnsi="XITS Math" w:cs="XITS Math"/>
              </w:rPr>
              <m:t>E</m:t>
            </m:r>
          </m:e>
          <m:sub>
            <m:r>
              <m:rPr>
                <m:sty m:val="p"/>
              </m:rPr>
              <w:rPr>
                <w:rFonts w:ascii="XITS Math" w:hAnsi="XITS Math" w:cs="XITS Math"/>
              </w:rPr>
              <m:t>p</m:t>
            </m:r>
          </m:sub>
        </m:sSub>
        <m:r>
          <w:rPr>
            <w:rFonts w:ascii="XITS Math" w:hAnsi="XITS Math" w:cs="XITS Math"/>
          </w:rPr>
          <m:t>=</m:t>
        </m:r>
        <m:r>
          <m:rPr>
            <m:sty m:val="p"/>
          </m:rPr>
          <w:rPr>
            <w:rFonts w:ascii="XITS Math" w:hAnsi="XITS Math" w:cs="XITS Math"/>
          </w:rPr>
          <m:t>28.816</m:t>
        </m:r>
        <m:sSup>
          <m:sSupPr>
            <m:ctrlPr>
              <w:rPr>
                <w:rFonts w:ascii="XITS Math" w:hAnsi="XITS Math" w:cs="XITS Math"/>
              </w:rPr>
            </m:ctrlPr>
          </m:sSupPr>
          <m:e>
            <m:d>
              <m:dPr>
                <m:ctrlPr>
                  <w:rPr>
                    <w:rFonts w:ascii="XITS Math" w:hAnsi="XITS Math" w:cs="XITS Math"/>
                  </w:rPr>
                </m:ctrlPr>
              </m:dPr>
              <m:e>
                <m:f>
                  <m:fPr>
                    <m:ctrlPr>
                      <w:rPr>
                        <w:rFonts w:ascii="XITS Math" w:hAnsi="XITS Math" w:cs="XITS Math"/>
                      </w:rPr>
                    </m:ctrlPr>
                  </m:fPr>
                  <m:num>
                    <m:sSub>
                      <m:sSubPr>
                        <m:ctrlPr>
                          <w:rPr>
                            <w:rFonts w:ascii="XITS Math" w:hAnsi="XITS Math" w:cs="XITS Math"/>
                          </w:rPr>
                        </m:ctrlPr>
                      </m:sSubPr>
                      <m:e>
                        <m:r>
                          <w:rPr>
                            <w:rFonts w:ascii="XITS Math" w:hAnsi="XITS Math" w:cs="XITS Math"/>
                          </w:rPr>
                          <m:t>N</m:t>
                        </m:r>
                      </m:e>
                      <m:sub>
                        <m:r>
                          <m:rPr>
                            <m:sty m:val="p"/>
                          </m:rPr>
                          <w:rPr>
                            <w:rFonts w:ascii="XITS Math" w:hAnsi="XITS Math" w:cs="XITS Math"/>
                          </w:rPr>
                          <m:t>v</m:t>
                        </m:r>
                      </m:sub>
                    </m:sSub>
                    <m:r>
                      <w:rPr>
                        <w:rFonts w:ascii="XITS Math" w:hAnsi="XITS Math" w:cs="XITS Math"/>
                      </w:rPr>
                      <m:t>ρ</m:t>
                    </m:r>
                  </m:num>
                  <m:den>
                    <m:r>
                      <w:rPr>
                        <w:rFonts w:ascii="XITS Math" w:hAnsi="XITS Math" w:cs="XITS Math"/>
                      </w:rPr>
                      <m:t>M</m:t>
                    </m:r>
                  </m:den>
                </m:f>
              </m:e>
            </m:d>
          </m:e>
          <m:sup>
            <m:r>
              <w:rPr>
                <w:rFonts w:ascii="XITS Math" w:hAnsi="XITS Math" w:cs="XITS Math"/>
              </w:rPr>
              <m:t>0.5</m:t>
            </m:r>
          </m:sup>
        </m:sSup>
        <m:r>
          <w:rPr>
            <w:rFonts w:ascii="XITS Math" w:hAnsi="XITS Math" w:cs="XITS Math"/>
          </w:rPr>
          <m:t xml:space="preserve">  </m:t>
        </m:r>
      </m:oMath>
      <w:r w:rsidR="00111F7D" w:rsidRPr="008B0435">
        <w:rPr>
          <w:rFonts w:asciiTheme="minorHAnsi" w:eastAsiaTheme="minorEastAsia" w:hAnsiTheme="minorHAnsi"/>
        </w:rPr>
        <w:t>(eV)</w:t>
      </w:r>
      <w:r w:rsidR="001D216F" w:rsidRPr="008B0435">
        <w:rPr>
          <w:rFonts w:asciiTheme="minorHAnsi" w:eastAsiaTheme="minorEastAsia" w:hAnsiTheme="minorHAnsi"/>
        </w:rPr>
        <w:t>.</w:t>
      </w:r>
    </w:p>
    <w:p w14:paraId="0D1FE29F" w14:textId="77777777" w:rsidR="00224128" w:rsidRPr="008B0435" w:rsidRDefault="00224128" w:rsidP="000F41F8">
      <w:pPr>
        <w:pStyle w:val="-"/>
        <w:ind w:firstLineChars="500" w:firstLine="952"/>
        <w:rPr>
          <w:rFonts w:asciiTheme="minorHAnsi" w:eastAsiaTheme="minorEastAsia" w:hAnsiTheme="minorHAnsi"/>
        </w:rPr>
      </w:pPr>
    </w:p>
    <w:p w14:paraId="1D84A638" w14:textId="6F46A4D4" w:rsidR="00960797" w:rsidRPr="008B0435" w:rsidRDefault="00960797" w:rsidP="00960797">
      <w:pPr>
        <w:pStyle w:val="-"/>
        <w:ind w:firstLine="0"/>
        <w:jc w:val="left"/>
        <w:rPr>
          <w:rFonts w:asciiTheme="minorHAnsi" w:eastAsiaTheme="minorHAnsi" w:hAnsiTheme="minorHAnsi"/>
        </w:rPr>
      </w:pPr>
      <w:r w:rsidRPr="008B0435">
        <w:rPr>
          <w:rFonts w:asciiTheme="minorHAnsi" w:eastAsiaTheme="minorEastAsia" w:hAnsiTheme="minorHAnsi" w:hint="eastAsia"/>
        </w:rPr>
        <w:t>である。ここで，</w:t>
      </w:r>
      <w:r w:rsidRPr="008B0435">
        <w:rPr>
          <w:rFonts w:asciiTheme="minorHAnsi" w:eastAsiaTheme="minorEastAsia" w:hAnsiTheme="minorHAnsi" w:hint="eastAsia"/>
          <w:i/>
          <w:iCs/>
          <w:sz w:val="18"/>
          <w:szCs w:val="18"/>
        </w:rPr>
        <w:t>β,γ</w:t>
      </w:r>
      <w:r w:rsidRPr="008B0435">
        <w:rPr>
          <w:rFonts w:asciiTheme="minorHAnsi" w:eastAsiaTheme="minorEastAsia" w:hAnsiTheme="minorHAnsi"/>
          <w:i/>
          <w:iCs/>
          <w:sz w:val="18"/>
          <w:szCs w:val="18"/>
        </w:rPr>
        <w:t>,</w:t>
      </w:r>
      <w:r w:rsidRPr="008B0435">
        <w:rPr>
          <w:rFonts w:asciiTheme="minorHAnsi" w:eastAsiaTheme="minorEastAsia" w:hAnsiTheme="minorHAnsi" w:hint="eastAsia"/>
          <w:i/>
          <w:iCs/>
          <w:sz w:val="18"/>
          <w:szCs w:val="18"/>
        </w:rPr>
        <w:t>C</w:t>
      </w:r>
      <w:r w:rsidRPr="008B0435">
        <w:rPr>
          <w:rFonts w:asciiTheme="minorHAnsi" w:eastAsiaTheme="minorEastAsia" w:hAnsiTheme="minorHAnsi"/>
          <w:i/>
          <w:iCs/>
          <w:sz w:val="18"/>
          <w:szCs w:val="18"/>
        </w:rPr>
        <w:t>, D</w:t>
      </w:r>
      <w:r w:rsidRPr="008B0435">
        <w:rPr>
          <w:rFonts w:asciiTheme="minorHAnsi" w:eastAsiaTheme="minorEastAsia" w:hAnsiTheme="minorHAnsi" w:hint="eastAsia"/>
        </w:rPr>
        <w:t>はパラメータである。</w:t>
      </w:r>
      <w:r w:rsidR="00BD0FA5" w:rsidRPr="008B0435">
        <w:rPr>
          <w:rFonts w:asciiTheme="minorHAnsi" w:eastAsiaTheme="minorEastAsia" w:hAnsiTheme="minorHAnsi" w:hint="eastAsia"/>
          <w:i/>
          <w:iCs/>
        </w:rPr>
        <w:t>N</w:t>
      </w:r>
      <w:r w:rsidR="00BD0FA5" w:rsidRPr="008B0435">
        <w:rPr>
          <w:rFonts w:asciiTheme="minorHAnsi" w:eastAsiaTheme="minorEastAsia" w:hAnsiTheme="minorHAnsi"/>
        </w:rPr>
        <w:t>v,</w:t>
      </w:r>
      <w:r w:rsidR="00BD0FA5" w:rsidRPr="008B0435">
        <w:rPr>
          <w:rFonts w:ascii="Symbol" w:eastAsiaTheme="minorEastAsia" w:hAnsi="Symbol"/>
          <w:i/>
          <w:iCs/>
        </w:rPr>
        <w:t>r,</w:t>
      </w:r>
      <w:r w:rsidR="00BD0FA5" w:rsidRPr="008B0435">
        <w:rPr>
          <w:rFonts w:asciiTheme="minorHAnsi" w:eastAsiaTheme="minorEastAsia" w:hAnsiTheme="minorHAnsi"/>
        </w:rPr>
        <w:t xml:space="preserve"> </w:t>
      </w:r>
      <w:r w:rsidR="00BD0FA5" w:rsidRPr="008B0435">
        <w:rPr>
          <w:rFonts w:asciiTheme="minorHAnsi" w:eastAsiaTheme="minorEastAsia" w:hAnsiTheme="minorHAnsi"/>
          <w:i/>
          <w:iCs/>
        </w:rPr>
        <w:t>M</w:t>
      </w:r>
      <w:r w:rsidR="00BD0FA5" w:rsidRPr="008B0435">
        <w:rPr>
          <w:rFonts w:asciiTheme="minorHAnsi" w:eastAsiaTheme="minorEastAsia" w:hAnsiTheme="minorHAnsi"/>
        </w:rPr>
        <w:t xml:space="preserve"> </w:t>
      </w:r>
      <w:r w:rsidR="00BD0FA5" w:rsidRPr="008B0435">
        <w:rPr>
          <w:rFonts w:asciiTheme="minorHAnsi" w:eastAsiaTheme="minorEastAsia" w:hAnsiTheme="minorHAnsi" w:hint="eastAsia"/>
        </w:rPr>
        <w:t>はそれぞれ対象物質の価電子数，密度，原子量または分子量である。</w:t>
      </w:r>
    </w:p>
    <w:p w14:paraId="7A7B7A67" w14:textId="27C0F881" w:rsidR="006A5E62" w:rsidRPr="008B0435" w:rsidRDefault="005A33DD" w:rsidP="003C7EA8">
      <w:pPr>
        <w:pStyle w:val="-"/>
        <w:ind w:firstLineChars="50" w:firstLine="95"/>
        <w:rPr>
          <w:rFonts w:asciiTheme="minorHAnsi" w:eastAsiaTheme="minorHAnsi" w:hAnsiTheme="minorHAnsi"/>
        </w:rPr>
      </w:pPr>
      <w:r w:rsidRPr="008B0435">
        <w:rPr>
          <w:rFonts w:asciiTheme="minorHAnsi" w:eastAsiaTheme="minorHAnsi" w:hAnsiTheme="minorHAnsi" w:hint="eastAsia"/>
        </w:rPr>
        <w:t>また，</w:t>
      </w:r>
      <w:r w:rsidR="00E36523" w:rsidRPr="008B0435">
        <w:rPr>
          <w:rFonts w:asciiTheme="minorHAnsi" w:eastAsiaTheme="minorHAnsi" w:hAnsiTheme="minorHAnsi" w:hint="eastAsia"/>
        </w:rPr>
        <w:t>I</w:t>
      </w:r>
      <w:r w:rsidR="00E36523" w:rsidRPr="008B0435">
        <w:rPr>
          <w:rFonts w:asciiTheme="minorHAnsi" w:eastAsiaTheme="minorHAnsi" w:hAnsiTheme="minorHAnsi"/>
        </w:rPr>
        <w:t>MFP</w:t>
      </w:r>
      <w:r w:rsidR="00E36523" w:rsidRPr="008B0435">
        <w:rPr>
          <w:rFonts w:asciiTheme="minorHAnsi" w:eastAsiaTheme="minorHAnsi" w:hAnsiTheme="minorHAnsi" w:hint="eastAsia"/>
        </w:rPr>
        <w:t>の</w:t>
      </w:r>
      <w:r w:rsidRPr="008B0435">
        <w:rPr>
          <w:rFonts w:asciiTheme="minorHAnsi" w:eastAsiaTheme="minorHAnsi" w:hAnsiTheme="minorHAnsi" w:hint="eastAsia"/>
        </w:rPr>
        <w:t>物質依存性</w:t>
      </w:r>
      <w:r w:rsidR="003B75AE" w:rsidRPr="008B0435">
        <w:rPr>
          <w:rFonts w:asciiTheme="minorHAnsi" w:eastAsiaTheme="minorHAnsi" w:hAnsiTheme="minorHAnsi" w:hint="eastAsia"/>
        </w:rPr>
        <w:t>は</w:t>
      </w:r>
      <w:r w:rsidR="00C15D86" w:rsidRPr="008B0435">
        <w:rPr>
          <w:rFonts w:asciiTheme="minorHAnsi" w:eastAsiaTheme="minorHAnsi" w:hAnsiTheme="minorHAnsi"/>
        </w:rPr>
        <w:t>,</w:t>
      </w:r>
      <w:r w:rsidR="008674FD" w:rsidRPr="008B0435">
        <w:rPr>
          <w:rFonts w:asciiTheme="minorHAnsi" w:eastAsiaTheme="minorHAnsi" w:hAnsiTheme="minorHAnsi" w:hint="eastAsia"/>
        </w:rPr>
        <w:t>F</w:t>
      </w:r>
      <w:r w:rsidR="008674FD" w:rsidRPr="008B0435">
        <w:rPr>
          <w:rFonts w:asciiTheme="minorHAnsi" w:eastAsiaTheme="minorHAnsi" w:hAnsiTheme="minorHAnsi"/>
        </w:rPr>
        <w:t>ig.1</w:t>
      </w:r>
      <w:r w:rsidR="00C15D86" w:rsidRPr="008B0435">
        <w:rPr>
          <w:rFonts w:asciiTheme="minorHAnsi" w:eastAsiaTheme="minorHAnsi" w:hAnsiTheme="minorHAnsi" w:hint="eastAsia"/>
        </w:rPr>
        <w:t>においては，</w:t>
      </w:r>
      <w:r w:rsidR="0018561D" w:rsidRPr="008B0435">
        <w:rPr>
          <w:rFonts w:asciiTheme="minorHAnsi" w:eastAsiaTheme="minorHAnsi" w:hAnsiTheme="minorHAnsi" w:hint="eastAsia"/>
        </w:rPr>
        <w:t>エネルギーを固定したときの</w:t>
      </w:r>
      <w:r w:rsidR="0018561D" w:rsidRPr="008B0435">
        <w:rPr>
          <w:rFonts w:asciiTheme="minorHAnsi" w:eastAsiaTheme="minorHAnsi" w:hAnsiTheme="minorHAnsi"/>
        </w:rPr>
        <w:t>IMFP</w:t>
      </w:r>
      <w:r w:rsidR="0018561D" w:rsidRPr="008B0435">
        <w:rPr>
          <w:rFonts w:asciiTheme="minorHAnsi" w:eastAsiaTheme="minorHAnsi" w:hAnsiTheme="minorHAnsi" w:hint="eastAsia"/>
        </w:rPr>
        <w:t>値の</w:t>
      </w:r>
      <w:r w:rsidR="00346D3D" w:rsidRPr="008B0435">
        <w:rPr>
          <w:rFonts w:asciiTheme="minorHAnsi" w:eastAsiaTheme="minorHAnsi" w:hAnsiTheme="minorHAnsi" w:hint="eastAsia"/>
        </w:rPr>
        <w:t>大小に</w:t>
      </w:r>
      <w:r w:rsidR="0018561D" w:rsidRPr="008B0435">
        <w:rPr>
          <w:rFonts w:asciiTheme="minorHAnsi" w:eastAsiaTheme="minorHAnsi" w:hAnsiTheme="minorHAnsi" w:hint="eastAsia"/>
        </w:rPr>
        <w:t>相当する。</w:t>
      </w:r>
      <w:r w:rsidR="00B15AB5" w:rsidRPr="008B0435">
        <w:rPr>
          <w:rFonts w:asciiTheme="minorHAnsi" w:eastAsiaTheme="minorHAnsi" w:hAnsiTheme="minorHAnsi" w:hint="eastAsia"/>
        </w:rPr>
        <w:t>したがって，</w:t>
      </w:r>
      <w:r w:rsidR="00B15AB5" w:rsidRPr="008B0435">
        <w:rPr>
          <w:rFonts w:asciiTheme="minorHAnsi" w:eastAsiaTheme="minorHAnsi" w:hAnsiTheme="minorHAnsi"/>
        </w:rPr>
        <w:t>100 eV</w:t>
      </w:r>
      <w:r w:rsidR="00B15AB5" w:rsidRPr="008B0435">
        <w:rPr>
          <w:rFonts w:asciiTheme="minorHAnsi" w:eastAsiaTheme="minorHAnsi" w:hAnsiTheme="minorHAnsi" w:hint="eastAsia"/>
        </w:rPr>
        <w:t>以下のエネルギー領域では物質依存性は大きく，かつ複雑になっている。これは各物質の</w:t>
      </w:r>
      <w:r w:rsidR="00B15AB5" w:rsidRPr="008B0435">
        <w:rPr>
          <w:rFonts w:asciiTheme="minorHAnsi" w:eastAsiaTheme="minorHAnsi" w:hAnsiTheme="minorHAnsi"/>
        </w:rPr>
        <w:t>ELF</w:t>
      </w:r>
      <w:r w:rsidR="00B15AB5" w:rsidRPr="008B0435">
        <w:rPr>
          <w:rFonts w:asciiTheme="minorHAnsi" w:eastAsiaTheme="minorHAnsi" w:hAnsiTheme="minorHAnsi" w:hint="eastAsia"/>
        </w:rPr>
        <w:t>の形状に強く依存する。</w:t>
      </w:r>
      <w:r w:rsidR="002E563D" w:rsidRPr="008B0435">
        <w:rPr>
          <w:rFonts w:asciiTheme="minorHAnsi" w:eastAsiaTheme="minorHAnsi" w:hAnsiTheme="minorHAnsi"/>
        </w:rPr>
        <w:t>2</w:t>
      </w:r>
      <w:r w:rsidR="003529FB" w:rsidRPr="008B0435">
        <w:rPr>
          <w:rFonts w:asciiTheme="minorHAnsi" w:eastAsiaTheme="minorHAnsi" w:hAnsiTheme="minorHAnsi"/>
        </w:rPr>
        <w:t>0</w:t>
      </w:r>
      <w:r w:rsidR="00003812" w:rsidRPr="008B0435">
        <w:rPr>
          <w:rFonts w:asciiTheme="minorHAnsi" w:eastAsiaTheme="minorHAnsi" w:hAnsiTheme="minorHAnsi"/>
        </w:rPr>
        <w:t xml:space="preserve"> eV </w:t>
      </w:r>
      <w:r w:rsidR="00003812" w:rsidRPr="008B0435">
        <w:rPr>
          <w:rFonts w:asciiTheme="minorHAnsi" w:eastAsiaTheme="minorHAnsi" w:hAnsiTheme="minorHAnsi" w:hint="eastAsia"/>
        </w:rPr>
        <w:t>以下ではさらに</w:t>
      </w:r>
      <w:r w:rsidR="009F5030" w:rsidRPr="008B0435">
        <w:rPr>
          <w:rFonts w:asciiTheme="minorHAnsi" w:eastAsiaTheme="minorHAnsi" w:hAnsiTheme="minorHAnsi" w:hint="eastAsia"/>
        </w:rPr>
        <w:t>バンドギャップの大きさ</w:t>
      </w:r>
      <w:r w:rsidR="0006529A" w:rsidRPr="008B0435">
        <w:rPr>
          <w:rFonts w:asciiTheme="minorHAnsi" w:eastAsiaTheme="minorHAnsi" w:hAnsiTheme="minorHAnsi" w:hint="eastAsia"/>
        </w:rPr>
        <w:t>と</w:t>
      </w:r>
      <w:r w:rsidR="009F5030" w:rsidRPr="008B0435">
        <w:rPr>
          <w:rFonts w:asciiTheme="minorHAnsi" w:eastAsiaTheme="minorHAnsi" w:hAnsiTheme="minorHAnsi" w:hint="eastAsia"/>
        </w:rPr>
        <w:t>価電子帯のエネルギー幅に</w:t>
      </w:r>
      <w:r w:rsidR="00003812" w:rsidRPr="008B0435">
        <w:rPr>
          <w:rFonts w:asciiTheme="minorHAnsi" w:eastAsiaTheme="minorHAnsi" w:hAnsiTheme="minorHAnsi" w:hint="eastAsia"/>
        </w:rPr>
        <w:t>強く依存する。</w:t>
      </w:r>
      <w:r w:rsidR="006A5E62" w:rsidRPr="008B0435">
        <w:rPr>
          <w:rFonts w:asciiTheme="minorHAnsi" w:eastAsiaTheme="minorHAnsi" w:hAnsiTheme="minorHAnsi" w:hint="eastAsia"/>
        </w:rPr>
        <w:t>したがって，有機化合物と無機化合</w:t>
      </w:r>
      <w:r w:rsidR="006A5E62" w:rsidRPr="008B0435">
        <w:rPr>
          <w:rFonts w:asciiTheme="minorHAnsi" w:eastAsiaTheme="minorHAnsi" w:hAnsiTheme="minorHAnsi" w:hint="eastAsia"/>
        </w:rPr>
        <w:t>物においてその傾向は顕著である。</w:t>
      </w:r>
    </w:p>
    <w:p w14:paraId="66E7CADC" w14:textId="56C9456E" w:rsidR="00BA38AE" w:rsidRPr="008B0435" w:rsidRDefault="00BA38AE" w:rsidP="006A5E62">
      <w:pPr>
        <w:pStyle w:val="-"/>
        <w:ind w:firstLineChars="100"/>
        <w:rPr>
          <w:rFonts w:asciiTheme="minorHAnsi" w:eastAsiaTheme="minorHAnsi" w:hAnsiTheme="minorHAnsi"/>
        </w:rPr>
      </w:pPr>
      <w:r w:rsidRPr="008B0435">
        <w:rPr>
          <w:rFonts w:asciiTheme="minorHAnsi" w:eastAsiaTheme="minorHAnsi" w:hAnsiTheme="minorHAnsi" w:hint="eastAsia"/>
        </w:rPr>
        <w:t>この物質依存性を</w:t>
      </w:r>
      <w:r w:rsidRPr="008B0435">
        <w:rPr>
          <w:rFonts w:asciiTheme="minorHAnsi" w:eastAsiaTheme="minorHAnsi" w:hAnsiTheme="minorHAnsi"/>
        </w:rPr>
        <w:t>50 eV</w:t>
      </w:r>
      <w:r w:rsidRPr="008B0435">
        <w:rPr>
          <w:rFonts w:asciiTheme="minorHAnsi" w:eastAsiaTheme="minorHAnsi" w:hAnsiTheme="minorHAnsi" w:hint="eastAsia"/>
        </w:rPr>
        <w:t>以上で表すのが</w:t>
      </w:r>
      <w:r w:rsidR="005765D6" w:rsidRPr="008B0435">
        <w:rPr>
          <w:rFonts w:asciiTheme="minorHAnsi" w:eastAsiaTheme="minorHAnsi" w:hAnsiTheme="minorHAnsi" w:hint="eastAsia"/>
        </w:rPr>
        <w:t>T</w:t>
      </w:r>
      <w:r w:rsidR="005765D6" w:rsidRPr="008B0435">
        <w:rPr>
          <w:rFonts w:asciiTheme="minorHAnsi" w:eastAsiaTheme="minorHAnsi" w:hAnsiTheme="minorHAnsi"/>
        </w:rPr>
        <w:t>PP</w:t>
      </w:r>
      <w:r w:rsidR="0085642D" w:rsidRPr="008B0435">
        <w:rPr>
          <w:rFonts w:asciiTheme="minorHAnsi" w:eastAsiaTheme="minorHAnsi" w:hAnsiTheme="minorHAnsi"/>
        </w:rPr>
        <w:t>(Tanuma-Powell-Penn)</w:t>
      </w:r>
      <w:r w:rsidR="005765D6" w:rsidRPr="008B0435">
        <w:rPr>
          <w:rFonts w:asciiTheme="minorHAnsi" w:eastAsiaTheme="minorHAnsi" w:hAnsiTheme="minorHAnsi"/>
        </w:rPr>
        <w:t>-2M</w:t>
      </w:r>
      <w:r w:rsidRPr="008B0435">
        <w:rPr>
          <w:rFonts w:asciiTheme="minorHAnsi" w:eastAsiaTheme="minorHAnsi" w:hAnsiTheme="minorHAnsi" w:hint="eastAsia"/>
        </w:rPr>
        <w:t>式であり，次式で与えられる。</w:t>
      </w:r>
    </w:p>
    <w:p w14:paraId="571C7C06" w14:textId="77777777" w:rsidR="00131E26" w:rsidRPr="008B0435" w:rsidRDefault="00131E26" w:rsidP="006A5E62">
      <w:pPr>
        <w:pStyle w:val="-"/>
        <w:ind w:firstLineChars="100"/>
        <w:rPr>
          <w:rFonts w:asciiTheme="minorHAnsi" w:eastAsiaTheme="minorHAnsi" w:hAnsiTheme="minorHAnsi"/>
        </w:rPr>
      </w:pPr>
    </w:p>
    <w:p w14:paraId="13467335" w14:textId="02AB41ED" w:rsidR="0071370F" w:rsidRPr="008B0435" w:rsidRDefault="002371F7" w:rsidP="0071370F">
      <w:pPr>
        <w:autoSpaceDE w:val="0"/>
        <w:autoSpaceDN w:val="0"/>
        <w:adjustRightInd w:val="0"/>
        <w:spacing w:line="360" w:lineRule="auto"/>
        <w:ind w:right="-198"/>
        <w:rPr>
          <w:rFonts w:eastAsiaTheme="minorEastAsia"/>
        </w:rPr>
      </w:pPr>
      <m:oMathPara>
        <m:oMath>
          <m:eqArr>
            <m:eqArrPr>
              <m:maxDist m:val="1"/>
              <m:ctrlPr>
                <w:rPr>
                  <w:rFonts w:ascii="XITS Math" w:eastAsiaTheme="minorEastAsia" w:hAnsi="XITS Math" w:cs="XITS Math"/>
                  <w:i/>
                </w:rPr>
              </m:ctrlPr>
            </m:eqArrPr>
            <m:e>
              <m:r>
                <w:rPr>
                  <w:rFonts w:ascii="XITS Math" w:eastAsiaTheme="minorEastAsia" w:hAnsi="XITS Math" w:cs="XITS Math"/>
                </w:rPr>
                <m:t>β=-</m:t>
              </m:r>
              <m:r>
                <m:rPr>
                  <m:sty m:val="p"/>
                </m:rPr>
                <w:rPr>
                  <w:rFonts w:ascii="Cambria Math" w:eastAsiaTheme="minorEastAsia" w:hAnsi="Cambria Math" w:cs="XITS Math"/>
                </w:rPr>
                <m:t>1.0</m:t>
              </m:r>
              <m:r>
                <w:rPr>
                  <w:rFonts w:ascii="XITS Math" w:eastAsiaTheme="minorEastAsia" w:hAnsi="XITS Math" w:cs="XITS Math"/>
                </w:rPr>
                <m:t>+</m:t>
              </m:r>
              <m:f>
                <m:fPr>
                  <m:ctrlPr>
                    <w:rPr>
                      <w:rFonts w:ascii="XITS Math" w:eastAsiaTheme="minorEastAsia" w:hAnsi="XITS Math" w:cs="XITS Math"/>
                      <w:i/>
                    </w:rPr>
                  </m:ctrlPr>
                </m:fPr>
                <m:num>
                  <m:r>
                    <m:rPr>
                      <m:sty m:val="p"/>
                    </m:rPr>
                    <w:rPr>
                      <w:rFonts w:ascii="Cambria Math" w:eastAsiaTheme="minorEastAsia" w:hAnsi="Cambria Math" w:cs="XITS Math"/>
                    </w:rPr>
                    <m:t>9.44</m:t>
                  </m:r>
                </m:num>
                <m:den>
                  <m:sSup>
                    <m:sSupPr>
                      <m:ctrlPr>
                        <w:rPr>
                          <w:rFonts w:ascii="XITS Math" w:eastAsiaTheme="minorEastAsia" w:hAnsi="XITS Math" w:cs="XITS Math"/>
                        </w:rPr>
                      </m:ctrlPr>
                    </m:sSupPr>
                    <m:e>
                      <m:d>
                        <m:dPr>
                          <m:ctrlPr>
                            <w:rPr>
                              <w:rFonts w:ascii="XITS Math" w:eastAsiaTheme="minorEastAsia" w:hAnsi="XITS Math" w:cs="XITS Math"/>
                            </w:rPr>
                          </m:ctrlPr>
                        </m:dPr>
                        <m:e>
                          <m:sSubSup>
                            <m:sSubSupPr>
                              <m:ctrlPr>
                                <w:rPr>
                                  <w:rFonts w:ascii="XITS Math" w:eastAsiaTheme="minorEastAsia" w:hAnsi="XITS Math" w:cs="XITS Math"/>
                                </w:rPr>
                              </m:ctrlPr>
                            </m:sSubSupPr>
                            <m:e>
                              <m:r>
                                <w:rPr>
                                  <w:rFonts w:ascii="XITS Math" w:eastAsiaTheme="minorEastAsia" w:hAnsi="XITS Math" w:cs="XITS Math"/>
                                </w:rPr>
                                <m:t>E</m:t>
                              </m:r>
                            </m:e>
                            <m:sub>
                              <m:r>
                                <w:rPr>
                                  <w:rFonts w:ascii="XITS Math" w:eastAsiaTheme="minorEastAsia" w:hAnsi="XITS Math" w:cs="XITS Math"/>
                                </w:rPr>
                                <m:t>p</m:t>
                              </m:r>
                            </m:sub>
                            <m:sup>
                              <m:r>
                                <w:rPr>
                                  <w:rFonts w:ascii="XITS Math" w:eastAsiaTheme="minorEastAsia" w:hAnsi="XITS Math" w:cs="XITS Math"/>
                                </w:rPr>
                                <m:t>2</m:t>
                              </m:r>
                            </m:sup>
                          </m:sSubSup>
                          <m:r>
                            <w:rPr>
                              <w:rFonts w:ascii="XITS Math" w:eastAsiaTheme="minorEastAsia" w:hAnsi="XITS Math" w:cs="XITS Math"/>
                            </w:rPr>
                            <m:t>+</m:t>
                          </m:r>
                          <m:sSubSup>
                            <m:sSubSupPr>
                              <m:ctrlPr>
                                <w:rPr>
                                  <w:rFonts w:ascii="XITS Math" w:eastAsiaTheme="minorEastAsia" w:hAnsi="XITS Math" w:cs="XITS Math"/>
                                </w:rPr>
                              </m:ctrlPr>
                            </m:sSubSupPr>
                            <m:e>
                              <m:r>
                                <w:rPr>
                                  <w:rFonts w:ascii="XITS Math" w:eastAsiaTheme="minorEastAsia" w:hAnsi="XITS Math" w:cs="XITS Math"/>
                                </w:rPr>
                                <m:t>E</m:t>
                              </m:r>
                            </m:e>
                            <m:sub>
                              <m:r>
                                <w:rPr>
                                  <w:rFonts w:ascii="XITS Math" w:eastAsiaTheme="minorEastAsia" w:hAnsi="XITS Math" w:cs="XITS Math"/>
                                </w:rPr>
                                <m:t>g</m:t>
                              </m:r>
                            </m:sub>
                            <m:sup>
                              <m:r>
                                <w:rPr>
                                  <w:rFonts w:ascii="XITS Math" w:eastAsiaTheme="minorEastAsia" w:hAnsi="XITS Math" w:cs="XITS Math"/>
                                </w:rPr>
                                <m:t>2</m:t>
                              </m:r>
                            </m:sup>
                          </m:sSubSup>
                        </m:e>
                      </m:d>
                    </m:e>
                    <m:sup>
                      <m:r>
                        <m:rPr>
                          <m:sty m:val="p"/>
                        </m:rPr>
                        <w:rPr>
                          <w:rFonts w:ascii="Cambria Math" w:eastAsiaTheme="minorEastAsia" w:hAnsi="Cambria Math" w:cs="XITS Math"/>
                        </w:rPr>
                        <m:t>0.5</m:t>
                      </m:r>
                    </m:sup>
                  </m:sSup>
                </m:den>
              </m:f>
              <m:r>
                <w:rPr>
                  <w:rFonts w:ascii="XITS Math" w:eastAsiaTheme="minorEastAsia" w:hAnsi="XITS Math" w:cs="XITS Math"/>
                </w:rPr>
                <m:t>+</m:t>
              </m:r>
              <m:r>
                <m:rPr>
                  <m:sty m:val="p"/>
                </m:rPr>
                <w:rPr>
                  <w:rFonts w:ascii="Cambria Math" w:eastAsiaTheme="minorEastAsia" w:hAnsi="Cambria Math" w:cs="XITS Math"/>
                </w:rPr>
                <m:t>0.69</m:t>
              </m:r>
              <m:sSup>
                <m:sSupPr>
                  <m:ctrlPr>
                    <w:rPr>
                      <w:rFonts w:ascii="XITS Math" w:eastAsiaTheme="minorEastAsia" w:hAnsi="XITS Math" w:cs="XITS Math"/>
                    </w:rPr>
                  </m:ctrlPr>
                </m:sSupPr>
                <m:e>
                  <m:r>
                    <w:rPr>
                      <w:rFonts w:ascii="XITS Math" w:eastAsiaTheme="minorEastAsia" w:hAnsi="XITS Math" w:cs="XITS Math"/>
                    </w:rPr>
                    <m:t>ρ</m:t>
                  </m:r>
                </m:e>
                <m:sup>
                  <m:r>
                    <m:rPr>
                      <m:sty m:val="p"/>
                    </m:rPr>
                    <w:rPr>
                      <w:rFonts w:ascii="Cambria Math" w:eastAsiaTheme="minorEastAsia" w:hAnsi="Cambria Math" w:cs="XITS Math"/>
                    </w:rPr>
                    <m:t>0.1</m:t>
                  </m:r>
                </m:sup>
              </m:sSup>
              <m:r>
                <w:rPr>
                  <w:rFonts w:ascii="XITS Math" w:eastAsiaTheme="minorEastAsia" w:hAnsi="XITS Math" w:cs="XITS Math"/>
                </w:rPr>
                <m:t xml:space="preserve">   (</m:t>
              </m:r>
              <m:r>
                <m:rPr>
                  <m:sty m:val="p"/>
                </m:rPr>
                <w:rPr>
                  <w:rFonts w:ascii="XITS Math" w:eastAsiaTheme="minorEastAsia" w:hAnsi="XITS Math" w:cs="XITS Math"/>
                </w:rPr>
                <m:t>e</m:t>
              </m:r>
              <m:sSup>
                <m:sSupPr>
                  <m:ctrlPr>
                    <w:rPr>
                      <w:rFonts w:ascii="XITS Math" w:eastAsiaTheme="minorEastAsia" w:hAnsi="XITS Math" w:cs="XITS Math"/>
                      <w:iCs/>
                    </w:rPr>
                  </m:ctrlPr>
                </m:sSupPr>
                <m:e>
                  <m:r>
                    <m:rPr>
                      <m:sty m:val="p"/>
                    </m:rPr>
                    <w:rPr>
                      <w:rFonts w:ascii="XITS Math" w:eastAsiaTheme="minorEastAsia" w:hAnsi="XITS Math" w:cs="XITS Math"/>
                    </w:rPr>
                    <m:t>V</m:t>
                  </m:r>
                </m:e>
                <m:sup>
                  <m:r>
                    <m:rPr>
                      <m:sty m:val="p"/>
                    </m:rPr>
                    <w:rPr>
                      <w:rFonts w:ascii="XITS Math" w:eastAsiaTheme="minorEastAsia" w:hAnsi="XITS Math" w:cs="XITS Math"/>
                    </w:rPr>
                    <m:t>-1</m:t>
                  </m:r>
                </m:sup>
              </m:sSup>
              <m:r>
                <m:rPr>
                  <m:sty m:val="p"/>
                </m:rPr>
                <w:rPr>
                  <w:rFonts w:ascii="XITS Math" w:eastAsiaTheme="minorEastAsia" w:hAnsi="XITS Math" w:cs="XITS Math"/>
                </w:rPr>
                <m:t>n</m:t>
              </m:r>
              <m:sSup>
                <m:sSupPr>
                  <m:ctrlPr>
                    <w:rPr>
                      <w:rFonts w:ascii="XITS Math" w:eastAsiaTheme="minorEastAsia" w:hAnsi="XITS Math" w:cs="XITS Math"/>
                      <w:iCs/>
                    </w:rPr>
                  </m:ctrlPr>
                </m:sSupPr>
                <m:e>
                  <m:r>
                    <m:rPr>
                      <m:sty m:val="p"/>
                    </m:rPr>
                    <w:rPr>
                      <w:rFonts w:ascii="XITS Math" w:eastAsiaTheme="minorEastAsia" w:hAnsi="XITS Math" w:cs="XITS Math"/>
                    </w:rPr>
                    <m:t>m</m:t>
                  </m:r>
                </m:e>
                <m:sup>
                  <m:r>
                    <m:rPr>
                      <m:sty m:val="p"/>
                    </m:rPr>
                    <w:rPr>
                      <w:rFonts w:ascii="XITS Math" w:eastAsiaTheme="minorEastAsia" w:hAnsi="XITS Math" w:cs="XITS Math"/>
                    </w:rPr>
                    <m:t>-1</m:t>
                  </m:r>
                </m:sup>
              </m:sSup>
              <m:r>
                <w:rPr>
                  <w:rFonts w:ascii="XITS Math" w:eastAsiaTheme="minorEastAsia" w:hAnsi="XITS Math" w:cs="XITS Math"/>
                </w:rPr>
                <m:t>)#</m:t>
              </m:r>
              <m:d>
                <m:dPr>
                  <m:ctrlPr>
                    <w:rPr>
                      <w:rFonts w:ascii="XITS Math" w:eastAsiaTheme="minorEastAsia" w:hAnsi="XITS Math" w:cs="XITS Math"/>
                      <w:i/>
                    </w:rPr>
                  </m:ctrlPr>
                </m:dPr>
                <m:e>
                  <m:r>
                    <w:rPr>
                      <w:rFonts w:ascii="XITS Math" w:eastAsiaTheme="minorEastAsia" w:hAnsi="XITS Math" w:cs="XITS Math"/>
                    </w:rPr>
                    <m:t>12</m:t>
                  </m:r>
                  <m:r>
                    <m:rPr>
                      <m:sty m:val="p"/>
                    </m:rPr>
                    <w:rPr>
                      <w:rFonts w:ascii="XITS Math" w:eastAsiaTheme="minorEastAsia" w:hAnsi="XITS Math" w:cs="XITS Math"/>
                    </w:rPr>
                    <m:t>a</m:t>
                  </m:r>
                </m:e>
              </m:d>
            </m:e>
          </m:eqArr>
        </m:oMath>
      </m:oMathPara>
    </w:p>
    <w:p w14:paraId="10BE7181" w14:textId="440EA835" w:rsidR="0071370F" w:rsidRPr="008B0435" w:rsidRDefault="002371F7" w:rsidP="0071370F">
      <w:pPr>
        <w:autoSpaceDE w:val="0"/>
        <w:autoSpaceDN w:val="0"/>
        <w:adjustRightInd w:val="0"/>
        <w:spacing w:line="360" w:lineRule="auto"/>
        <w:ind w:right="-198"/>
        <w:rPr>
          <w:rFonts w:ascii="XITS Math" w:eastAsiaTheme="minorEastAsia" w:hAnsi="XITS Math" w:cs="XITS Math"/>
        </w:rPr>
      </w:pPr>
      <m:oMathPara>
        <m:oMath>
          <m:eqArr>
            <m:eqArrPr>
              <m:maxDist m:val="1"/>
              <m:ctrlPr>
                <w:rPr>
                  <w:rFonts w:ascii="XITS Math" w:eastAsiaTheme="minorEastAsia" w:hAnsi="XITS Math" w:cs="XITS Math"/>
                  <w:i/>
                </w:rPr>
              </m:ctrlPr>
            </m:eqArrPr>
            <m:e>
              <m:r>
                <w:rPr>
                  <w:rFonts w:ascii="XITS Math" w:eastAsiaTheme="minorEastAsia" w:hAnsi="XITS Math" w:cs="XITS Math"/>
                </w:rPr>
                <m:t>γ=</m:t>
              </m:r>
              <m:r>
                <m:rPr>
                  <m:sty m:val="p"/>
                </m:rPr>
                <w:rPr>
                  <w:rFonts w:ascii="XITS Math" w:eastAsiaTheme="minorEastAsia" w:hAnsi="XITS Math" w:cs="XITS Math"/>
                </w:rPr>
                <m:t>0.191</m:t>
              </m:r>
              <m:sSup>
                <m:sSupPr>
                  <m:ctrlPr>
                    <w:rPr>
                      <w:rFonts w:ascii="XITS Math" w:eastAsiaTheme="minorEastAsia" w:hAnsi="XITS Math" w:cs="XITS Math"/>
                    </w:rPr>
                  </m:ctrlPr>
                </m:sSupPr>
                <m:e>
                  <m:r>
                    <w:rPr>
                      <w:rFonts w:ascii="XITS Math" w:eastAsiaTheme="minorEastAsia" w:hAnsi="XITS Math" w:cs="XITS Math"/>
                    </w:rPr>
                    <m:t>ρ</m:t>
                  </m:r>
                </m:e>
                <m:sup>
                  <m:r>
                    <w:rPr>
                      <w:rFonts w:ascii="XITS Math" w:eastAsiaTheme="minorEastAsia" w:hAnsi="XITS Math" w:cs="XITS Math"/>
                    </w:rPr>
                    <m:t>-</m:t>
                  </m:r>
                  <m:r>
                    <m:rPr>
                      <m:sty m:val="p"/>
                    </m:rPr>
                    <w:rPr>
                      <w:rFonts w:ascii="XITS Math" w:eastAsiaTheme="minorEastAsia" w:hAnsi="XITS Math" w:cs="XITS Math"/>
                    </w:rPr>
                    <m:t>0.5</m:t>
                  </m:r>
                </m:sup>
              </m:sSup>
              <m:r>
                <w:rPr>
                  <w:rFonts w:ascii="XITS Math" w:eastAsiaTheme="minorEastAsia" w:hAnsi="XITS Math" w:cs="XITS Math"/>
                </w:rPr>
                <m:t xml:space="preserve">            (</m:t>
              </m:r>
              <m:r>
                <m:rPr>
                  <m:sty m:val="p"/>
                </m:rPr>
                <w:rPr>
                  <w:rFonts w:ascii="XITS Math" w:eastAsiaTheme="minorEastAsia" w:hAnsi="XITS Math" w:cs="XITS Math"/>
                </w:rPr>
                <m:t>e</m:t>
              </m:r>
              <m:sSup>
                <m:sSupPr>
                  <m:ctrlPr>
                    <w:rPr>
                      <w:rFonts w:ascii="XITS Math" w:eastAsiaTheme="minorEastAsia" w:hAnsi="XITS Math" w:cs="XITS Math"/>
                      <w:iCs/>
                    </w:rPr>
                  </m:ctrlPr>
                </m:sSupPr>
                <m:e>
                  <m:r>
                    <m:rPr>
                      <m:sty m:val="p"/>
                    </m:rPr>
                    <w:rPr>
                      <w:rFonts w:ascii="XITS Math" w:eastAsiaTheme="minorEastAsia" w:hAnsi="XITS Math" w:cs="XITS Math"/>
                    </w:rPr>
                    <m:t>V</m:t>
                  </m:r>
                </m:e>
                <m:sup>
                  <m:r>
                    <m:rPr>
                      <m:sty m:val="p"/>
                    </m:rPr>
                    <w:rPr>
                      <w:rFonts w:ascii="XITS Math" w:eastAsiaTheme="minorEastAsia" w:hAnsi="XITS Math" w:cs="XITS Math"/>
                    </w:rPr>
                    <m:t>-1</m:t>
                  </m:r>
                </m:sup>
              </m:sSup>
              <m:r>
                <w:rPr>
                  <w:rFonts w:ascii="XITS Math" w:eastAsiaTheme="minorEastAsia" w:hAnsi="XITS Math" w:cs="XITS Math"/>
                </w:rPr>
                <m:t>)#</m:t>
              </m:r>
              <m:d>
                <m:dPr>
                  <m:ctrlPr>
                    <w:rPr>
                      <w:rFonts w:ascii="XITS Math" w:eastAsiaTheme="minorEastAsia" w:hAnsi="XITS Math" w:cs="XITS Math"/>
                      <w:i/>
                    </w:rPr>
                  </m:ctrlPr>
                </m:dPr>
                <m:e>
                  <m:r>
                    <w:rPr>
                      <w:rFonts w:ascii="XITS Math" w:eastAsiaTheme="minorEastAsia" w:hAnsi="XITS Math" w:cs="XITS Math"/>
                    </w:rPr>
                    <m:t>12b</m:t>
                  </m:r>
                </m:e>
              </m:d>
            </m:e>
          </m:eqArr>
        </m:oMath>
      </m:oMathPara>
    </w:p>
    <w:p w14:paraId="75150CA5" w14:textId="1F72A69A" w:rsidR="0071370F" w:rsidRPr="008B0435" w:rsidRDefault="002371F7" w:rsidP="0071370F">
      <w:pPr>
        <w:autoSpaceDE w:val="0"/>
        <w:autoSpaceDN w:val="0"/>
        <w:adjustRightInd w:val="0"/>
        <w:spacing w:line="360" w:lineRule="auto"/>
        <w:ind w:right="-198"/>
        <w:rPr>
          <w:rFonts w:ascii="XITS Math" w:eastAsiaTheme="minorEastAsia" w:hAnsi="XITS Math" w:cs="XITS Math"/>
        </w:rPr>
      </w:pPr>
      <m:oMathPara>
        <m:oMath>
          <m:eqArr>
            <m:eqArrPr>
              <m:maxDist m:val="1"/>
              <m:ctrlPr>
                <w:rPr>
                  <w:rFonts w:ascii="XITS Math" w:eastAsiaTheme="minorEastAsia" w:hAnsi="XITS Math" w:cs="XITS Math"/>
                  <w:i/>
                </w:rPr>
              </m:ctrlPr>
            </m:eqArrPr>
            <m:e>
              <m:r>
                <w:rPr>
                  <w:rFonts w:ascii="XITS Math" w:eastAsiaTheme="minorEastAsia" w:hAnsi="XITS Math" w:cs="XITS Math"/>
                </w:rPr>
                <m:t>C=</m:t>
              </m:r>
              <m:r>
                <m:rPr>
                  <m:sty m:val="p"/>
                </m:rPr>
                <w:rPr>
                  <w:rFonts w:ascii="XITS Math" w:eastAsiaTheme="minorEastAsia" w:hAnsi="XITS Math" w:cs="XITS Math"/>
                </w:rPr>
                <m:t>19.7</m:t>
              </m:r>
              <m:r>
                <w:rPr>
                  <w:rFonts w:ascii="XITS Math" w:eastAsiaTheme="minorEastAsia" w:hAnsi="XITS Math" w:cs="XITS Math"/>
                </w:rPr>
                <m:t>-</m:t>
              </m:r>
              <m:r>
                <m:rPr>
                  <m:sty m:val="p"/>
                </m:rPr>
                <w:rPr>
                  <w:rFonts w:ascii="XITS Math" w:eastAsiaTheme="minorEastAsia" w:hAnsi="XITS Math" w:cs="XITS Math"/>
                </w:rPr>
                <m:t>9.1</m:t>
              </m:r>
              <m:r>
                <w:rPr>
                  <w:rFonts w:ascii="XITS Math" w:eastAsiaTheme="minorEastAsia" w:hAnsi="XITS Math" w:cs="XITS Math"/>
                </w:rPr>
                <m:t>U         (</m:t>
              </m:r>
              <m:r>
                <m:rPr>
                  <m:sty m:val="p"/>
                </m:rPr>
                <w:rPr>
                  <w:rFonts w:ascii="XITS Math" w:eastAsiaTheme="minorEastAsia" w:hAnsi="XITS Math" w:cs="XITS Math"/>
                </w:rPr>
                <m:t>n</m:t>
              </m:r>
              <m:sSup>
                <m:sSupPr>
                  <m:ctrlPr>
                    <w:rPr>
                      <w:rFonts w:ascii="XITS Math" w:eastAsiaTheme="minorEastAsia" w:hAnsi="XITS Math" w:cs="XITS Math"/>
                      <w:iCs/>
                    </w:rPr>
                  </m:ctrlPr>
                </m:sSupPr>
                <m:e>
                  <m:r>
                    <m:rPr>
                      <m:sty m:val="p"/>
                    </m:rPr>
                    <w:rPr>
                      <w:rFonts w:ascii="XITS Math" w:eastAsiaTheme="minorEastAsia" w:hAnsi="XITS Math" w:cs="XITS Math"/>
                    </w:rPr>
                    <m:t>m</m:t>
                  </m:r>
                </m:e>
                <m:sup>
                  <m:r>
                    <m:rPr>
                      <m:sty m:val="p"/>
                    </m:rPr>
                    <w:rPr>
                      <w:rFonts w:ascii="XITS Math" w:eastAsiaTheme="minorEastAsia" w:hAnsi="XITS Math" w:cs="XITS Math"/>
                    </w:rPr>
                    <m:t>-1</m:t>
                  </m:r>
                </m:sup>
              </m:sSup>
              <m:r>
                <w:rPr>
                  <w:rFonts w:ascii="XITS Math" w:eastAsiaTheme="minorEastAsia" w:hAnsi="XITS Math" w:cs="XITS Math"/>
                </w:rPr>
                <m:t>)#</m:t>
              </m:r>
              <m:d>
                <m:dPr>
                  <m:ctrlPr>
                    <w:rPr>
                      <w:rFonts w:ascii="XITS Math" w:eastAsiaTheme="minorEastAsia" w:hAnsi="XITS Math" w:cs="XITS Math"/>
                      <w:i/>
                    </w:rPr>
                  </m:ctrlPr>
                </m:dPr>
                <m:e>
                  <m:r>
                    <w:rPr>
                      <w:rFonts w:ascii="XITS Math" w:eastAsiaTheme="minorEastAsia" w:hAnsi="XITS Math" w:cs="XITS Math"/>
                    </w:rPr>
                    <m:t>12</m:t>
                  </m:r>
                  <m:r>
                    <m:rPr>
                      <m:sty m:val="p"/>
                    </m:rPr>
                    <w:rPr>
                      <w:rFonts w:ascii="XITS Math" w:eastAsiaTheme="minorEastAsia" w:hAnsi="XITS Math" w:cs="XITS Math"/>
                    </w:rPr>
                    <m:t>c</m:t>
                  </m:r>
                </m:e>
              </m:d>
            </m:e>
          </m:eqArr>
        </m:oMath>
      </m:oMathPara>
    </w:p>
    <w:p w14:paraId="43930B47" w14:textId="79B3C550" w:rsidR="0071370F" w:rsidRPr="008B0435" w:rsidRDefault="002371F7" w:rsidP="0071370F">
      <w:pPr>
        <w:autoSpaceDE w:val="0"/>
        <w:autoSpaceDN w:val="0"/>
        <w:adjustRightInd w:val="0"/>
        <w:spacing w:line="360" w:lineRule="auto"/>
        <w:ind w:right="-198"/>
        <w:rPr>
          <w:rFonts w:eastAsiaTheme="minorEastAsia"/>
        </w:rPr>
      </w:pPr>
      <m:oMathPara>
        <m:oMath>
          <m:eqArr>
            <m:eqArrPr>
              <m:maxDist m:val="1"/>
              <m:ctrlPr>
                <w:rPr>
                  <w:rFonts w:ascii="XITS Math" w:eastAsiaTheme="minorEastAsia" w:hAnsi="XITS Math" w:cs="XITS Math"/>
                  <w:i/>
                </w:rPr>
              </m:ctrlPr>
            </m:eqArrPr>
            <m:e>
              <m:r>
                <w:rPr>
                  <w:rFonts w:ascii="XITS Math" w:eastAsiaTheme="minorEastAsia" w:hAnsi="XITS Math" w:cs="XITS Math"/>
                </w:rPr>
                <m:t>D=</m:t>
              </m:r>
              <m:r>
                <m:rPr>
                  <m:sty m:val="p"/>
                </m:rPr>
                <w:rPr>
                  <w:rFonts w:ascii="XITS Math" w:eastAsiaTheme="minorEastAsia" w:hAnsi="XITS Math" w:cs="XITS Math"/>
                </w:rPr>
                <m:t>534</m:t>
              </m:r>
              <m:r>
                <w:rPr>
                  <w:rFonts w:ascii="XITS Math" w:eastAsiaTheme="minorEastAsia" w:hAnsi="XITS Math" w:cs="XITS Math"/>
                </w:rPr>
                <m:t>-</m:t>
              </m:r>
              <m:r>
                <m:rPr>
                  <m:sty m:val="p"/>
                </m:rPr>
                <w:rPr>
                  <w:rFonts w:ascii="XITS Math" w:eastAsiaTheme="minorEastAsia" w:hAnsi="XITS Math" w:cs="XITS Math"/>
                </w:rPr>
                <m:t>208</m:t>
              </m:r>
              <m:r>
                <w:rPr>
                  <w:rFonts w:ascii="XITS Math" w:eastAsiaTheme="minorEastAsia" w:hAnsi="XITS Math" w:cs="XITS Math"/>
                </w:rPr>
                <m:t>U            (</m:t>
              </m:r>
              <m:r>
                <m:rPr>
                  <m:sty m:val="p"/>
                </m:rPr>
                <w:rPr>
                  <w:rFonts w:ascii="XITS Math" w:eastAsiaTheme="minorEastAsia" w:hAnsi="XITS Math" w:cs="XITS Math"/>
                </w:rPr>
                <m:t>eV n</m:t>
              </m:r>
              <m:sSup>
                <m:sSupPr>
                  <m:ctrlPr>
                    <w:rPr>
                      <w:rFonts w:ascii="XITS Math" w:eastAsiaTheme="minorEastAsia" w:hAnsi="XITS Math" w:cs="XITS Math"/>
                      <w:iCs/>
                    </w:rPr>
                  </m:ctrlPr>
                </m:sSupPr>
                <m:e>
                  <m:r>
                    <m:rPr>
                      <m:sty m:val="p"/>
                    </m:rPr>
                    <w:rPr>
                      <w:rFonts w:ascii="XITS Math" w:eastAsiaTheme="minorEastAsia" w:hAnsi="XITS Math" w:cs="XITS Math"/>
                    </w:rPr>
                    <m:t>m</m:t>
                  </m:r>
                </m:e>
                <m:sup>
                  <m:r>
                    <m:rPr>
                      <m:sty m:val="p"/>
                    </m:rPr>
                    <w:rPr>
                      <w:rFonts w:ascii="XITS Math" w:eastAsiaTheme="minorEastAsia" w:hAnsi="XITS Math" w:cs="XITS Math"/>
                    </w:rPr>
                    <m:t>-1</m:t>
                  </m:r>
                </m:sup>
              </m:sSup>
              <m:r>
                <w:rPr>
                  <w:rFonts w:ascii="XITS Math" w:eastAsiaTheme="minorEastAsia" w:hAnsi="XITS Math" w:cs="XITS Math"/>
                </w:rPr>
                <m:t>)#(12d)</m:t>
              </m:r>
            </m:e>
          </m:eqArr>
        </m:oMath>
      </m:oMathPara>
    </w:p>
    <w:p w14:paraId="7B248E03" w14:textId="6AB5A3E5" w:rsidR="0071370F" w:rsidRPr="008B0435" w:rsidRDefault="002371F7" w:rsidP="0071370F">
      <w:pPr>
        <w:autoSpaceDE w:val="0"/>
        <w:autoSpaceDN w:val="0"/>
        <w:adjustRightInd w:val="0"/>
        <w:spacing w:line="360" w:lineRule="auto"/>
        <w:ind w:right="-198"/>
        <w:rPr>
          <w:rFonts w:ascii="XITS Math" w:eastAsiaTheme="minorEastAsia" w:hAnsi="XITS Math" w:cs="XITS Math"/>
        </w:rPr>
      </w:pPr>
      <m:oMathPara>
        <m:oMath>
          <m:eqArr>
            <m:eqArrPr>
              <m:maxDist m:val="1"/>
              <m:ctrlPr>
                <w:rPr>
                  <w:rFonts w:ascii="XITS Math" w:eastAsiaTheme="minorEastAsia" w:hAnsi="XITS Math" w:cs="XITS Math"/>
                  <w:i/>
                </w:rPr>
              </m:ctrlPr>
            </m:eqArrPr>
            <m:e>
              <m:r>
                <w:rPr>
                  <w:rFonts w:ascii="XITS Math" w:eastAsiaTheme="minorEastAsia" w:hAnsi="XITS Math" w:cs="XITS Math"/>
                </w:rPr>
                <m:t>U=</m:t>
              </m:r>
              <m:f>
                <m:fPr>
                  <m:ctrlPr>
                    <w:rPr>
                      <w:rFonts w:ascii="XITS Math" w:eastAsiaTheme="minorEastAsia" w:hAnsi="XITS Math" w:cs="XITS Math"/>
                      <w:i/>
                    </w:rPr>
                  </m:ctrlPr>
                </m:fPr>
                <m:num>
                  <m:sSub>
                    <m:sSubPr>
                      <m:ctrlPr>
                        <w:rPr>
                          <w:rFonts w:ascii="XITS Math" w:eastAsiaTheme="minorEastAsia" w:hAnsi="XITS Math" w:cs="XITS Math"/>
                          <w:i/>
                        </w:rPr>
                      </m:ctrlPr>
                    </m:sSubPr>
                    <m:e>
                      <m:r>
                        <w:rPr>
                          <w:rFonts w:ascii="XITS Math" w:eastAsiaTheme="minorEastAsia" w:hAnsi="XITS Math" w:cs="XITS Math"/>
                        </w:rPr>
                        <m:t>N</m:t>
                      </m:r>
                    </m:e>
                    <m:sub>
                      <m:r>
                        <w:rPr>
                          <w:rFonts w:ascii="XITS Math" w:eastAsiaTheme="minorEastAsia" w:hAnsi="XITS Math" w:cs="XITS Math"/>
                        </w:rPr>
                        <m:t>v</m:t>
                      </m:r>
                    </m:sub>
                  </m:sSub>
                  <m:r>
                    <w:rPr>
                      <w:rFonts w:ascii="XITS Math" w:eastAsiaTheme="minorEastAsia" w:hAnsi="XITS Math" w:cs="XITS Math"/>
                    </w:rPr>
                    <m:t>ρ</m:t>
                  </m:r>
                </m:num>
                <m:den>
                  <m:r>
                    <w:rPr>
                      <w:rFonts w:ascii="XITS Math" w:eastAsiaTheme="minorEastAsia" w:hAnsi="XITS Math" w:cs="XITS Math"/>
                    </w:rPr>
                    <m:t>M</m:t>
                  </m:r>
                </m:den>
              </m:f>
              <m:r>
                <w:rPr>
                  <w:rFonts w:ascii="XITS Math" w:eastAsiaTheme="minorEastAsia" w:hAnsi="XITS Math" w:cs="XITS Math"/>
                </w:rPr>
                <m:t>=</m:t>
              </m:r>
              <m:sSup>
                <m:sSupPr>
                  <m:ctrlPr>
                    <w:rPr>
                      <w:rFonts w:ascii="XITS Math" w:eastAsiaTheme="minorEastAsia" w:hAnsi="XITS Math" w:cs="XITS Math"/>
                      <w:i/>
                    </w:rPr>
                  </m:ctrlPr>
                </m:sSupPr>
                <m:e>
                  <m:d>
                    <m:dPr>
                      <m:ctrlPr>
                        <w:rPr>
                          <w:rFonts w:ascii="XITS Math" w:eastAsiaTheme="minorEastAsia" w:hAnsi="XITS Math" w:cs="XITS Math"/>
                          <w:i/>
                        </w:rPr>
                      </m:ctrlPr>
                    </m:dPr>
                    <m:e>
                      <m:f>
                        <m:fPr>
                          <m:ctrlPr>
                            <w:rPr>
                              <w:rFonts w:ascii="XITS Math" w:eastAsiaTheme="minorEastAsia" w:hAnsi="XITS Math" w:cs="XITS Math"/>
                              <w:i/>
                            </w:rPr>
                          </m:ctrlPr>
                        </m:fPr>
                        <m:num>
                          <m:sSub>
                            <m:sSubPr>
                              <m:ctrlPr>
                                <w:rPr>
                                  <w:rFonts w:ascii="XITS Math" w:eastAsiaTheme="minorEastAsia" w:hAnsi="XITS Math" w:cs="XITS Math"/>
                                  <w:i/>
                                </w:rPr>
                              </m:ctrlPr>
                            </m:sSubPr>
                            <m:e>
                              <m:r>
                                <w:rPr>
                                  <w:rFonts w:ascii="XITS Math" w:eastAsiaTheme="minorEastAsia" w:hAnsi="XITS Math" w:cs="XITS Math"/>
                                </w:rPr>
                                <m:t>E</m:t>
                              </m:r>
                            </m:e>
                            <m:sub>
                              <m:r>
                                <w:rPr>
                                  <w:rFonts w:ascii="XITS Math" w:eastAsiaTheme="minorEastAsia" w:hAnsi="XITS Math" w:cs="XITS Math"/>
                                </w:rPr>
                                <m:t>p</m:t>
                              </m:r>
                            </m:sub>
                          </m:sSub>
                        </m:num>
                        <m:den>
                          <m:r>
                            <m:rPr>
                              <m:sty m:val="p"/>
                            </m:rPr>
                            <w:rPr>
                              <w:rFonts w:ascii="XITS Math" w:eastAsiaTheme="minorEastAsia" w:hAnsi="XITS Math" w:cs="XITS Math"/>
                            </w:rPr>
                            <m:t>28.816</m:t>
                          </m:r>
                        </m:den>
                      </m:f>
                    </m:e>
                  </m:d>
                </m:e>
                <m:sup>
                  <m:r>
                    <w:rPr>
                      <w:rFonts w:ascii="XITS Math" w:eastAsiaTheme="minorEastAsia" w:hAnsi="XITS Math" w:cs="XITS Math"/>
                    </w:rPr>
                    <m:t>2</m:t>
                  </m:r>
                </m:sup>
              </m:sSup>
              <m:r>
                <w:rPr>
                  <w:rFonts w:ascii="XITS Math" w:eastAsiaTheme="minorEastAsia" w:hAnsi="XITS Math" w:cs="XITS Math"/>
                </w:rPr>
                <m:t>#</m:t>
              </m:r>
              <m:d>
                <m:dPr>
                  <m:ctrlPr>
                    <w:rPr>
                      <w:rFonts w:ascii="XITS Math" w:eastAsiaTheme="minorEastAsia" w:hAnsi="XITS Math" w:cs="XITS Math"/>
                      <w:i/>
                    </w:rPr>
                  </m:ctrlPr>
                </m:dPr>
                <m:e>
                  <m:r>
                    <w:rPr>
                      <w:rFonts w:ascii="XITS Math" w:eastAsiaTheme="minorEastAsia" w:hAnsi="XITS Math" w:cs="XITS Math"/>
                    </w:rPr>
                    <m:t>12</m:t>
                  </m:r>
                  <m:r>
                    <m:rPr>
                      <m:sty m:val="p"/>
                    </m:rPr>
                    <w:rPr>
                      <w:rFonts w:ascii="XITS Math" w:eastAsiaTheme="minorEastAsia" w:hAnsi="XITS Math" w:cs="XITS Math"/>
                    </w:rPr>
                    <m:t>e</m:t>
                  </m:r>
                </m:e>
              </m:d>
            </m:e>
          </m:eqArr>
        </m:oMath>
      </m:oMathPara>
    </w:p>
    <w:p w14:paraId="6DCE7F2C" w14:textId="77777777" w:rsidR="000C3EE1" w:rsidRPr="008B0435" w:rsidRDefault="000C3EE1" w:rsidP="00537F0A">
      <w:pPr>
        <w:pStyle w:val="-"/>
        <w:ind w:firstLine="0"/>
        <w:rPr>
          <w:rFonts w:asciiTheme="minorHAnsi" w:eastAsiaTheme="minorHAnsi" w:hAnsiTheme="minorHAnsi"/>
        </w:rPr>
      </w:pPr>
    </w:p>
    <w:p w14:paraId="4DB7A6C3" w14:textId="2B5B0445" w:rsidR="00BA38AE" w:rsidRPr="008B0435" w:rsidRDefault="00CD1F08" w:rsidP="00537F0A">
      <w:pPr>
        <w:pStyle w:val="-"/>
        <w:ind w:firstLine="0"/>
        <w:rPr>
          <w:rFonts w:asciiTheme="minorHAnsi" w:eastAsiaTheme="minorHAnsi" w:hAnsiTheme="minorHAnsi"/>
        </w:rPr>
      </w:pPr>
      <w:r w:rsidRPr="008B0435">
        <w:rPr>
          <w:rFonts w:asciiTheme="minorHAnsi" w:eastAsiaTheme="minorHAnsi" w:hAnsiTheme="minorHAnsi" w:hint="eastAsia"/>
        </w:rPr>
        <w:t>(</w:t>
      </w:r>
      <w:r w:rsidRPr="008B0435">
        <w:rPr>
          <w:rFonts w:asciiTheme="minorHAnsi" w:eastAsiaTheme="minorHAnsi" w:hAnsiTheme="minorHAnsi"/>
        </w:rPr>
        <w:t>1</w:t>
      </w:r>
      <w:r w:rsidR="00DD3930" w:rsidRPr="008B0435">
        <w:rPr>
          <w:rFonts w:asciiTheme="minorHAnsi" w:eastAsiaTheme="minorHAnsi" w:hAnsiTheme="minorHAnsi"/>
        </w:rPr>
        <w:t>1</w:t>
      </w:r>
      <w:r w:rsidRPr="008B0435">
        <w:rPr>
          <w:rFonts w:asciiTheme="minorHAnsi" w:eastAsiaTheme="minorHAnsi" w:hAnsiTheme="minorHAnsi"/>
        </w:rPr>
        <w:t>), (1</w:t>
      </w:r>
      <w:r w:rsidR="00DD3930" w:rsidRPr="008B0435">
        <w:rPr>
          <w:rFonts w:asciiTheme="minorHAnsi" w:eastAsiaTheme="minorHAnsi" w:hAnsiTheme="minorHAnsi"/>
        </w:rPr>
        <w:t>2</w:t>
      </w:r>
      <w:r w:rsidRPr="008B0435">
        <w:rPr>
          <w:rFonts w:asciiTheme="minorHAnsi" w:eastAsiaTheme="minorHAnsi" w:hAnsiTheme="minorHAnsi"/>
        </w:rPr>
        <w:t>)</w:t>
      </w:r>
      <w:r w:rsidRPr="008B0435">
        <w:rPr>
          <w:rFonts w:asciiTheme="minorHAnsi" w:eastAsiaTheme="minorHAnsi" w:hAnsiTheme="minorHAnsi" w:hint="eastAsia"/>
        </w:rPr>
        <w:t>式を</w:t>
      </w:r>
      <w:r w:rsidR="00BA38AE" w:rsidRPr="008B0435">
        <w:rPr>
          <w:rFonts w:asciiTheme="minorHAnsi" w:eastAsiaTheme="minorHAnsi" w:hAnsiTheme="minorHAnsi" w:hint="eastAsia"/>
        </w:rPr>
        <w:t>用いることにより，</w:t>
      </w:r>
      <w:r w:rsidR="00BA38AE" w:rsidRPr="008B0435">
        <w:rPr>
          <w:rFonts w:asciiTheme="minorHAnsi" w:eastAsiaTheme="minorHAnsi" w:hAnsiTheme="minorHAnsi"/>
        </w:rPr>
        <w:t xml:space="preserve">50 eV </w:t>
      </w:r>
      <w:r w:rsidR="00102B7E" w:rsidRPr="008B0435">
        <w:rPr>
          <w:rFonts w:asciiTheme="minorHAnsi" w:eastAsiaTheme="minorHAnsi" w:hAnsiTheme="minorHAnsi" w:hint="eastAsia"/>
        </w:rPr>
        <w:t>から</w:t>
      </w:r>
      <w:r w:rsidR="00BA38AE" w:rsidRPr="008B0435">
        <w:rPr>
          <w:rFonts w:asciiTheme="minorHAnsi" w:eastAsiaTheme="minorHAnsi" w:hAnsiTheme="minorHAnsi"/>
        </w:rPr>
        <w:t>200 keV</w:t>
      </w:r>
      <w:r w:rsidR="00BA38AE" w:rsidRPr="008B0435">
        <w:rPr>
          <w:rFonts w:asciiTheme="minorHAnsi" w:eastAsiaTheme="minorHAnsi" w:hAnsiTheme="minorHAnsi" w:hint="eastAsia"/>
        </w:rPr>
        <w:t>の固体物質の</w:t>
      </w:r>
      <w:r w:rsidR="00BA38AE" w:rsidRPr="008B0435">
        <w:rPr>
          <w:rFonts w:asciiTheme="minorHAnsi" w:eastAsiaTheme="minorHAnsi" w:hAnsiTheme="minorHAnsi"/>
        </w:rPr>
        <w:t>IMFP</w:t>
      </w:r>
      <w:r w:rsidR="00BA38AE" w:rsidRPr="008B0435">
        <w:rPr>
          <w:rFonts w:asciiTheme="minorHAnsi" w:eastAsiaTheme="minorHAnsi" w:hAnsiTheme="minorHAnsi" w:hint="eastAsia"/>
        </w:rPr>
        <w:t>値を推定することが可能となる。</w:t>
      </w:r>
    </w:p>
    <w:p w14:paraId="7A200946" w14:textId="4B8E6E96" w:rsidR="00643FB6" w:rsidRPr="008B0435" w:rsidRDefault="00346D49" w:rsidP="005549B3">
      <w:pPr>
        <w:pStyle w:val="-"/>
        <w:ind w:firstLineChars="50" w:firstLine="95"/>
        <w:rPr>
          <w:rFonts w:asciiTheme="minorHAnsi" w:eastAsiaTheme="minorHAnsi" w:hAnsiTheme="minorHAnsi"/>
        </w:rPr>
      </w:pPr>
      <w:r w:rsidRPr="008B0435">
        <w:rPr>
          <w:rFonts w:asciiTheme="minorHAnsi" w:eastAsiaTheme="minorHAnsi" w:hAnsiTheme="minorHAnsi" w:hint="eastAsia"/>
        </w:rPr>
        <w:t>G</w:t>
      </w:r>
      <w:r w:rsidRPr="008B0435">
        <w:rPr>
          <w:rFonts w:asciiTheme="minorHAnsi" w:eastAsiaTheme="minorHAnsi" w:hAnsiTheme="minorHAnsi"/>
        </w:rPr>
        <w:t>aAs</w:t>
      </w:r>
      <w:r w:rsidR="00983CE2" w:rsidRPr="008B0435">
        <w:rPr>
          <w:rFonts w:asciiTheme="minorHAnsi" w:eastAsiaTheme="minorHAnsi" w:hAnsiTheme="minorHAnsi" w:hint="eastAsia"/>
        </w:rPr>
        <w:t>における</w:t>
      </w:r>
      <w:r w:rsidR="00983CE2" w:rsidRPr="008B0435">
        <w:rPr>
          <w:rFonts w:asciiTheme="minorHAnsi" w:eastAsiaTheme="minorHAnsi" w:hAnsiTheme="minorHAnsi"/>
        </w:rPr>
        <w:t>IMFP</w:t>
      </w:r>
      <w:r w:rsidR="00983CE2" w:rsidRPr="008B0435">
        <w:rPr>
          <w:rFonts w:asciiTheme="minorHAnsi" w:eastAsiaTheme="minorHAnsi" w:hAnsiTheme="minorHAnsi" w:hint="eastAsia"/>
        </w:rPr>
        <w:t>を</w:t>
      </w:r>
      <w:r w:rsidR="007C459F" w:rsidRPr="008B0435">
        <w:rPr>
          <w:rFonts w:asciiTheme="minorHAnsi" w:eastAsiaTheme="minorHAnsi" w:hAnsiTheme="minorHAnsi" w:hint="eastAsia"/>
        </w:rPr>
        <w:t>F</w:t>
      </w:r>
      <w:r w:rsidR="007C459F" w:rsidRPr="008B0435">
        <w:rPr>
          <w:rFonts w:asciiTheme="minorHAnsi" w:eastAsiaTheme="minorHAnsi" w:hAnsiTheme="minorHAnsi"/>
        </w:rPr>
        <w:t>PA</w:t>
      </w:r>
      <w:r w:rsidR="007C459F" w:rsidRPr="008B0435">
        <w:rPr>
          <w:rFonts w:asciiTheme="minorHAnsi" w:eastAsiaTheme="minorHAnsi" w:hAnsiTheme="minorHAnsi" w:hint="eastAsia"/>
        </w:rPr>
        <w:t>，</w:t>
      </w:r>
      <w:r w:rsidR="007C459F" w:rsidRPr="008B0435">
        <w:rPr>
          <w:rFonts w:asciiTheme="minorHAnsi" w:eastAsiaTheme="minorHAnsi" w:hAnsiTheme="minorHAnsi"/>
        </w:rPr>
        <w:t>TPP-2M</w:t>
      </w:r>
      <w:r w:rsidR="00051768" w:rsidRPr="008B0435">
        <w:rPr>
          <w:rFonts w:asciiTheme="minorHAnsi" w:eastAsiaTheme="minorHAnsi" w:hAnsiTheme="minorHAnsi" w:hint="eastAsia"/>
        </w:rPr>
        <w:t>による</w:t>
      </w:r>
      <w:r w:rsidR="007C459F" w:rsidRPr="008B0435">
        <w:rPr>
          <w:rFonts w:asciiTheme="minorHAnsi" w:eastAsiaTheme="minorHAnsi" w:hAnsiTheme="minorHAnsi" w:hint="eastAsia"/>
        </w:rPr>
        <w:t>計算値</w:t>
      </w:r>
      <w:r w:rsidR="00EF3CC7" w:rsidRPr="008B0435">
        <w:rPr>
          <w:rFonts w:asciiTheme="minorHAnsi" w:eastAsiaTheme="minorHAnsi" w:hAnsiTheme="minorHAnsi" w:hint="eastAsia"/>
        </w:rPr>
        <w:t>を</w:t>
      </w:r>
      <w:r w:rsidR="00402ABA" w:rsidRPr="008B0435">
        <w:rPr>
          <w:rFonts w:asciiTheme="minorHAnsi" w:eastAsiaTheme="minorHAnsi" w:hAnsiTheme="minorHAnsi" w:hint="eastAsia"/>
        </w:rPr>
        <w:t>実験値と共に</w:t>
      </w:r>
      <w:r w:rsidR="00352DD5" w:rsidRPr="008B0435">
        <w:rPr>
          <w:rFonts w:asciiTheme="minorHAnsi" w:eastAsiaTheme="minorHAnsi" w:hAnsiTheme="minorHAnsi" w:hint="eastAsia"/>
        </w:rPr>
        <w:t>F</w:t>
      </w:r>
      <w:r w:rsidR="00352DD5" w:rsidRPr="008B0435">
        <w:rPr>
          <w:rFonts w:asciiTheme="minorHAnsi" w:eastAsiaTheme="minorHAnsi" w:hAnsiTheme="minorHAnsi"/>
        </w:rPr>
        <w:t>ig.2</w:t>
      </w:r>
      <w:r w:rsidR="00983CE2" w:rsidRPr="008B0435">
        <w:rPr>
          <w:rFonts w:asciiTheme="minorHAnsi" w:eastAsiaTheme="minorHAnsi" w:hAnsiTheme="minorHAnsi" w:hint="eastAsia"/>
        </w:rPr>
        <w:t>に示す。</w:t>
      </w:r>
      <w:r w:rsidR="005549B3" w:rsidRPr="008B0435">
        <w:rPr>
          <w:rFonts w:asciiTheme="minorHAnsi" w:eastAsiaTheme="minorHAnsi" w:hAnsiTheme="minorHAnsi" w:hint="eastAsia"/>
        </w:rPr>
        <w:t>この図</w:t>
      </w:r>
      <w:r w:rsidR="00151C0D" w:rsidRPr="008B0435">
        <w:rPr>
          <w:rFonts w:asciiTheme="minorHAnsi" w:eastAsiaTheme="minorHAnsi" w:hAnsiTheme="minorHAnsi" w:hint="eastAsia"/>
        </w:rPr>
        <w:t>から</w:t>
      </w:r>
      <w:r w:rsidR="009A3FA9" w:rsidRPr="008B0435">
        <w:rPr>
          <w:rFonts w:asciiTheme="minorHAnsi" w:eastAsiaTheme="minorHAnsi" w:hAnsiTheme="minorHAnsi" w:hint="eastAsia"/>
        </w:rPr>
        <w:t>，</w:t>
      </w:r>
      <w:r w:rsidR="009A3FA9" w:rsidRPr="008B0435">
        <w:rPr>
          <w:rFonts w:asciiTheme="minorHAnsi" w:eastAsiaTheme="minorHAnsi" w:hAnsiTheme="minorHAnsi"/>
        </w:rPr>
        <w:t>GaAs</w:t>
      </w:r>
      <w:r w:rsidR="009A3FA9" w:rsidRPr="008B0435">
        <w:rPr>
          <w:rFonts w:asciiTheme="minorHAnsi" w:eastAsiaTheme="minorHAnsi" w:hAnsiTheme="minorHAnsi" w:hint="eastAsia"/>
        </w:rPr>
        <w:t>において</w:t>
      </w:r>
      <w:r w:rsidR="00801823" w:rsidRPr="008B0435">
        <w:rPr>
          <w:rFonts w:asciiTheme="minorHAnsi" w:eastAsiaTheme="minorHAnsi" w:hAnsiTheme="minorHAnsi" w:hint="eastAsia"/>
        </w:rPr>
        <w:t>，</w:t>
      </w:r>
      <w:r w:rsidR="00FE2E3C" w:rsidRPr="008B0435">
        <w:rPr>
          <w:rFonts w:asciiTheme="minorHAnsi" w:eastAsiaTheme="minorHAnsi" w:hAnsiTheme="minorHAnsi"/>
        </w:rPr>
        <w:t xml:space="preserve"> 50 eV - 200keV</w:t>
      </w:r>
      <w:r w:rsidR="00FE2E3C" w:rsidRPr="008B0435">
        <w:rPr>
          <w:rFonts w:asciiTheme="minorHAnsi" w:eastAsiaTheme="minorHAnsi" w:hAnsiTheme="minorHAnsi" w:hint="eastAsia"/>
        </w:rPr>
        <w:t>の広い範囲で</w:t>
      </w:r>
      <w:r w:rsidR="00DD4CA0" w:rsidRPr="008B0435">
        <w:rPr>
          <w:rFonts w:asciiTheme="minorHAnsi" w:eastAsiaTheme="minorHAnsi" w:hAnsiTheme="minorHAnsi" w:hint="eastAsia"/>
        </w:rPr>
        <w:t>エネルギー損失関数から</w:t>
      </w:r>
      <w:r w:rsidR="00FE2E3C" w:rsidRPr="008B0435">
        <w:rPr>
          <w:rFonts w:asciiTheme="minorHAnsi" w:eastAsiaTheme="minorHAnsi" w:hAnsiTheme="minorHAnsi" w:hint="eastAsia"/>
        </w:rPr>
        <w:t>計算した</w:t>
      </w:r>
      <w:r w:rsidR="00FE2E3C" w:rsidRPr="008B0435">
        <w:rPr>
          <w:rFonts w:asciiTheme="minorHAnsi" w:eastAsiaTheme="minorHAnsi" w:hAnsiTheme="minorHAnsi"/>
        </w:rPr>
        <w:t>IMFP</w:t>
      </w:r>
      <w:r w:rsidR="00FE2E3C" w:rsidRPr="008B0435">
        <w:rPr>
          <w:rFonts w:asciiTheme="minorHAnsi" w:eastAsiaTheme="minorHAnsi" w:hAnsiTheme="minorHAnsi" w:hint="eastAsia"/>
        </w:rPr>
        <w:t>と</w:t>
      </w:r>
      <w:r w:rsidR="000C7AA2" w:rsidRPr="008B0435">
        <w:rPr>
          <w:rFonts w:asciiTheme="minorHAnsi" w:eastAsiaTheme="minorHAnsi" w:hAnsiTheme="minorHAnsi" w:hint="eastAsia"/>
        </w:rPr>
        <w:t>一般式</w:t>
      </w:r>
      <w:r w:rsidR="00E7725E" w:rsidRPr="008B0435">
        <w:rPr>
          <w:rFonts w:asciiTheme="minorHAnsi" w:eastAsiaTheme="minorHAnsi" w:hAnsiTheme="minorHAnsi" w:hint="eastAsia"/>
        </w:rPr>
        <w:t>T</w:t>
      </w:r>
      <w:r w:rsidR="00E7725E" w:rsidRPr="008B0435">
        <w:rPr>
          <w:rFonts w:asciiTheme="minorHAnsi" w:eastAsiaTheme="minorHAnsi" w:hAnsiTheme="minorHAnsi"/>
        </w:rPr>
        <w:t>PP-2M</w:t>
      </w:r>
      <w:r w:rsidR="00E7725E" w:rsidRPr="008B0435">
        <w:rPr>
          <w:rFonts w:asciiTheme="minorHAnsi" w:eastAsiaTheme="minorHAnsi" w:hAnsiTheme="minorHAnsi" w:hint="eastAsia"/>
        </w:rPr>
        <w:t>式</w:t>
      </w:r>
      <w:r w:rsidR="007011CE" w:rsidRPr="008B0435">
        <w:rPr>
          <w:rFonts w:asciiTheme="minorHAnsi" w:eastAsiaTheme="minorHAnsi" w:hAnsiTheme="minorHAnsi" w:hint="eastAsia"/>
        </w:rPr>
        <w:t>が与える</w:t>
      </w:r>
      <w:r w:rsidR="007011CE" w:rsidRPr="008B0435">
        <w:rPr>
          <w:rFonts w:asciiTheme="minorHAnsi" w:eastAsiaTheme="minorHAnsi" w:hAnsiTheme="minorHAnsi"/>
        </w:rPr>
        <w:t>IMFP</w:t>
      </w:r>
      <w:r w:rsidR="00E7725E" w:rsidRPr="008B0435">
        <w:rPr>
          <w:rFonts w:asciiTheme="minorHAnsi" w:eastAsiaTheme="minorHAnsi" w:hAnsiTheme="minorHAnsi" w:hint="eastAsia"/>
        </w:rPr>
        <w:t>の値はよく一致している。</w:t>
      </w:r>
      <w:r w:rsidR="00643FB6" w:rsidRPr="008B0435">
        <w:rPr>
          <w:rFonts w:asciiTheme="minorHAnsi" w:eastAsiaTheme="minorHAnsi" w:hAnsiTheme="minorHAnsi" w:hint="eastAsia"/>
        </w:rPr>
        <w:t>また，</w:t>
      </w:r>
      <w:r w:rsidR="00643FB6" w:rsidRPr="008B0435">
        <w:rPr>
          <w:rFonts w:asciiTheme="minorHAnsi" w:eastAsiaTheme="minorHAnsi" w:hAnsiTheme="minorHAnsi"/>
        </w:rPr>
        <w:t>PES</w:t>
      </w:r>
      <w:r w:rsidR="00985618" w:rsidRPr="008B0435">
        <w:rPr>
          <w:rFonts w:asciiTheme="minorHAnsi" w:eastAsiaTheme="minorHAnsi" w:hAnsiTheme="minorHAnsi"/>
        </w:rPr>
        <w:t>(photo electron spectroscopy)</w:t>
      </w:r>
      <w:r w:rsidR="00643FB6" w:rsidRPr="008B0435">
        <w:rPr>
          <w:rFonts w:asciiTheme="minorHAnsi" w:eastAsiaTheme="minorHAnsi" w:hAnsiTheme="minorHAnsi" w:hint="eastAsia"/>
        </w:rPr>
        <w:t>や</w:t>
      </w:r>
      <w:r w:rsidR="00643FB6" w:rsidRPr="008B0435">
        <w:rPr>
          <w:rFonts w:asciiTheme="minorHAnsi" w:eastAsiaTheme="minorHAnsi" w:hAnsiTheme="minorHAnsi"/>
        </w:rPr>
        <w:t>EPES</w:t>
      </w:r>
      <w:r w:rsidR="00985618" w:rsidRPr="008B0435">
        <w:rPr>
          <w:rFonts w:asciiTheme="minorHAnsi" w:eastAsiaTheme="minorHAnsi" w:hAnsiTheme="minorHAnsi"/>
        </w:rPr>
        <w:t>(elastic peak electron spectroscopy)</w:t>
      </w:r>
      <w:r w:rsidR="00643FB6" w:rsidRPr="008B0435">
        <w:rPr>
          <w:rFonts w:asciiTheme="minorHAnsi" w:eastAsiaTheme="minorHAnsi" w:hAnsiTheme="minorHAnsi"/>
        </w:rPr>
        <w:t>, TEM</w:t>
      </w:r>
      <w:r w:rsidR="00985618" w:rsidRPr="008B0435">
        <w:rPr>
          <w:rFonts w:asciiTheme="minorHAnsi" w:eastAsiaTheme="minorHAnsi" w:hAnsiTheme="minorHAnsi"/>
        </w:rPr>
        <w:t>(transmission electron microscope)</w:t>
      </w:r>
      <w:r w:rsidR="00643FB6" w:rsidRPr="008B0435">
        <w:rPr>
          <w:rFonts w:asciiTheme="minorHAnsi" w:eastAsiaTheme="minorHAnsi" w:hAnsiTheme="minorHAnsi" w:hint="eastAsia"/>
        </w:rPr>
        <w:t>による実験値にもよく一致している。</w:t>
      </w:r>
    </w:p>
    <w:p w14:paraId="202A8E3C" w14:textId="4091DD53" w:rsidR="00466996" w:rsidRPr="008B0435" w:rsidRDefault="00E7725E" w:rsidP="00643FB6">
      <w:pPr>
        <w:pStyle w:val="-"/>
        <w:ind w:firstLineChars="50" w:firstLine="95"/>
        <w:rPr>
          <w:rFonts w:asciiTheme="minorHAnsi" w:eastAsiaTheme="minorHAnsi" w:hAnsiTheme="minorHAnsi"/>
        </w:rPr>
      </w:pPr>
      <w:r w:rsidRPr="008B0435">
        <w:rPr>
          <w:rFonts w:asciiTheme="minorHAnsi" w:eastAsiaTheme="minorHAnsi" w:hAnsiTheme="minorHAnsi" w:hint="eastAsia"/>
        </w:rPr>
        <w:t>物質のグループごとに</w:t>
      </w:r>
      <w:r w:rsidR="00942E74" w:rsidRPr="008B0435">
        <w:rPr>
          <w:rFonts w:asciiTheme="minorHAnsi" w:eastAsiaTheme="minorHAnsi" w:hAnsiTheme="minorHAnsi" w:hint="eastAsia"/>
        </w:rPr>
        <w:t>ELFから計算した</w:t>
      </w:r>
      <w:r w:rsidR="00942E74" w:rsidRPr="008B0435">
        <w:rPr>
          <w:rFonts w:asciiTheme="minorHAnsi" w:eastAsiaTheme="minorHAnsi" w:hAnsiTheme="minorHAnsi"/>
        </w:rPr>
        <w:t>IMFP</w:t>
      </w:r>
      <w:r w:rsidR="00942E74" w:rsidRPr="008B0435">
        <w:rPr>
          <w:rFonts w:asciiTheme="minorHAnsi" w:eastAsiaTheme="minorHAnsi" w:hAnsiTheme="minorHAnsi" w:hint="eastAsia"/>
        </w:rPr>
        <w:t>と一般式</w:t>
      </w:r>
      <w:r w:rsidR="00942E74" w:rsidRPr="008B0435">
        <w:rPr>
          <w:rFonts w:asciiTheme="minorHAnsi" w:eastAsiaTheme="minorHAnsi" w:hAnsiTheme="minorHAnsi"/>
        </w:rPr>
        <w:t>TPP-2M</w:t>
      </w:r>
      <w:r w:rsidR="00942E74" w:rsidRPr="008B0435">
        <w:rPr>
          <w:rFonts w:asciiTheme="minorHAnsi" w:eastAsiaTheme="minorHAnsi" w:hAnsiTheme="minorHAnsi" w:hint="eastAsia"/>
        </w:rPr>
        <w:t>が与えるIMFPの相違</w:t>
      </w:r>
      <w:r w:rsidRPr="008B0435">
        <w:rPr>
          <w:rFonts w:asciiTheme="minorHAnsi" w:eastAsiaTheme="minorHAnsi" w:hAnsiTheme="minorHAnsi" w:hint="eastAsia"/>
        </w:rPr>
        <w:t>を</w:t>
      </w:r>
      <w:r w:rsidRPr="008B0435">
        <w:rPr>
          <w:rFonts w:asciiTheme="minorHAnsi" w:eastAsiaTheme="minorHAnsi" w:hAnsiTheme="minorHAnsi"/>
        </w:rPr>
        <w:t>RMS</w:t>
      </w:r>
      <w:r w:rsidRPr="008B0435">
        <w:rPr>
          <w:rFonts w:asciiTheme="minorHAnsi" w:eastAsiaTheme="minorHAnsi" w:hAnsiTheme="minorHAnsi" w:hint="eastAsia"/>
        </w:rPr>
        <w:t>で表すと，</w:t>
      </w:r>
      <w:r w:rsidR="008F4EDF" w:rsidRPr="008B0435">
        <w:rPr>
          <w:rFonts w:asciiTheme="minorHAnsi" w:eastAsiaTheme="minorHAnsi" w:hAnsiTheme="minorHAnsi" w:hint="eastAsia"/>
        </w:rPr>
        <w:t>その平均の</w:t>
      </w:r>
      <w:r w:rsidR="008F4EDF" w:rsidRPr="008B0435">
        <w:rPr>
          <w:rFonts w:asciiTheme="minorHAnsi" w:eastAsiaTheme="minorHAnsi" w:hAnsiTheme="minorHAnsi"/>
        </w:rPr>
        <w:t>RMS</w:t>
      </w:r>
      <w:r w:rsidR="008F4EDF" w:rsidRPr="008B0435">
        <w:rPr>
          <w:rFonts w:asciiTheme="minorHAnsi" w:eastAsiaTheme="minorHAnsi" w:hAnsiTheme="minorHAnsi" w:hint="eastAsia"/>
        </w:rPr>
        <w:t>は</w:t>
      </w:r>
      <w:r w:rsidR="00F8719D" w:rsidRPr="008B0435">
        <w:rPr>
          <w:rFonts w:asciiTheme="minorHAnsi" w:eastAsiaTheme="minorHAnsi" w:hAnsiTheme="minorHAnsi"/>
        </w:rPr>
        <w:t>50 eV</w:t>
      </w:r>
      <w:r w:rsidR="00F8719D" w:rsidRPr="008B0435">
        <w:rPr>
          <w:rFonts w:asciiTheme="minorHAnsi" w:eastAsiaTheme="minorHAnsi" w:hAnsiTheme="minorHAnsi" w:hint="eastAsia"/>
        </w:rPr>
        <w:t>から</w:t>
      </w:r>
      <w:r w:rsidR="00F8719D" w:rsidRPr="008B0435">
        <w:rPr>
          <w:rFonts w:asciiTheme="minorHAnsi" w:eastAsiaTheme="minorHAnsi" w:hAnsiTheme="minorHAnsi"/>
        </w:rPr>
        <w:t>200keV</w:t>
      </w:r>
      <w:r w:rsidR="00F8719D" w:rsidRPr="008B0435">
        <w:rPr>
          <w:rFonts w:asciiTheme="minorHAnsi" w:eastAsiaTheme="minorHAnsi" w:hAnsiTheme="minorHAnsi" w:hint="eastAsia"/>
        </w:rPr>
        <w:t>の間では，</w:t>
      </w:r>
      <w:r w:rsidRPr="008B0435">
        <w:rPr>
          <w:rFonts w:asciiTheme="minorHAnsi" w:eastAsiaTheme="minorHAnsi" w:hAnsiTheme="minorHAnsi" w:hint="eastAsia"/>
        </w:rPr>
        <w:t>それぞれ</w:t>
      </w:r>
      <w:r w:rsidR="00BE168C" w:rsidRPr="008B0435">
        <w:rPr>
          <w:rFonts w:asciiTheme="minorHAnsi" w:eastAsiaTheme="minorHAnsi" w:hAnsiTheme="minorHAnsi"/>
        </w:rPr>
        <w:t>11.9</w:t>
      </w:r>
      <w:r w:rsidRPr="008B0435">
        <w:rPr>
          <w:rFonts w:asciiTheme="minorHAnsi" w:eastAsiaTheme="minorHAnsi" w:hAnsiTheme="minorHAnsi"/>
        </w:rPr>
        <w:t xml:space="preserve"> </w:t>
      </w:r>
      <w:r w:rsidRPr="008B0435">
        <w:rPr>
          <w:rFonts w:asciiTheme="minorHAnsi" w:eastAsiaTheme="minorHAnsi" w:hAnsiTheme="minorHAnsi" w:hint="eastAsia"/>
        </w:rPr>
        <w:t>％</w:t>
      </w:r>
      <w:r w:rsidR="00696D7C" w:rsidRPr="008B0435">
        <w:rPr>
          <w:rFonts w:asciiTheme="minorHAnsi" w:eastAsiaTheme="minorHAnsi" w:hAnsiTheme="minorHAnsi" w:hint="eastAsia"/>
        </w:rPr>
        <w:t>（</w:t>
      </w:r>
      <w:r w:rsidR="007679E0" w:rsidRPr="008B0435">
        <w:rPr>
          <w:rFonts w:asciiTheme="minorHAnsi" w:eastAsiaTheme="minorHAnsi" w:hAnsiTheme="minorHAnsi" w:hint="eastAsia"/>
        </w:rPr>
        <w:t>固体元素</w:t>
      </w:r>
      <w:r w:rsidR="00696D7C" w:rsidRPr="008B0435">
        <w:rPr>
          <w:rFonts w:asciiTheme="minorHAnsi" w:eastAsiaTheme="minorHAnsi" w:hAnsiTheme="minorHAnsi" w:hint="eastAsia"/>
        </w:rPr>
        <w:t>）</w:t>
      </w:r>
      <w:r w:rsidRPr="008B0435">
        <w:rPr>
          <w:rFonts w:asciiTheme="minorHAnsi" w:eastAsiaTheme="minorHAnsi" w:hAnsiTheme="minorHAnsi" w:hint="eastAsia"/>
        </w:rPr>
        <w:t>，</w:t>
      </w:r>
      <w:r w:rsidR="00334FA2" w:rsidRPr="008B0435">
        <w:rPr>
          <w:rFonts w:asciiTheme="minorHAnsi" w:eastAsiaTheme="minorHAnsi" w:hAnsiTheme="minorHAnsi" w:hint="eastAsia"/>
        </w:rPr>
        <w:t>1</w:t>
      </w:r>
      <w:r w:rsidR="00334FA2" w:rsidRPr="008B0435">
        <w:rPr>
          <w:rFonts w:asciiTheme="minorHAnsi" w:eastAsiaTheme="minorHAnsi" w:hAnsiTheme="minorHAnsi"/>
        </w:rPr>
        <w:t xml:space="preserve">0.7 </w:t>
      </w:r>
      <w:r w:rsidRPr="008B0435">
        <w:rPr>
          <w:rFonts w:asciiTheme="minorHAnsi" w:eastAsiaTheme="minorHAnsi" w:hAnsiTheme="minorHAnsi" w:hint="eastAsia"/>
        </w:rPr>
        <w:t>％</w:t>
      </w:r>
      <w:r w:rsidR="00696D7C" w:rsidRPr="008B0435">
        <w:rPr>
          <w:rFonts w:asciiTheme="minorHAnsi" w:eastAsiaTheme="minorHAnsi" w:hAnsiTheme="minorHAnsi" w:hint="eastAsia"/>
        </w:rPr>
        <w:t>（</w:t>
      </w:r>
      <w:r w:rsidR="007679E0" w:rsidRPr="008B0435">
        <w:rPr>
          <w:rFonts w:asciiTheme="minorHAnsi" w:eastAsiaTheme="minorHAnsi" w:hAnsiTheme="minorHAnsi" w:hint="eastAsia"/>
        </w:rPr>
        <w:t>無機化合物</w:t>
      </w:r>
      <w:r w:rsidR="00696D7C" w:rsidRPr="008B0435">
        <w:rPr>
          <w:rFonts w:asciiTheme="minorHAnsi" w:eastAsiaTheme="minorHAnsi" w:hAnsiTheme="minorHAnsi" w:hint="eastAsia"/>
        </w:rPr>
        <w:t>）</w:t>
      </w:r>
      <w:r w:rsidRPr="008B0435">
        <w:rPr>
          <w:rFonts w:asciiTheme="minorHAnsi" w:eastAsiaTheme="minorHAnsi" w:hAnsiTheme="minorHAnsi" w:hint="eastAsia"/>
        </w:rPr>
        <w:t>，</w:t>
      </w:r>
      <w:r w:rsidR="001A46F8" w:rsidRPr="008B0435">
        <w:rPr>
          <w:rFonts w:asciiTheme="minorHAnsi" w:eastAsiaTheme="minorHAnsi" w:hAnsiTheme="minorHAnsi" w:hint="eastAsia"/>
        </w:rPr>
        <w:t>7</w:t>
      </w:r>
      <w:r w:rsidR="001A46F8" w:rsidRPr="008B0435">
        <w:rPr>
          <w:rFonts w:asciiTheme="minorHAnsi" w:eastAsiaTheme="minorHAnsi" w:hAnsiTheme="minorHAnsi"/>
        </w:rPr>
        <w:t>.2</w:t>
      </w:r>
      <w:r w:rsidR="00846BBE" w:rsidRPr="008B0435">
        <w:rPr>
          <w:rFonts w:asciiTheme="minorHAnsi" w:eastAsiaTheme="minorHAnsi" w:hAnsiTheme="minorHAnsi"/>
        </w:rPr>
        <w:t xml:space="preserve"> </w:t>
      </w:r>
      <w:r w:rsidRPr="008B0435">
        <w:rPr>
          <w:rFonts w:asciiTheme="minorHAnsi" w:eastAsiaTheme="minorHAnsi" w:hAnsiTheme="minorHAnsi" w:hint="eastAsia"/>
        </w:rPr>
        <w:t>％</w:t>
      </w:r>
      <w:r w:rsidR="00696D7C" w:rsidRPr="008B0435">
        <w:rPr>
          <w:rFonts w:asciiTheme="minorHAnsi" w:eastAsiaTheme="minorHAnsi" w:hAnsiTheme="minorHAnsi" w:hint="eastAsia"/>
        </w:rPr>
        <w:t>（有機化合物と水）</w:t>
      </w:r>
      <w:r w:rsidRPr="008B0435">
        <w:rPr>
          <w:rFonts w:asciiTheme="minorHAnsi" w:eastAsiaTheme="minorHAnsi" w:hAnsiTheme="minorHAnsi" w:hint="eastAsia"/>
        </w:rPr>
        <w:t>となる。</w:t>
      </w:r>
    </w:p>
    <w:p w14:paraId="46E92312" w14:textId="13EB4678" w:rsidR="00537F0A" w:rsidRPr="008B0435" w:rsidRDefault="00640680" w:rsidP="000F498F">
      <w:pPr>
        <w:pStyle w:val="-"/>
        <w:ind w:firstLineChars="50" w:firstLine="95"/>
        <w:rPr>
          <w:rFonts w:asciiTheme="minorHAnsi" w:eastAsiaTheme="minorHAnsi" w:hAnsiTheme="minorHAnsi"/>
        </w:rPr>
      </w:pPr>
      <w:r w:rsidRPr="008B0435">
        <w:rPr>
          <w:rFonts w:asciiTheme="minorHAnsi" w:eastAsiaTheme="minorHAnsi" w:hAnsiTheme="minorHAnsi" w:hint="eastAsia"/>
        </w:rPr>
        <w:t>したがって，</w:t>
      </w:r>
      <w:r w:rsidRPr="008B0435">
        <w:rPr>
          <w:rFonts w:asciiTheme="minorHAnsi" w:eastAsiaTheme="minorHAnsi" w:hAnsiTheme="minorHAnsi"/>
        </w:rPr>
        <w:t>TPP-2M</w:t>
      </w:r>
      <w:r w:rsidRPr="008B0435">
        <w:rPr>
          <w:rFonts w:asciiTheme="minorHAnsi" w:eastAsiaTheme="minorHAnsi" w:hAnsiTheme="minorHAnsi" w:hint="eastAsia"/>
        </w:rPr>
        <w:t>式の与える</w:t>
      </w:r>
      <w:r w:rsidRPr="008B0435">
        <w:rPr>
          <w:rFonts w:asciiTheme="minorHAnsi" w:eastAsiaTheme="minorHAnsi" w:hAnsiTheme="minorHAnsi"/>
        </w:rPr>
        <w:t>IMFP</w:t>
      </w:r>
      <w:r w:rsidRPr="008B0435">
        <w:rPr>
          <w:rFonts w:asciiTheme="minorHAnsi" w:eastAsiaTheme="minorHAnsi" w:hAnsiTheme="minorHAnsi" w:hint="eastAsia"/>
        </w:rPr>
        <w:t>の正確さはおよそ１０％前後であると考えられる。ただし，</w:t>
      </w:r>
      <w:r w:rsidRPr="008B0435">
        <w:rPr>
          <w:rFonts w:asciiTheme="minorHAnsi" w:eastAsiaTheme="minorHAnsi" w:hAnsiTheme="minorHAnsi"/>
        </w:rPr>
        <w:t>BN</w:t>
      </w:r>
      <w:r w:rsidRPr="008B0435">
        <w:rPr>
          <w:rFonts w:asciiTheme="minorHAnsi" w:eastAsiaTheme="minorHAnsi" w:hAnsiTheme="minorHAnsi" w:hint="eastAsia"/>
        </w:rPr>
        <w:t>や</w:t>
      </w:r>
      <w:r w:rsidRPr="008B0435">
        <w:rPr>
          <w:rFonts w:asciiTheme="minorHAnsi" w:eastAsiaTheme="minorHAnsi" w:hAnsiTheme="minorHAnsi"/>
        </w:rPr>
        <w:t>LiF</w:t>
      </w:r>
      <w:r w:rsidRPr="008B0435">
        <w:rPr>
          <w:rFonts w:asciiTheme="minorHAnsi" w:eastAsiaTheme="minorHAnsi" w:hAnsiTheme="minorHAnsi" w:hint="eastAsia"/>
        </w:rPr>
        <w:t>などでは，個々に計算した</w:t>
      </w:r>
      <w:r w:rsidRPr="008B0435">
        <w:rPr>
          <w:rFonts w:asciiTheme="minorHAnsi" w:eastAsiaTheme="minorHAnsi" w:hAnsiTheme="minorHAnsi"/>
        </w:rPr>
        <w:t>IMFP</w:t>
      </w:r>
      <w:r w:rsidRPr="008B0435">
        <w:rPr>
          <w:rFonts w:asciiTheme="minorHAnsi" w:eastAsiaTheme="minorHAnsi" w:hAnsiTheme="minorHAnsi" w:hint="eastAsia"/>
        </w:rPr>
        <w:t>に対して数</w:t>
      </w:r>
      <w:r w:rsidR="007032EF" w:rsidRPr="008B0435">
        <w:rPr>
          <w:rFonts w:asciiTheme="minorHAnsi" w:eastAsiaTheme="minorHAnsi" w:hAnsiTheme="minorHAnsi" w:hint="eastAsia"/>
        </w:rPr>
        <w:t>十</w:t>
      </w:r>
      <w:r w:rsidRPr="008B0435">
        <w:rPr>
          <w:rFonts w:asciiTheme="minorHAnsi" w:eastAsiaTheme="minorHAnsi" w:hAnsiTheme="minorHAnsi" w:hint="eastAsia"/>
        </w:rPr>
        <w:t>％の違いを示すものがあるので，注意を要する。</w:t>
      </w:r>
    </w:p>
    <w:p w14:paraId="49CFBA84" w14:textId="2EEFE7E6" w:rsidR="00AE1CE5" w:rsidRPr="008B0435" w:rsidRDefault="003B359B" w:rsidP="00537F0A">
      <w:pPr>
        <w:pStyle w:val="-"/>
        <w:ind w:firstLine="0"/>
        <w:rPr>
          <w:rFonts w:asciiTheme="minorHAnsi" w:eastAsiaTheme="minorHAnsi" w:hAnsiTheme="minorHAnsi"/>
        </w:rPr>
      </w:pPr>
      <w:r w:rsidRPr="008B0435">
        <w:rPr>
          <w:rFonts w:asciiTheme="minorHAnsi" w:eastAsiaTheme="minorHAnsi" w:hAnsiTheme="minorHAnsi"/>
          <w:noProof/>
        </w:rPr>
        <w:lastRenderedPageBreak/>
        <mc:AlternateContent>
          <mc:Choice Requires="wpg">
            <w:drawing>
              <wp:anchor distT="0" distB="0" distL="114300" distR="114300" simplePos="0" relativeHeight="251650560" behindDoc="0" locked="0" layoutInCell="1" allowOverlap="1" wp14:anchorId="278934F3" wp14:editId="0CE1D971">
                <wp:simplePos x="0" y="0"/>
                <wp:positionH relativeFrom="column">
                  <wp:posOffset>14605</wp:posOffset>
                </wp:positionH>
                <wp:positionV relativeFrom="paragraph">
                  <wp:posOffset>329565</wp:posOffset>
                </wp:positionV>
                <wp:extent cx="3013075" cy="3794760"/>
                <wp:effectExtent l="0" t="0" r="0" b="2540"/>
                <wp:wrapTopAndBottom/>
                <wp:docPr id="16" name="グループ化 16"/>
                <wp:cNvGraphicFramePr/>
                <a:graphic xmlns:a="http://schemas.openxmlformats.org/drawingml/2006/main">
                  <a:graphicData uri="http://schemas.microsoft.com/office/word/2010/wordprocessingGroup">
                    <wpg:wgp>
                      <wpg:cNvGrpSpPr/>
                      <wpg:grpSpPr>
                        <a:xfrm>
                          <a:off x="0" y="0"/>
                          <a:ext cx="3013075" cy="3794760"/>
                          <a:chOff x="-1" y="0"/>
                          <a:chExt cx="3013089" cy="3796182"/>
                        </a:xfrm>
                      </wpg:grpSpPr>
                      <wps:wsp>
                        <wps:cNvPr id="13" name="テキスト ボックス 13"/>
                        <wps:cNvSpPr txBox="1"/>
                        <wps:spPr>
                          <a:xfrm>
                            <a:off x="-1" y="2567442"/>
                            <a:ext cx="3013089" cy="1228740"/>
                          </a:xfrm>
                          <a:prstGeom prst="rect">
                            <a:avLst/>
                          </a:prstGeom>
                          <a:solidFill>
                            <a:schemeClr val="lt1"/>
                          </a:solidFill>
                          <a:ln w="6350">
                            <a:noFill/>
                          </a:ln>
                        </wps:spPr>
                        <wps:txbx>
                          <w:txbxContent>
                            <w:p w14:paraId="6DC1802E" w14:textId="5BE7D181" w:rsidR="00A0340F" w:rsidRPr="00B266F6" w:rsidRDefault="00A0340F">
                              <w:pPr>
                                <w:rPr>
                                  <w:sz w:val="18"/>
                                  <w:szCs w:val="18"/>
                                </w:rPr>
                              </w:pPr>
                              <w:r w:rsidRPr="00AD075C">
                                <w:rPr>
                                  <w:sz w:val="18"/>
                                  <w:szCs w:val="18"/>
                                </w:rPr>
                                <w:t>Fig.2. Comparisons of GaAs IMFPs calculated from the relativistic FPA-</w:t>
                              </w:r>
                              <w:r w:rsidR="009A4128">
                                <w:rPr>
                                  <w:sz w:val="18"/>
                                  <w:szCs w:val="18"/>
                                </w:rPr>
                                <w:t>BB</w:t>
                              </w:r>
                              <w:r w:rsidRPr="00AD075C">
                                <w:rPr>
                                  <w:sz w:val="18"/>
                                  <w:szCs w:val="18"/>
                                </w:rPr>
                                <w:t xml:space="preserve"> (solid line) for electron energies between 3 eV and 500 keV and IMFPs from the TPP-2M (dashed line) with IMFPs from EPES</w:t>
                              </w:r>
                              <w:r w:rsidR="002E25B8">
                                <w:rPr>
                                  <w:sz w:val="18"/>
                                  <w:szCs w:val="18"/>
                                </w:rPr>
                                <w:t xml:space="preserve"> </w:t>
                              </w:r>
                              <w:r w:rsidR="002E25B8" w:rsidRPr="0092031D">
                                <w:rPr>
                                  <w:sz w:val="18"/>
                                  <w:szCs w:val="18"/>
                                </w:rPr>
                                <w:t>(elastic peak electron spectroscopy)</w:t>
                              </w:r>
                              <w:r w:rsidRPr="0092031D">
                                <w:rPr>
                                  <w:sz w:val="18"/>
                                  <w:szCs w:val="18"/>
                                </w:rPr>
                                <w:t xml:space="preserve"> experiments</w:t>
                              </w:r>
                              <w:r w:rsidR="001F1B57" w:rsidRPr="0092031D">
                                <w:rPr>
                                  <w:sz w:val="18"/>
                                  <w:szCs w:val="18"/>
                                </w:rPr>
                                <w:t xml:space="preserve">, </w:t>
                              </w:r>
                              <w:r w:rsidRPr="0092031D">
                                <w:rPr>
                                  <w:sz w:val="18"/>
                                  <w:szCs w:val="18"/>
                                </w:rPr>
                                <w:t>IMFPs from PES</w:t>
                              </w:r>
                              <w:r w:rsidR="002E25B8" w:rsidRPr="0092031D">
                                <w:rPr>
                                  <w:sz w:val="18"/>
                                  <w:szCs w:val="18"/>
                                </w:rPr>
                                <w:t xml:space="preserve"> (photoelectron spectroscopy)</w:t>
                              </w:r>
                              <w:r w:rsidRPr="0092031D">
                                <w:rPr>
                                  <w:sz w:val="18"/>
                                  <w:szCs w:val="18"/>
                                </w:rPr>
                                <w:t xml:space="preserve"> experiments</w:t>
                              </w:r>
                              <w:r w:rsidR="001F1B57" w:rsidRPr="0092031D">
                                <w:rPr>
                                  <w:sz w:val="18"/>
                                  <w:szCs w:val="18"/>
                                </w:rPr>
                                <w:t>, and TEM</w:t>
                              </w:r>
                              <w:r w:rsidR="00B266F6" w:rsidRPr="0092031D">
                                <w:rPr>
                                  <w:sz w:val="18"/>
                                  <w:szCs w:val="18"/>
                                </w:rPr>
                                <w:t>.</w:t>
                              </w:r>
                              <w:r w:rsidR="009506FC" w:rsidRPr="0092031D">
                                <w:rPr>
                                  <w:sz w:val="18"/>
                                  <w:szCs w:val="18"/>
                                </w:rPr>
                                <w:t>[</w:t>
                              </w:r>
                              <w:r w:rsidR="009506FC" w:rsidRPr="0092031D">
                                <w:rPr>
                                  <w:sz w:val="18"/>
                                  <w:szCs w:val="18"/>
                                </w:rPr>
                                <w:fldChar w:fldCharType="begin"/>
                              </w:r>
                              <w:r w:rsidR="009506FC" w:rsidRPr="0092031D">
                                <w:rPr>
                                  <w:sz w:val="18"/>
                                  <w:szCs w:val="18"/>
                                </w:rPr>
                                <w:instrText xml:space="preserve"> NOTEREF _Ref87913505 \h </w:instrText>
                              </w:r>
                              <w:r w:rsidR="0092031D">
                                <w:rPr>
                                  <w:sz w:val="18"/>
                                  <w:szCs w:val="18"/>
                                </w:rPr>
                                <w:instrText xml:space="preserve"> \* MERGEFORMAT </w:instrText>
                              </w:r>
                              <w:r w:rsidR="009506FC" w:rsidRPr="0092031D">
                                <w:rPr>
                                  <w:sz w:val="18"/>
                                  <w:szCs w:val="18"/>
                                </w:rPr>
                              </w:r>
                              <w:r w:rsidR="009506FC" w:rsidRPr="0092031D">
                                <w:rPr>
                                  <w:sz w:val="18"/>
                                  <w:szCs w:val="18"/>
                                </w:rPr>
                                <w:fldChar w:fldCharType="separate"/>
                              </w:r>
                              <w:r w:rsidR="003606FD">
                                <w:rPr>
                                  <w:sz w:val="18"/>
                                  <w:szCs w:val="18"/>
                                </w:rPr>
                                <w:t>5</w:t>
                              </w:r>
                              <w:r w:rsidR="009506FC" w:rsidRPr="0092031D">
                                <w:rPr>
                                  <w:sz w:val="18"/>
                                  <w:szCs w:val="18"/>
                                </w:rPr>
                                <w:fldChar w:fldCharType="end"/>
                              </w:r>
                              <w:r w:rsidR="009506FC" w:rsidRPr="0092031D">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図 15" descr="グラフ, 折れ線グラフ&#10;&#10;自動的に生成された説明"/>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0557" y="0"/>
                            <a:ext cx="2609850" cy="25622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8934F3" id="グループ化 16" o:spid="_x0000_s1030" style="position:absolute;left:0;text-align:left;margin-left:1.15pt;margin-top:25.95pt;width:237.25pt;height:298.8pt;z-index:251650560;mso-width-relative:margin;mso-height-relative:margin" coordorigin="" coordsize="30130,37961"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">
                <v:shape id="テキスト ボックス 13" o:spid="_x0000_s1031" type="#_x0000_t202" style="position:absolute;top:25674;width:30130;height:122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" fillcolor="white [3201]" stroked="f" strokeweight=".5pt">
                  <v:textbox>
                    <w:txbxContent>
                      <w:p w14:paraId="6DC1802E" w14:textId="5BE7D181" w:rsidR="00A0340F" w:rsidRPr="00B266F6" w:rsidRDefault="00A0340F">
                        <w:pPr>
                          <w:rPr>
                            <w:sz w:val="18"/>
                            <w:szCs w:val="18"/>
                          </w:rPr>
                        </w:pPr>
                        <w:r w:rsidRPr="00AD075C">
                          <w:rPr>
                            <w:sz w:val="18"/>
                            <w:szCs w:val="18"/>
                          </w:rPr>
                          <w:t>Fig.2. Comparisons of GaAs IMFPs calculated from the relativistic FPA-</w:t>
                        </w:r>
                        <w:r w:rsidR="009A4128">
                          <w:rPr>
                            <w:sz w:val="18"/>
                            <w:szCs w:val="18"/>
                          </w:rPr>
                          <w:t>BB</w:t>
                        </w:r>
                        <w:r w:rsidRPr="00AD075C">
                          <w:rPr>
                            <w:sz w:val="18"/>
                            <w:szCs w:val="18"/>
                          </w:rPr>
                          <w:t xml:space="preserve"> (solid line) for electron energies between 3 eV and 500 keV and IMFPs from the TPP-2M (dashed line) with IMFPs from EPES</w:t>
                        </w:r>
                        <w:r w:rsidR="002E25B8">
                          <w:rPr>
                            <w:sz w:val="18"/>
                            <w:szCs w:val="18"/>
                          </w:rPr>
                          <w:t xml:space="preserve"> </w:t>
                        </w:r>
                        <w:r w:rsidR="002E25B8" w:rsidRPr="0092031D">
                          <w:rPr>
                            <w:sz w:val="18"/>
                            <w:szCs w:val="18"/>
                          </w:rPr>
                          <w:t>(elastic peak electron spectroscopy)</w:t>
                        </w:r>
                        <w:r w:rsidRPr="0092031D">
                          <w:rPr>
                            <w:sz w:val="18"/>
                            <w:szCs w:val="18"/>
                          </w:rPr>
                          <w:t xml:space="preserve"> experiments</w:t>
                        </w:r>
                        <w:r w:rsidR="001F1B57" w:rsidRPr="0092031D">
                          <w:rPr>
                            <w:sz w:val="18"/>
                            <w:szCs w:val="18"/>
                          </w:rPr>
                          <w:t xml:space="preserve">, </w:t>
                        </w:r>
                        <w:r w:rsidRPr="0092031D">
                          <w:rPr>
                            <w:sz w:val="18"/>
                            <w:szCs w:val="18"/>
                          </w:rPr>
                          <w:t>IMFPs from PES</w:t>
                        </w:r>
                        <w:r w:rsidR="002E25B8" w:rsidRPr="0092031D">
                          <w:rPr>
                            <w:sz w:val="18"/>
                            <w:szCs w:val="18"/>
                          </w:rPr>
                          <w:t xml:space="preserve"> (photoelectron spectroscopy)</w:t>
                        </w:r>
                        <w:r w:rsidRPr="0092031D">
                          <w:rPr>
                            <w:sz w:val="18"/>
                            <w:szCs w:val="18"/>
                          </w:rPr>
                          <w:t xml:space="preserve"> experiments</w:t>
                        </w:r>
                        <w:r w:rsidR="001F1B57" w:rsidRPr="0092031D">
                          <w:rPr>
                            <w:sz w:val="18"/>
                            <w:szCs w:val="18"/>
                          </w:rPr>
                          <w:t>, and TEM</w:t>
                        </w:r>
                        <w:r w:rsidR="00B266F6" w:rsidRPr="0092031D">
                          <w:rPr>
                            <w:sz w:val="18"/>
                            <w:szCs w:val="18"/>
                          </w:rPr>
                          <w:t>.</w:t>
                        </w:r>
                        <w:r w:rsidR="009506FC" w:rsidRPr="0092031D">
                          <w:rPr>
                            <w:sz w:val="18"/>
                            <w:szCs w:val="18"/>
                          </w:rPr>
                          <w:t>[</w:t>
                        </w:r>
                        <w:r w:rsidR="009506FC" w:rsidRPr="0092031D">
                          <w:rPr>
                            <w:sz w:val="18"/>
                            <w:szCs w:val="18"/>
                          </w:rPr>
                          <w:fldChar w:fldCharType="begin"/>
                        </w:r>
                        <w:r w:rsidR="009506FC" w:rsidRPr="0092031D">
                          <w:rPr>
                            <w:sz w:val="18"/>
                            <w:szCs w:val="18"/>
                          </w:rPr>
                          <w:instrText xml:space="preserve"> NOTEREF _Ref87913505 \h </w:instrText>
                        </w:r>
                        <w:r w:rsidR="0092031D">
                          <w:rPr>
                            <w:sz w:val="18"/>
                            <w:szCs w:val="18"/>
                          </w:rPr>
                          <w:instrText xml:space="preserve"> \* MERGEFORMAT </w:instrText>
                        </w:r>
                        <w:r w:rsidR="009506FC" w:rsidRPr="0092031D">
                          <w:rPr>
                            <w:sz w:val="18"/>
                            <w:szCs w:val="18"/>
                          </w:rPr>
                        </w:r>
                        <w:r w:rsidR="009506FC" w:rsidRPr="0092031D">
                          <w:rPr>
                            <w:sz w:val="18"/>
                            <w:szCs w:val="18"/>
                          </w:rPr>
                          <w:fldChar w:fldCharType="separate"/>
                        </w:r>
                        <w:r w:rsidR="003606FD">
                          <w:rPr>
                            <w:sz w:val="18"/>
                            <w:szCs w:val="18"/>
                          </w:rPr>
                          <w:t>5</w:t>
                        </w:r>
                        <w:r w:rsidR="009506FC" w:rsidRPr="0092031D">
                          <w:rPr>
                            <w:sz w:val="18"/>
                            <w:szCs w:val="18"/>
                          </w:rPr>
                          <w:fldChar w:fldCharType="end"/>
                        </w:r>
                        <w:r w:rsidR="009506FC" w:rsidRPr="0092031D">
                          <w:rPr>
                            <w:sz w:val="18"/>
                            <w:szCs w:val="18"/>
                          </w:rPr>
                          <w:t>]</w:t>
                        </w:r>
                      </w:p>
                    </w:txbxContent>
                  </v:textbox>
                </v:shape>
                <v:shape id="図 15" o:spid="_x0000_s1032" type="#_x0000_t75" alt="グラフ, 折れ線グラフ&#10;&#10;自動的に生成された説明" style="position:absolute;left:605;width:26099;height:256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">
                  <v:imagedata r:id="rId20" o:title="グラフ, 折れ線グラフ&#10;&#10;自動的に生成された説明"/>
                </v:shape>
                <w10:wrap type="topAndBottom"/>
              </v:group>
            </w:pict>
          </mc:Fallback>
        </mc:AlternateContent>
      </w:r>
    </w:p>
    <w:p w14:paraId="78F34B9E" w14:textId="041CB5C1" w:rsidR="00537F0A" w:rsidRPr="008B0435" w:rsidRDefault="00537F0A" w:rsidP="00537F0A">
      <w:pPr>
        <w:pStyle w:val="-"/>
        <w:ind w:firstLine="0"/>
        <w:rPr>
          <w:rFonts w:asciiTheme="minorHAnsi" w:eastAsiaTheme="minorHAnsi" w:hAnsiTheme="minorHAnsi"/>
        </w:rPr>
      </w:pPr>
      <w:r w:rsidRPr="008B0435">
        <w:rPr>
          <w:rFonts w:asciiTheme="minorHAnsi" w:eastAsiaTheme="minorHAnsi" w:hAnsiTheme="minorHAnsi" w:hint="eastAsia"/>
        </w:rPr>
        <w:t>３．３</w:t>
      </w:r>
      <w:r w:rsidRPr="008B0435">
        <w:rPr>
          <w:rFonts w:asciiTheme="minorHAnsi" w:eastAsiaTheme="minorHAnsi" w:hAnsiTheme="minorHAnsi"/>
        </w:rPr>
        <w:t xml:space="preserve"> IMFP</w:t>
      </w:r>
      <w:r w:rsidR="00A76137" w:rsidRPr="008B0435">
        <w:rPr>
          <w:rFonts w:asciiTheme="minorHAnsi" w:eastAsiaTheme="minorHAnsi" w:hAnsiTheme="minorHAnsi" w:hint="eastAsia"/>
        </w:rPr>
        <w:t>の</w:t>
      </w:r>
      <w:r w:rsidRPr="008B0435">
        <w:rPr>
          <w:rFonts w:asciiTheme="minorHAnsi" w:eastAsiaTheme="minorHAnsi" w:hAnsiTheme="minorHAnsi" w:hint="eastAsia"/>
        </w:rPr>
        <w:t>計算</w:t>
      </w:r>
      <w:r w:rsidR="00A76137" w:rsidRPr="008B0435">
        <w:rPr>
          <w:rFonts w:asciiTheme="minorHAnsi" w:eastAsiaTheme="minorHAnsi" w:hAnsiTheme="minorHAnsi" w:hint="eastAsia"/>
        </w:rPr>
        <w:t>における</w:t>
      </w:r>
      <w:r w:rsidRPr="008B0435">
        <w:rPr>
          <w:rFonts w:asciiTheme="minorHAnsi" w:eastAsiaTheme="minorHAnsi" w:hAnsiTheme="minorHAnsi" w:hint="eastAsia"/>
        </w:rPr>
        <w:t>課題</w:t>
      </w:r>
    </w:p>
    <w:p w14:paraId="40522886" w14:textId="51284D32" w:rsidR="00A07DFB" w:rsidRPr="008B0435" w:rsidRDefault="00834C3E" w:rsidP="00FF203F">
      <w:pPr>
        <w:pStyle w:val="-"/>
        <w:ind w:firstLineChars="100"/>
      </w:pPr>
      <w:r w:rsidRPr="008B0435">
        <w:rPr>
          <w:rFonts w:hint="eastAsia"/>
        </w:rPr>
        <w:t>1</w:t>
      </w:r>
      <w:r w:rsidRPr="008B0435">
        <w:t>00eV</w:t>
      </w:r>
      <w:r w:rsidRPr="008B0435">
        <w:rPr>
          <w:rFonts w:hint="eastAsia"/>
        </w:rPr>
        <w:t>以下のエネルギー領域では</w:t>
      </w:r>
      <w:r w:rsidR="00537F0A" w:rsidRPr="008B0435">
        <w:rPr>
          <w:rFonts w:hint="eastAsia"/>
        </w:rPr>
        <w:t>電子</w:t>
      </w:r>
      <w:r w:rsidRPr="008B0435">
        <w:rPr>
          <w:rFonts w:hint="eastAsia"/>
        </w:rPr>
        <w:t>の</w:t>
      </w:r>
      <w:r w:rsidR="00537F0A" w:rsidRPr="008B0435">
        <w:rPr>
          <w:rFonts w:hint="eastAsia"/>
        </w:rPr>
        <w:t>交換</w:t>
      </w:r>
      <w:r w:rsidRPr="008B0435">
        <w:rPr>
          <w:rFonts w:hint="eastAsia"/>
        </w:rPr>
        <w:t>効果の影響を無視できない。同時に，電子同士は区別できないので，</w:t>
      </w:r>
      <w:r w:rsidR="00624D20" w:rsidRPr="008B0435">
        <w:rPr>
          <w:rFonts w:hint="eastAsia"/>
        </w:rPr>
        <w:t>衝突時に</w:t>
      </w:r>
      <w:r w:rsidRPr="008B0435">
        <w:rPr>
          <w:rFonts w:hint="eastAsia"/>
        </w:rPr>
        <w:t>その効果も考慮することが必要なる。</w:t>
      </w:r>
      <w:r w:rsidR="00624D20" w:rsidRPr="008B0435">
        <w:rPr>
          <w:rFonts w:hint="eastAsia"/>
        </w:rPr>
        <w:t>しかし，現在まで定説は無いと言ってよい。</w:t>
      </w:r>
      <w:r w:rsidR="00BA78E9" w:rsidRPr="008B0435">
        <w:rPr>
          <w:rFonts w:hint="eastAsia"/>
        </w:rPr>
        <w:t>電子交換効果で</w:t>
      </w:r>
      <w:r w:rsidR="00624D20" w:rsidRPr="008B0435">
        <w:rPr>
          <w:rFonts w:hint="eastAsia"/>
        </w:rPr>
        <w:t>最もよく用いられる方法は</w:t>
      </w:r>
      <w:r w:rsidR="00624D20" w:rsidRPr="008B0435">
        <w:t>Born-Ochkur</w:t>
      </w:r>
      <w:r w:rsidR="00624D20" w:rsidRPr="008B0435">
        <w:rPr>
          <w:rFonts w:hint="eastAsia"/>
        </w:rPr>
        <w:t>近似である。</w:t>
      </w:r>
      <w:r w:rsidR="001A58B1" w:rsidRPr="008B0435">
        <w:rPr>
          <w:rFonts w:hint="eastAsia"/>
        </w:rPr>
        <w:t>この方法は</w:t>
      </w:r>
      <w:r w:rsidR="00E64F87" w:rsidRPr="008B0435">
        <w:rPr>
          <w:rFonts w:hint="eastAsia"/>
        </w:rPr>
        <w:t>電子交換を伴う衝突断面</w:t>
      </w:r>
      <w:r w:rsidR="004D4F53" w:rsidRPr="008B0435">
        <w:rPr>
          <w:rFonts w:hint="eastAsia"/>
        </w:rPr>
        <w:t>積</w:t>
      </w:r>
      <w:r w:rsidR="008D4EC9" w:rsidRPr="008B0435">
        <w:rPr>
          <w:rFonts w:hint="eastAsia"/>
        </w:rPr>
        <w:t>を</w:t>
      </w:r>
      <w:r w:rsidR="00CD2B29" w:rsidRPr="008B0435">
        <w:rPr>
          <w:rFonts w:hint="eastAsia"/>
        </w:rPr>
        <w:t>高エネルギー領域で計算する１次の摂動論である</w:t>
      </w:r>
      <w:r w:rsidR="003448A3" w:rsidRPr="008B0435">
        <w:rPr>
          <w:rFonts w:hint="eastAsia"/>
        </w:rPr>
        <w:t>B</w:t>
      </w:r>
      <w:r w:rsidR="003448A3" w:rsidRPr="008B0435">
        <w:t>orn-Oppenheimer</w:t>
      </w:r>
      <w:r w:rsidR="003448A3" w:rsidRPr="008B0435">
        <w:rPr>
          <w:rFonts w:hint="eastAsia"/>
        </w:rPr>
        <w:t>近似</w:t>
      </w:r>
      <w:r w:rsidR="00A13951" w:rsidRPr="008B0435">
        <w:rPr>
          <w:rFonts w:hint="eastAsia"/>
        </w:rPr>
        <w:t>の改良版である</w:t>
      </w:r>
      <w:r w:rsidR="00E05947" w:rsidRPr="008B0435">
        <w:rPr>
          <w:rFonts w:hint="eastAsia"/>
        </w:rPr>
        <w:t>。</w:t>
      </w:r>
      <w:r w:rsidR="0020601D" w:rsidRPr="008B0435">
        <w:rPr>
          <w:rFonts w:hint="eastAsia"/>
        </w:rPr>
        <w:t>すなわち，低エネルギー電子に適用したとき</w:t>
      </w:r>
      <w:r w:rsidR="00137D98" w:rsidRPr="008B0435">
        <w:rPr>
          <w:rFonts w:hint="eastAsia"/>
        </w:rPr>
        <w:t>，摂動論では正確に求め</w:t>
      </w:r>
      <w:r w:rsidR="00C51B67" w:rsidRPr="008B0435">
        <w:rPr>
          <w:rFonts w:hint="eastAsia"/>
        </w:rPr>
        <w:t>ら</w:t>
      </w:r>
      <w:r w:rsidR="00137D98" w:rsidRPr="008B0435">
        <w:rPr>
          <w:rFonts w:hint="eastAsia"/>
        </w:rPr>
        <w:t>れないことが多いので，</w:t>
      </w:r>
      <w:r w:rsidR="001E5949" w:rsidRPr="008B0435">
        <w:rPr>
          <w:rFonts w:hint="eastAsia"/>
        </w:rPr>
        <w:t>意味のある</w:t>
      </w:r>
      <w:r w:rsidR="00FD311B" w:rsidRPr="008B0435">
        <w:rPr>
          <w:rFonts w:hint="eastAsia"/>
        </w:rPr>
        <w:t>低</w:t>
      </w:r>
      <w:r w:rsidR="00572A50" w:rsidRPr="008B0435">
        <w:rPr>
          <w:rFonts w:hint="eastAsia"/>
        </w:rPr>
        <w:t>次</w:t>
      </w:r>
      <w:r w:rsidR="00804F48" w:rsidRPr="008B0435">
        <w:rPr>
          <w:rFonts w:hint="eastAsia"/>
        </w:rPr>
        <w:t>の</w:t>
      </w:r>
      <w:r w:rsidR="00FD311B" w:rsidRPr="008B0435">
        <w:rPr>
          <w:rFonts w:hint="eastAsia"/>
        </w:rPr>
        <w:t>項だけ残し，他を切り捨てたものである</w:t>
      </w:r>
      <w:r w:rsidR="00BB53FA" w:rsidRPr="008B0435">
        <w:rPr>
          <w:rFonts w:hint="eastAsia"/>
        </w:rPr>
        <w:t>[</w:t>
      </w:r>
      <w:r w:rsidR="00F3454E" w:rsidRPr="008B0435">
        <w:rPr>
          <w:rStyle w:val="af1"/>
          <w:vertAlign w:val="baseline"/>
        </w:rPr>
        <w:endnoteReference w:id="9"/>
      </w:r>
      <w:r w:rsidR="00BB53FA" w:rsidRPr="008B0435">
        <w:t>]</w:t>
      </w:r>
      <w:r w:rsidR="00FD311B" w:rsidRPr="008B0435">
        <w:rPr>
          <w:rFonts w:hint="eastAsia"/>
        </w:rPr>
        <w:t>。</w:t>
      </w:r>
      <w:r w:rsidR="00974B85" w:rsidRPr="008B0435">
        <w:rPr>
          <w:rFonts w:hint="eastAsia"/>
        </w:rPr>
        <w:t>したがって，大変荒い近似である。</w:t>
      </w:r>
      <w:r w:rsidR="00B645E6" w:rsidRPr="008B0435">
        <w:rPr>
          <w:rFonts w:hint="eastAsia"/>
        </w:rPr>
        <w:t>この計算は</w:t>
      </w:r>
      <w:r w:rsidR="00823EC4" w:rsidRPr="008B0435">
        <w:t>(5)</w:t>
      </w:r>
      <w:r w:rsidR="00823EC4" w:rsidRPr="008B0435">
        <w:rPr>
          <w:rFonts w:hint="eastAsia"/>
        </w:rPr>
        <w:t>式に</w:t>
      </w:r>
      <w:r w:rsidR="001D40A4" w:rsidRPr="008B0435">
        <w:t>Born-</w:t>
      </w:r>
      <w:proofErr w:type="spellStart"/>
      <w:r w:rsidR="001D40A4" w:rsidRPr="008B0435">
        <w:t>Ochkur</w:t>
      </w:r>
      <w:proofErr w:type="spellEnd"/>
      <w:r w:rsidR="001D40A4" w:rsidRPr="008B0435">
        <w:rPr>
          <w:rFonts w:hint="eastAsia"/>
        </w:rPr>
        <w:t>近似</w:t>
      </w:r>
      <w:r w:rsidR="00BF1072" w:rsidRPr="008B0435">
        <w:rPr>
          <w:rFonts w:hint="eastAsia"/>
        </w:rPr>
        <w:t>による</w:t>
      </w:r>
      <w:r w:rsidR="0060591B" w:rsidRPr="008B0435">
        <w:rPr>
          <w:rFonts w:hint="eastAsia"/>
        </w:rPr>
        <w:t>非相対論的</w:t>
      </w:r>
      <w:r w:rsidR="00BF1072" w:rsidRPr="008B0435">
        <w:rPr>
          <w:rFonts w:hint="eastAsia"/>
        </w:rPr>
        <w:t>補正項</w:t>
      </w:r>
      <w:proofErr w:type="spellStart"/>
      <w:r w:rsidR="00BF1072" w:rsidRPr="008B0435">
        <w:rPr>
          <w:i/>
          <w:iCs/>
        </w:rPr>
        <w:t>C</w:t>
      </w:r>
      <w:r w:rsidR="00BF1072" w:rsidRPr="008B0435">
        <w:rPr>
          <w:vertAlign w:val="subscript"/>
        </w:rPr>
        <w:t>ex</w:t>
      </w:r>
      <w:proofErr w:type="spellEnd"/>
      <w:r w:rsidR="00BF1072" w:rsidRPr="008B0435">
        <w:t xml:space="preserve"> </w:t>
      </w:r>
      <w:r w:rsidR="00BF1072" w:rsidRPr="008B0435">
        <w:rPr>
          <w:rFonts w:hint="eastAsia"/>
        </w:rPr>
        <w:t>を下式</w:t>
      </w:r>
      <w:r w:rsidR="001D40A4" w:rsidRPr="008B0435">
        <w:rPr>
          <w:rFonts w:hint="eastAsia"/>
        </w:rPr>
        <w:t>のように加えて</w:t>
      </w:r>
      <w:r w:rsidR="00BF1072" w:rsidRPr="008B0435">
        <w:t>,</w:t>
      </w:r>
      <w:r w:rsidR="00544014" w:rsidRPr="008B0435">
        <w:t xml:space="preserve"> 2keV</w:t>
      </w:r>
      <w:r w:rsidR="00544014" w:rsidRPr="008B0435">
        <w:rPr>
          <w:rFonts w:hint="eastAsia"/>
        </w:rPr>
        <w:t>以下で，</w:t>
      </w:r>
      <w:r w:rsidR="00544014" w:rsidRPr="008B0435">
        <w:rPr>
          <w:rFonts w:hint="eastAsia"/>
        </w:rPr>
        <w:t xml:space="preserve"> </w:t>
      </w:r>
      <w:r w:rsidR="001D40A4" w:rsidRPr="008B0435">
        <w:rPr>
          <w:rFonts w:hint="eastAsia"/>
        </w:rPr>
        <w:t>M</w:t>
      </w:r>
      <w:r w:rsidR="001D40A4" w:rsidRPr="008B0435">
        <w:t>athematica</w:t>
      </w:r>
      <w:r w:rsidR="00544014" w:rsidRPr="008B0435">
        <w:rPr>
          <w:rFonts w:hint="eastAsia"/>
        </w:rPr>
        <w:t>を用いて，</w:t>
      </w:r>
      <w:r w:rsidR="001D40A4" w:rsidRPr="008B0435">
        <w:rPr>
          <w:rFonts w:hint="eastAsia"/>
        </w:rPr>
        <w:t>計算を行った。</w:t>
      </w:r>
      <w:r w:rsidR="00833778" w:rsidRPr="008B0435">
        <w:rPr>
          <w:rFonts w:hint="eastAsia"/>
        </w:rPr>
        <w:t>また，低エネルギー領域なので</w:t>
      </w:r>
      <w:r w:rsidR="00833778" w:rsidRPr="008B0435">
        <w:t xml:space="preserve"> </w:t>
      </w:r>
      <w:r w:rsidR="00833778" w:rsidRPr="008B0435">
        <w:rPr>
          <w:i/>
          <w:iCs/>
        </w:rPr>
        <w:t>F</w:t>
      </w:r>
      <w:r w:rsidR="00833778" w:rsidRPr="008B0435">
        <w:t>(</w:t>
      </w:r>
      <w:r w:rsidR="000F0235" w:rsidRPr="008B0435">
        <w:rPr>
          <w:rFonts w:hint="eastAsia"/>
          <w:i/>
          <w:iCs/>
        </w:rPr>
        <w:t>T</w:t>
      </w:r>
      <w:r w:rsidR="00833778" w:rsidRPr="008B0435">
        <w:t xml:space="preserve">) =1 </w:t>
      </w:r>
      <w:r w:rsidR="00DB246C" w:rsidRPr="008B0435">
        <w:rPr>
          <w:rFonts w:hint="eastAsia"/>
        </w:rPr>
        <w:t>である</w:t>
      </w:r>
      <w:r w:rsidR="00833778" w:rsidRPr="008B0435">
        <w:rPr>
          <w:rFonts w:hint="eastAsia"/>
        </w:rPr>
        <w:t>。</w:t>
      </w:r>
    </w:p>
    <w:p w14:paraId="3EE17FE9" w14:textId="77777777" w:rsidR="0035360C" w:rsidRPr="008B0435" w:rsidRDefault="0035360C" w:rsidP="00537F0A">
      <w:pPr>
        <w:pStyle w:val="-"/>
        <w:ind w:firstLine="0"/>
      </w:pPr>
    </w:p>
    <w:p w14:paraId="3A0655A6" w14:textId="441EBDE0" w:rsidR="0045289D" w:rsidRPr="008B0435" w:rsidRDefault="0045289D" w:rsidP="00537F0A">
      <w:pPr>
        <w:pStyle w:val="-"/>
        <w:ind w:firstLine="0"/>
      </w:pPr>
      <m:oMathPara>
        <m:oMath>
          <m:r>
            <w:rPr>
              <w:rFonts w:ascii="XITS Math" w:hAnsi="XITS Math" w:cs="XITS Math"/>
            </w:rPr>
            <m:t>λ(T</m:t>
          </m:r>
          <m:sSup>
            <m:sSupPr>
              <m:ctrlPr>
                <w:rPr>
                  <w:rFonts w:ascii="XITS Math" w:hAnsi="XITS Math" w:cs="XITS Math"/>
                </w:rPr>
              </m:ctrlPr>
            </m:sSupPr>
            <m:e>
              <m:r>
                <w:rPr>
                  <w:rFonts w:ascii="XITS Math" w:hAnsi="XITS Math" w:cs="XITS Math"/>
                </w:rPr>
                <m:t>)</m:t>
              </m:r>
            </m:e>
            <m:sup>
              <m:r>
                <w:rPr>
                  <w:rFonts w:ascii="XITS Math" w:hAnsi="XITS Math" w:cs="XITS Math"/>
                </w:rPr>
                <m:t>-1</m:t>
              </m:r>
            </m:sup>
          </m:sSup>
          <m:r>
            <w:rPr>
              <w:rFonts w:ascii="XITS Math" w:hAnsi="XITS Math" w:cs="XITS Math"/>
            </w:rPr>
            <m:t>=</m:t>
          </m:r>
          <m:f>
            <m:fPr>
              <m:ctrlPr>
                <w:rPr>
                  <w:rFonts w:ascii="XITS Math" w:hAnsi="XITS Math" w:cs="XITS Math"/>
                </w:rPr>
              </m:ctrlPr>
            </m:fPr>
            <m:num>
              <m:r>
                <w:rPr>
                  <w:rFonts w:ascii="XITS Math" w:hAnsi="XITS Math" w:cs="XITS Math"/>
                </w:rPr>
                <m:t>1</m:t>
              </m:r>
            </m:num>
            <m:den>
              <m:r>
                <w:rPr>
                  <w:rFonts w:ascii="XITS Math" w:hAnsi="XITS Math" w:cs="XITS Math"/>
                </w:rPr>
                <m:t>π</m:t>
              </m:r>
              <m:d>
                <m:dPr>
                  <m:ctrlPr>
                    <w:rPr>
                      <w:rFonts w:ascii="XITS Math" w:hAnsi="XITS Math" w:cs="XITS Math"/>
                      <w:i/>
                    </w:rPr>
                  </m:ctrlPr>
                </m:dPr>
                <m:e>
                  <m:r>
                    <w:rPr>
                      <w:rFonts w:ascii="XITS Math" w:hAnsi="XITS Math" w:cs="XITS Math"/>
                    </w:rPr>
                    <m:t>T-</m:t>
                  </m:r>
                  <m:sSub>
                    <m:sSubPr>
                      <m:ctrlPr>
                        <w:rPr>
                          <w:rFonts w:ascii="XITS Math" w:hAnsi="XITS Math" w:cs="XITS Math"/>
                          <w:i/>
                        </w:rPr>
                      </m:ctrlPr>
                    </m:sSubPr>
                    <m:e>
                      <m:r>
                        <w:rPr>
                          <w:rFonts w:ascii="XITS Math" w:hAnsi="XITS Math" w:cs="XITS Math"/>
                        </w:rPr>
                        <m:t>E</m:t>
                      </m:r>
                    </m:e>
                    <m:sub>
                      <m:r>
                        <w:rPr>
                          <w:rFonts w:ascii="XITS Math" w:hAnsi="XITS Math" w:cs="XITS Math"/>
                        </w:rPr>
                        <m:t>g</m:t>
                      </m:r>
                    </m:sub>
                  </m:sSub>
                </m:e>
              </m:d>
            </m:den>
          </m:f>
          <m:nary>
            <m:naryPr>
              <m:chr m:val="∭"/>
              <m:limLoc m:val="subSup"/>
              <m:ctrlPr>
                <w:rPr>
                  <w:rFonts w:ascii="XITS Math" w:hAnsi="XITS Math" w:cs="XITS Math"/>
                  <w:i/>
                </w:rPr>
              </m:ctrlPr>
            </m:naryPr>
            <m:sub>
              <m:r>
                <w:rPr>
                  <w:rFonts w:ascii="XITS Math" w:hAnsi="XITS Math" w:cs="XITS Math"/>
                </w:rPr>
                <m:t>D</m:t>
              </m:r>
            </m:sub>
            <m:sup/>
            <m:e>
              <m:r>
                <w:rPr>
                  <w:rFonts w:ascii="XITS Math" w:hAnsi="XITS Math" w:cs="XITS Math"/>
                </w:rPr>
                <m:t>d</m:t>
              </m:r>
              <m:sSub>
                <m:sSubPr>
                  <m:ctrlPr>
                    <w:rPr>
                      <w:rFonts w:ascii="XITS Math" w:eastAsiaTheme="majorHAnsi" w:hAnsi="XITS Math" w:cs="XITS Math"/>
                      <w:i/>
                    </w:rPr>
                  </m:ctrlPr>
                </m:sSubPr>
                <m:e>
                  <m:r>
                    <w:rPr>
                      <w:rFonts w:ascii="XITS Math" w:eastAsiaTheme="majorHAnsi" w:hAnsi="XITS Math" w:cs="XITS Math"/>
                    </w:rPr>
                    <m:t>ω</m:t>
                  </m:r>
                </m:e>
                <m:sub>
                  <m:r>
                    <w:rPr>
                      <w:rFonts w:ascii="XITS Math" w:eastAsiaTheme="majorHAnsi" w:hAnsi="XITS Math" w:cs="XITS Math"/>
                    </w:rPr>
                    <m:t>p</m:t>
                  </m:r>
                </m:sub>
              </m:sSub>
              <m:r>
                <w:rPr>
                  <w:rFonts w:ascii="XITS Math" w:hAnsi="XITS Math" w:cs="XITS Math"/>
                </w:rPr>
                <m:t>dqdω</m:t>
              </m:r>
            </m:e>
          </m:nary>
        </m:oMath>
      </m:oMathPara>
    </w:p>
    <w:p w14:paraId="7EA3226B" w14:textId="2C8137F5" w:rsidR="0045289D" w:rsidRPr="008B0435" w:rsidRDefault="0045289D" w:rsidP="006D59C6">
      <w:pPr>
        <w:pStyle w:val="-"/>
        <w:ind w:firstLine="0"/>
        <w:jc w:val="right"/>
      </w:pPr>
      <m:oMath>
        <m:r>
          <w:rPr>
            <w:rFonts w:ascii="XITS Math" w:hAnsi="XITS Math" w:cs="XITS Math"/>
          </w:rPr>
          <m:t>×</m:t>
        </m:r>
        <m:sSub>
          <m:sSubPr>
            <m:ctrlPr>
              <w:rPr>
                <w:rFonts w:ascii="XITS Math" w:hAnsi="XITS Math" w:cs="XITS Math"/>
                <w:i/>
              </w:rPr>
            </m:ctrlPr>
          </m:sSubPr>
          <m:e>
            <m:r>
              <w:rPr>
                <w:rFonts w:ascii="XITS Math" w:hAnsi="XITS Math" w:cs="XITS Math"/>
              </w:rPr>
              <m:t>C</m:t>
            </m:r>
          </m:e>
          <m:sub>
            <m:r>
              <w:rPr>
                <w:rFonts w:ascii="XITS Math" w:hAnsi="XITS Math" w:cs="XITS Math"/>
              </w:rPr>
              <m:t>ex</m:t>
            </m:r>
          </m:sub>
        </m:sSub>
        <m:f>
          <m:fPr>
            <m:ctrlPr>
              <w:rPr>
                <w:rFonts w:ascii="XITS Math" w:hAnsi="XITS Math" w:cs="XITS Math"/>
                <w:i/>
              </w:rPr>
            </m:ctrlPr>
          </m:fPr>
          <m:num>
            <m:r>
              <w:rPr>
                <w:rFonts w:ascii="XITS Math" w:hAnsi="XITS Math" w:cs="XITS Math"/>
              </w:rPr>
              <m:t>G</m:t>
            </m:r>
            <m:d>
              <m:dPr>
                <m:ctrlPr>
                  <w:rPr>
                    <w:rFonts w:ascii="XITS Math" w:hAnsi="XITS Math" w:cs="XITS Math"/>
                    <w:i/>
                  </w:rPr>
                </m:ctrlPr>
              </m:dPr>
              <m:e>
                <m:sSub>
                  <m:sSubPr>
                    <m:ctrlPr>
                      <w:rPr>
                        <w:rFonts w:ascii="XITS Math" w:hAnsi="XITS Math" w:cs="XITS Math"/>
                      </w:rPr>
                    </m:ctrlPr>
                  </m:sSubPr>
                  <m:e>
                    <m:r>
                      <w:rPr>
                        <w:rFonts w:ascii="XITS Math" w:hAnsi="XITS Math" w:cs="XITS Math"/>
                      </w:rPr>
                      <m:t>ω</m:t>
                    </m:r>
                  </m:e>
                  <m:sub>
                    <m:r>
                      <w:rPr>
                        <w:rFonts w:ascii="XITS Math" w:hAnsi="XITS Math" w:cs="XITS Math"/>
                      </w:rPr>
                      <m:t>p</m:t>
                    </m:r>
                  </m:sub>
                </m:sSub>
              </m:e>
            </m:d>
          </m:num>
          <m:den>
            <m:r>
              <w:rPr>
                <w:rFonts w:ascii="XITS Math" w:hAnsi="XITS Math" w:cs="XITS Math"/>
              </w:rPr>
              <m:t>q</m:t>
            </m:r>
          </m:den>
        </m:f>
        <m:func>
          <m:funcPr>
            <m:ctrlPr>
              <w:rPr>
                <w:rFonts w:ascii="XITS Math" w:hAnsi="XITS Math" w:cs="XITS Math"/>
                <w:i/>
              </w:rPr>
            </m:ctrlPr>
          </m:funcPr>
          <m:fName>
            <m:r>
              <m:rPr>
                <m:sty m:val="p"/>
              </m:rPr>
              <w:rPr>
                <w:rFonts w:ascii="XITS Math" w:hAnsi="XITS Math" w:cs="XITS Math"/>
              </w:rPr>
              <m:t>Im</m:t>
            </m:r>
            <m:ctrlPr>
              <w:rPr>
                <w:rFonts w:ascii="XITS Math" w:hAnsi="XITS Math" w:cs="XITS Math"/>
              </w:rPr>
            </m:ctrlPr>
          </m:fName>
          <m:e>
            <m:d>
              <m:dPr>
                <m:begChr m:val="["/>
                <m:endChr m:val="]"/>
                <m:ctrlPr>
                  <w:rPr>
                    <w:rFonts w:ascii="XITS Math" w:hAnsi="XITS Math" w:cs="XITS Math"/>
                    <w:i/>
                  </w:rPr>
                </m:ctrlPr>
              </m:dPr>
              <m:e>
                <m:f>
                  <m:fPr>
                    <m:ctrlPr>
                      <w:rPr>
                        <w:rFonts w:ascii="XITS Math" w:hAnsi="XITS Math" w:cs="XITS Math"/>
                      </w:rPr>
                    </m:ctrlPr>
                  </m:fPr>
                  <m:num>
                    <m:r>
                      <w:rPr>
                        <w:rFonts w:ascii="XITS Math" w:hAnsi="XITS Math" w:cs="XITS Math"/>
                      </w:rPr>
                      <m:t>-1</m:t>
                    </m:r>
                  </m:num>
                  <m:den>
                    <m:sSub>
                      <m:sSubPr>
                        <m:ctrlPr>
                          <w:rPr>
                            <w:rFonts w:ascii="XITS Math" w:hAnsi="XITS Math" w:cs="XITS Math"/>
                          </w:rPr>
                        </m:ctrlPr>
                      </m:sSubPr>
                      <m:e>
                        <m:r>
                          <w:rPr>
                            <w:rFonts w:ascii="XITS Math" w:hAnsi="XITS Math" w:cs="XITS Math"/>
                          </w:rPr>
                          <m:t>ε</m:t>
                        </m:r>
                      </m:e>
                      <m:sub>
                        <m:r>
                          <w:rPr>
                            <w:rFonts w:ascii="XITS Math" w:hAnsi="XITS Math" w:cs="XITS Math"/>
                          </w:rPr>
                          <m:t>L</m:t>
                        </m:r>
                      </m:sub>
                    </m:sSub>
                    <m:d>
                      <m:dPr>
                        <m:ctrlPr>
                          <w:rPr>
                            <w:rFonts w:ascii="XITS Math" w:hAnsi="XITS Math" w:cs="XITS Math"/>
                            <w:i/>
                          </w:rPr>
                        </m:ctrlPr>
                      </m:dPr>
                      <m:e>
                        <m:r>
                          <w:rPr>
                            <w:rFonts w:ascii="XITS Math" w:hAnsi="XITS Math" w:cs="XITS Math"/>
                          </w:rPr>
                          <m:t>q,ω,</m:t>
                        </m:r>
                        <m:sSub>
                          <m:sSubPr>
                            <m:ctrlPr>
                              <w:rPr>
                                <w:rFonts w:ascii="XITS Math" w:hAnsi="XITS Math" w:cs="XITS Math"/>
                              </w:rPr>
                            </m:ctrlPr>
                          </m:sSubPr>
                          <m:e>
                            <m:r>
                              <w:rPr>
                                <w:rFonts w:ascii="XITS Math" w:hAnsi="XITS Math" w:cs="XITS Math"/>
                              </w:rPr>
                              <m:t>ω</m:t>
                            </m:r>
                          </m:e>
                          <m:sub>
                            <m:r>
                              <w:rPr>
                                <w:rFonts w:ascii="XITS Math" w:hAnsi="XITS Math" w:cs="XITS Math"/>
                              </w:rPr>
                              <m:t>p</m:t>
                            </m:r>
                          </m:sub>
                        </m:sSub>
                      </m:e>
                    </m:d>
                  </m:den>
                </m:f>
              </m:e>
            </m:d>
          </m:e>
        </m:func>
      </m:oMath>
      <w:r w:rsidR="006D59C6" w:rsidRPr="008B0435">
        <w:rPr>
          <w:rFonts w:hint="eastAsia"/>
          <w:sz w:val="18"/>
          <w:szCs w:val="18"/>
        </w:rPr>
        <w:t xml:space="preserve"> </w:t>
      </w:r>
      <w:r w:rsidR="006D59C6" w:rsidRPr="008B0435">
        <w:rPr>
          <w:sz w:val="18"/>
          <w:szCs w:val="18"/>
        </w:rPr>
        <w:t xml:space="preserve">  </w:t>
      </w:r>
      <w:r w:rsidR="006D59C6" w:rsidRPr="008B0435">
        <w:t>(12)</w:t>
      </w:r>
    </w:p>
    <w:p w14:paraId="2B590921" w14:textId="29060AE9" w:rsidR="0035360C" w:rsidRPr="008B0435" w:rsidRDefault="0035360C" w:rsidP="00537F0A">
      <w:pPr>
        <w:pStyle w:val="-"/>
        <w:ind w:firstLine="0"/>
      </w:pPr>
    </w:p>
    <w:p w14:paraId="0A07875A" w14:textId="7026D9D8" w:rsidR="00120E35" w:rsidRPr="008B0435" w:rsidRDefault="0045289D" w:rsidP="00537F0A">
      <w:pPr>
        <w:pStyle w:val="-"/>
        <w:ind w:firstLine="0"/>
      </w:pPr>
      <w:r w:rsidRPr="008B0435">
        <w:rPr>
          <w:rFonts w:hint="eastAsia"/>
        </w:rPr>
        <w:t>ここで</w:t>
      </w:r>
      <w:r w:rsidRPr="008B0435">
        <w:t>,</w:t>
      </w:r>
      <w:proofErr w:type="spellStart"/>
      <w:r w:rsidRPr="008B0435">
        <w:rPr>
          <w:rFonts w:hint="eastAsia"/>
          <w:i/>
          <w:iCs/>
        </w:rPr>
        <w:t>C</w:t>
      </w:r>
      <w:r w:rsidRPr="008B0435">
        <w:rPr>
          <w:vertAlign w:val="subscript"/>
        </w:rPr>
        <w:t>ex</w:t>
      </w:r>
      <w:proofErr w:type="spellEnd"/>
      <w:r w:rsidRPr="008B0435">
        <w:rPr>
          <w:rFonts w:hint="eastAsia"/>
        </w:rPr>
        <w:t>は</w:t>
      </w:r>
      <w:r w:rsidR="00E81BEF" w:rsidRPr="008B0435">
        <w:rPr>
          <w:rFonts w:hint="eastAsia"/>
        </w:rPr>
        <w:t>電子交換効果の補正項で，</w:t>
      </w:r>
      <w:r w:rsidR="00955504" w:rsidRPr="008B0435">
        <w:t>10keV</w:t>
      </w:r>
      <w:r w:rsidR="00955504" w:rsidRPr="008B0435">
        <w:rPr>
          <w:rFonts w:hint="eastAsia"/>
        </w:rPr>
        <w:t>以下では</w:t>
      </w:r>
      <w:r w:rsidR="00E81BEF" w:rsidRPr="008B0435">
        <w:rPr>
          <w:rFonts w:hint="eastAsia"/>
        </w:rPr>
        <w:t>次式で与えられる。</w:t>
      </w:r>
      <w:r w:rsidR="00185F3D" w:rsidRPr="008B0435">
        <w:rPr>
          <w:rFonts w:hint="eastAsia"/>
        </w:rPr>
        <w:t>[</w:t>
      </w:r>
      <w:r w:rsidR="00CE1093" w:rsidRPr="008B0435">
        <w:rPr>
          <w:rStyle w:val="af1"/>
          <w:vertAlign w:val="baseline"/>
        </w:rPr>
        <w:endnoteReference w:id="10"/>
      </w:r>
      <w:r w:rsidR="00185F3D" w:rsidRPr="008B0435">
        <w:t>]</w:t>
      </w:r>
    </w:p>
    <w:p w14:paraId="7DB15896" w14:textId="4289EEAB" w:rsidR="0035360C" w:rsidRPr="008B0435" w:rsidRDefault="0035360C" w:rsidP="00537F0A">
      <w:pPr>
        <w:pStyle w:val="-"/>
        <w:ind w:firstLine="0"/>
      </w:pPr>
    </w:p>
    <w:p w14:paraId="5763B5C8" w14:textId="71816FE0" w:rsidR="00A07DFB" w:rsidRPr="008B0435" w:rsidRDefault="002371F7" w:rsidP="001907AD">
      <w:pPr>
        <w:pStyle w:val="-"/>
        <w:ind w:firstLine="0"/>
        <w:jc w:val="right"/>
        <w:rPr>
          <w:rFonts w:ascii="XITS Math" w:hAnsi="XITS Math" w:cs="XITS Math"/>
        </w:rPr>
      </w:pPr>
      <m:oMath>
        <m:sSub>
          <m:sSubPr>
            <m:ctrlPr>
              <w:rPr>
                <w:rFonts w:ascii="XITS Math" w:hAnsi="XITS Math" w:cs="XITS Math"/>
                <w:i/>
              </w:rPr>
            </m:ctrlPr>
          </m:sSubPr>
          <m:e>
            <m:r>
              <w:rPr>
                <w:rFonts w:ascii="XITS Math" w:hAnsi="XITS Math" w:cs="XITS Math"/>
              </w:rPr>
              <m:t>C</m:t>
            </m:r>
          </m:e>
          <m:sub>
            <m:r>
              <w:rPr>
                <w:rFonts w:ascii="XITS Math" w:hAnsi="XITS Math" w:cs="XITS Math"/>
              </w:rPr>
              <m:t>ex</m:t>
            </m:r>
          </m:sub>
        </m:sSub>
        <m:r>
          <w:rPr>
            <w:rFonts w:ascii="XITS Math" w:hAnsi="XITS Math" w:cs="XITS Math"/>
          </w:rPr>
          <m:t>=1-</m:t>
        </m:r>
        <m:f>
          <m:fPr>
            <m:ctrlPr>
              <w:rPr>
                <w:rFonts w:ascii="XITS Math" w:hAnsi="XITS Math" w:cs="XITS Math"/>
              </w:rPr>
            </m:ctrlPr>
          </m:fPr>
          <m:num>
            <m:sSup>
              <m:sSupPr>
                <m:ctrlPr>
                  <w:rPr>
                    <w:rFonts w:ascii="XITS Math" w:hAnsi="XITS Math" w:cs="XITS Math"/>
                    <w:i/>
                  </w:rPr>
                </m:ctrlPr>
              </m:sSupPr>
              <m:e>
                <m:r>
                  <w:rPr>
                    <w:rFonts w:ascii="XITS Math" w:hAnsi="XITS Math" w:cs="XITS Math"/>
                  </w:rPr>
                  <m:t>q</m:t>
                </m:r>
              </m:e>
              <m:sup>
                <m:r>
                  <w:rPr>
                    <w:rFonts w:ascii="XITS Math" w:hAnsi="XITS Math" w:cs="XITS Math"/>
                  </w:rPr>
                  <m:t>2</m:t>
                </m:r>
              </m:sup>
            </m:sSup>
            <m:ctrlPr>
              <w:rPr>
                <w:rFonts w:ascii="XITS Math" w:hAnsi="XITS Math" w:cs="XITS Math"/>
                <w:i/>
              </w:rPr>
            </m:ctrlPr>
          </m:num>
          <m:den>
            <m:r>
              <w:rPr>
                <w:rFonts w:ascii="XITS Math" w:hAnsi="XITS Math" w:cs="XITS Math"/>
              </w:rPr>
              <m:t>2T</m:t>
            </m:r>
            <m:ctrlPr>
              <w:rPr>
                <w:rFonts w:ascii="XITS Math" w:hAnsi="XITS Math" w:cs="XITS Math"/>
                <w:i/>
              </w:rPr>
            </m:ctrlPr>
          </m:den>
        </m:f>
        <m:r>
          <w:rPr>
            <w:rFonts w:ascii="XITS Math" w:hAnsi="XITS Math" w:cs="XITS Math"/>
          </w:rPr>
          <m:t>+</m:t>
        </m:r>
        <m:sSup>
          <m:sSupPr>
            <m:ctrlPr>
              <w:rPr>
                <w:rFonts w:ascii="XITS Math" w:hAnsi="XITS Math" w:cs="XITS Math"/>
                <w:i/>
              </w:rPr>
            </m:ctrlPr>
          </m:sSupPr>
          <m:e>
            <m:d>
              <m:dPr>
                <m:ctrlPr>
                  <w:rPr>
                    <w:rFonts w:ascii="XITS Math" w:hAnsi="XITS Math" w:cs="XITS Math"/>
                  </w:rPr>
                </m:ctrlPr>
              </m:dPr>
              <m:e>
                <m:f>
                  <m:fPr>
                    <m:ctrlPr>
                      <w:rPr>
                        <w:rFonts w:ascii="XITS Math" w:hAnsi="XITS Math" w:cs="XITS Math"/>
                      </w:rPr>
                    </m:ctrlPr>
                  </m:fPr>
                  <m:num>
                    <m:sSup>
                      <m:sSupPr>
                        <m:ctrlPr>
                          <w:rPr>
                            <w:rFonts w:ascii="XITS Math" w:hAnsi="XITS Math" w:cs="XITS Math"/>
                            <w:i/>
                          </w:rPr>
                        </m:ctrlPr>
                      </m:sSupPr>
                      <m:e>
                        <m:r>
                          <w:rPr>
                            <w:rFonts w:ascii="XITS Math" w:hAnsi="XITS Math" w:cs="XITS Math"/>
                          </w:rPr>
                          <m:t>q</m:t>
                        </m:r>
                      </m:e>
                      <m:sup>
                        <m:r>
                          <w:rPr>
                            <w:rFonts w:ascii="XITS Math" w:hAnsi="XITS Math" w:cs="XITS Math"/>
                          </w:rPr>
                          <m:t>2</m:t>
                        </m:r>
                      </m:sup>
                    </m:sSup>
                    <m:ctrlPr>
                      <w:rPr>
                        <w:rFonts w:ascii="XITS Math" w:hAnsi="XITS Math" w:cs="XITS Math"/>
                        <w:i/>
                      </w:rPr>
                    </m:ctrlPr>
                  </m:num>
                  <m:den>
                    <m:r>
                      <w:rPr>
                        <w:rFonts w:ascii="XITS Math" w:hAnsi="XITS Math" w:cs="XITS Math"/>
                      </w:rPr>
                      <m:t>2T</m:t>
                    </m:r>
                    <m:ctrlPr>
                      <w:rPr>
                        <w:rFonts w:ascii="XITS Math" w:hAnsi="XITS Math" w:cs="XITS Math"/>
                        <w:i/>
                      </w:rPr>
                    </m:ctrlPr>
                  </m:den>
                </m:f>
                <m:ctrlPr>
                  <w:rPr>
                    <w:rFonts w:ascii="XITS Math" w:hAnsi="XITS Math" w:cs="XITS Math"/>
                    <w:i/>
                  </w:rPr>
                </m:ctrlPr>
              </m:e>
            </m:d>
          </m:e>
          <m:sup>
            <m:r>
              <w:rPr>
                <w:rFonts w:ascii="XITS Math" w:hAnsi="XITS Math" w:cs="XITS Math"/>
              </w:rPr>
              <m:t>2</m:t>
            </m:r>
          </m:sup>
        </m:sSup>
      </m:oMath>
      <w:r w:rsidR="001907AD" w:rsidRPr="008B0435">
        <w:rPr>
          <w:rFonts w:ascii="XITS Math" w:hAnsi="XITS Math" w:cs="XITS Math" w:hint="eastAsia"/>
        </w:rPr>
        <w:t xml:space="preserve"> </w:t>
      </w:r>
      <w:r w:rsidR="001907AD" w:rsidRPr="008B0435">
        <w:rPr>
          <w:rFonts w:ascii="XITS Math" w:hAnsi="XITS Math" w:cs="XITS Math"/>
        </w:rPr>
        <w:t xml:space="preserve">               (13)</w:t>
      </w:r>
    </w:p>
    <w:p w14:paraId="004EB492" w14:textId="0B2440E3" w:rsidR="0035360C" w:rsidRPr="008B0435" w:rsidRDefault="0035360C" w:rsidP="00BC23F6">
      <w:pPr>
        <w:pStyle w:val="-"/>
        <w:ind w:firstLineChars="50" w:firstLine="95"/>
      </w:pPr>
    </w:p>
    <w:p w14:paraId="7FAC469D" w14:textId="10C3B765" w:rsidR="0013028C" w:rsidRPr="008B0435" w:rsidRDefault="006A493A" w:rsidP="00BC23F6">
      <w:pPr>
        <w:pStyle w:val="-"/>
        <w:ind w:firstLineChars="50" w:firstLine="95"/>
      </w:pPr>
      <w:r w:rsidRPr="008B0435">
        <w:rPr>
          <w:noProof/>
        </w:rPr>
        <mc:AlternateContent>
          <mc:Choice Requires="wpg">
            <w:drawing>
              <wp:anchor distT="0" distB="0" distL="114300" distR="114300" simplePos="0" relativeHeight="251655680" behindDoc="0" locked="0" layoutInCell="1" allowOverlap="1" wp14:anchorId="76845A3F" wp14:editId="4F5F69F7">
                <wp:simplePos x="0" y="0"/>
                <wp:positionH relativeFrom="column">
                  <wp:posOffset>-46355</wp:posOffset>
                </wp:positionH>
                <wp:positionV relativeFrom="paragraph">
                  <wp:posOffset>2921774</wp:posOffset>
                </wp:positionV>
                <wp:extent cx="2894590" cy="2313250"/>
                <wp:effectExtent l="0" t="0" r="1270" b="0"/>
                <wp:wrapTopAndBottom/>
                <wp:docPr id="21" name="グループ化 21"/>
                <wp:cNvGraphicFramePr/>
                <a:graphic xmlns:a="http://schemas.openxmlformats.org/drawingml/2006/main">
                  <a:graphicData uri="http://schemas.microsoft.com/office/word/2010/wordprocessingGroup">
                    <wpg:wgp>
                      <wpg:cNvGrpSpPr/>
                      <wpg:grpSpPr>
                        <a:xfrm>
                          <a:off x="0" y="0"/>
                          <a:ext cx="2894590" cy="2313250"/>
                          <a:chOff x="0" y="0"/>
                          <a:chExt cx="3209484" cy="2252694"/>
                        </a:xfrm>
                      </wpg:grpSpPr>
                      <wpg:grpSp>
                        <wpg:cNvPr id="19" name="グループ化 19"/>
                        <wpg:cNvGrpSpPr/>
                        <wpg:grpSpPr>
                          <a:xfrm>
                            <a:off x="0" y="0"/>
                            <a:ext cx="3170155" cy="1453515"/>
                            <a:chOff x="0" y="0"/>
                            <a:chExt cx="3170155" cy="1453515"/>
                          </a:xfrm>
                        </wpg:grpSpPr>
                        <pic:pic xmlns:pic="http://schemas.openxmlformats.org/drawingml/2006/picture">
                          <pic:nvPicPr>
                            <pic:cNvPr id="17" name="図 17" descr="グラフ&#10;&#10;自動的に生成された説明"/>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64310" cy="1453515"/>
                            </a:xfrm>
                            <a:prstGeom prst="rect">
                              <a:avLst/>
                            </a:prstGeom>
                            <a:ln>
                              <a:noFill/>
                            </a:ln>
                          </pic:spPr>
                        </pic:pic>
                        <pic:pic xmlns:pic="http://schemas.openxmlformats.org/drawingml/2006/picture">
                          <pic:nvPicPr>
                            <pic:cNvPr id="18" name="図 18" descr="グラフ&#10;&#10;自動的に生成された説明"/>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641075" y="0"/>
                              <a:ext cx="1529080" cy="1453515"/>
                            </a:xfrm>
                            <a:prstGeom prst="rect">
                              <a:avLst/>
                            </a:prstGeom>
                            <a:ln>
                              <a:noFill/>
                            </a:ln>
                          </pic:spPr>
                        </pic:pic>
                      </wpg:grpSp>
                      <wps:wsp>
                        <wps:cNvPr id="20" name="テキスト ボックス 20"/>
                        <wps:cNvSpPr txBox="1"/>
                        <wps:spPr>
                          <a:xfrm>
                            <a:off x="42390" y="1574463"/>
                            <a:ext cx="3167094" cy="678231"/>
                          </a:xfrm>
                          <a:prstGeom prst="rect">
                            <a:avLst/>
                          </a:prstGeom>
                          <a:solidFill>
                            <a:schemeClr val="lt1"/>
                          </a:solidFill>
                          <a:ln w="6350">
                            <a:noFill/>
                          </a:ln>
                        </wps:spPr>
                        <wps:txbx>
                          <w:txbxContent>
                            <w:p w14:paraId="1A5ECE32" w14:textId="7B42A7BB" w:rsidR="0085702A" w:rsidRDefault="0085702A">
                              <w:r>
                                <w:rPr>
                                  <w:rFonts w:hint="eastAsia"/>
                                </w:rPr>
                                <w:t>F</w:t>
                              </w:r>
                              <w:r>
                                <w:t>ig.3. IMFPs for Al and GaAs calculated from FPA with and without electron exchange correction as a function of electron energy.</w:t>
                              </w:r>
                              <w:r w:rsidR="00C12F3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845A3F" id="グループ化 21" o:spid="_x0000_s1033" style="position:absolute;left:0;text-align:left;margin-left:-3.65pt;margin-top:230.05pt;width:227.9pt;height:182.15pt;z-index:251655680;mso-width-relative:margin;mso-height-relative:margin" coordsize="32094,22526"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">
                <v:group id="グループ化 19" o:spid="_x0000_s1034" style="position:absolute;width:31701;height:14535" coordsize="31701,14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shape id="図 17" o:spid="_x0000_s1035" type="#_x0000_t75" alt="グラフ&#10;&#10;自動的に生成された説明" style="position:absolute;width:14643;height:145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">
                    <v:imagedata r:id="rId23" o:title="グラフ&#10;&#10;自動的に生成された説明"/>
                  </v:shape>
                  <v:shape id="図 18" o:spid="_x0000_s1036" type="#_x0000_t75" alt="グラフ&#10;&#10;自動的に生成された説明" style="position:absolute;left:16410;width:15291;height:145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">
                    <v:imagedata r:id="rId24" o:title="グラフ&#10;&#10;自動的に生成された説明"/>
                  </v:shape>
                </v:group>
                <v:shape id="テキスト ボックス 20" o:spid="_x0000_s1037" type="#_x0000_t202" style="position:absolute;left:423;top:15744;width:31671;height:6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" fillcolor="white [3201]" stroked="f" strokeweight=".5pt">
                  <v:textbox>
                    <w:txbxContent>
                      <w:p w14:paraId="1A5ECE32" w14:textId="7B42A7BB" w:rsidR="0085702A" w:rsidRDefault="0085702A">
                        <w:r>
                          <w:rPr>
                            <w:rFonts w:hint="eastAsia"/>
                          </w:rPr>
                          <w:t>F</w:t>
                        </w:r>
                        <w:r>
                          <w:t>ig.3. IMFPs for Al and GaAs calculated from FPA with and without electron exchange correction as a function of electron energy.</w:t>
                        </w:r>
                        <w:r w:rsidR="00C12F3B">
                          <w:t xml:space="preserve"> </w:t>
                        </w:r>
                      </w:p>
                    </w:txbxContent>
                  </v:textbox>
                </v:shape>
                <w10:wrap type="topAndBottom"/>
              </v:group>
            </w:pict>
          </mc:Fallback>
        </mc:AlternateContent>
      </w:r>
      <w:r w:rsidR="001A548B" w:rsidRPr="008B0435">
        <w:t xml:space="preserve">Fig.3 </w:t>
      </w:r>
      <w:r w:rsidR="001A548B" w:rsidRPr="008B0435">
        <w:rPr>
          <w:rFonts w:hint="eastAsia"/>
        </w:rPr>
        <w:t>に</w:t>
      </w:r>
      <w:r w:rsidR="00E474F9" w:rsidRPr="008B0435">
        <w:rPr>
          <w:rFonts w:hint="eastAsia"/>
        </w:rPr>
        <w:t>A</w:t>
      </w:r>
      <w:r w:rsidR="00E474F9" w:rsidRPr="008B0435">
        <w:t>l</w:t>
      </w:r>
      <w:r w:rsidR="00E474F9" w:rsidRPr="008B0435">
        <w:rPr>
          <w:rFonts w:hint="eastAsia"/>
        </w:rPr>
        <w:t>と</w:t>
      </w:r>
      <w:r w:rsidR="00E474F9" w:rsidRPr="008B0435">
        <w:t>GaAs</w:t>
      </w:r>
      <w:r w:rsidR="00672C08" w:rsidRPr="008B0435">
        <w:rPr>
          <w:rFonts w:hint="eastAsia"/>
        </w:rPr>
        <w:t>の</w:t>
      </w:r>
      <w:r w:rsidR="001A548B" w:rsidRPr="008B0435">
        <w:rPr>
          <w:rFonts w:hint="eastAsia"/>
        </w:rPr>
        <w:t>結果を示す。</w:t>
      </w:r>
      <w:r w:rsidR="00A07DFB" w:rsidRPr="008B0435">
        <w:rPr>
          <w:rFonts w:hint="eastAsia"/>
        </w:rPr>
        <w:t>この図からわかるように，電子交換効果そのものは</w:t>
      </w:r>
      <w:r w:rsidR="009D19E4" w:rsidRPr="008B0435">
        <w:t>,</w:t>
      </w:r>
      <w:r w:rsidR="009D19E4" w:rsidRPr="008B0435">
        <w:rPr>
          <w:rFonts w:hint="eastAsia"/>
        </w:rPr>
        <w:t>低ネルギー領域において</w:t>
      </w:r>
      <w:r w:rsidR="00FC0206" w:rsidRPr="008B0435">
        <w:rPr>
          <w:rFonts w:hint="eastAsia"/>
        </w:rPr>
        <w:t>，最大で</w:t>
      </w:r>
      <w:r w:rsidR="00A07DFB" w:rsidRPr="008B0435">
        <w:t>10-20%</w:t>
      </w:r>
      <w:r w:rsidR="00A07DFB" w:rsidRPr="008B0435">
        <w:rPr>
          <w:rFonts w:hint="eastAsia"/>
        </w:rPr>
        <w:t>の</w:t>
      </w:r>
      <w:r w:rsidR="00A07DFB" w:rsidRPr="008B0435">
        <w:t>IMFP</w:t>
      </w:r>
      <w:r w:rsidR="00A07DFB" w:rsidRPr="008B0435">
        <w:rPr>
          <w:rFonts w:hint="eastAsia"/>
        </w:rPr>
        <w:t>値の上昇をもたらす</w:t>
      </w:r>
      <w:r w:rsidR="006C65B7" w:rsidRPr="008B0435">
        <w:rPr>
          <w:rFonts w:hint="eastAsia"/>
        </w:rPr>
        <w:t>（図</w:t>
      </w:r>
      <w:r w:rsidR="00EE7B61" w:rsidRPr="008B0435">
        <w:rPr>
          <w:rFonts w:hint="eastAsia"/>
        </w:rPr>
        <w:t>の</w:t>
      </w:r>
      <w:r w:rsidR="006C65B7" w:rsidRPr="008B0435">
        <w:rPr>
          <w:rFonts w:hint="eastAsia"/>
        </w:rPr>
        <w:t>一点鎖線）</w:t>
      </w:r>
      <w:r w:rsidR="00A07DFB" w:rsidRPr="008B0435">
        <w:rPr>
          <w:rFonts w:hint="eastAsia"/>
        </w:rPr>
        <w:t>。</w:t>
      </w:r>
      <w:r w:rsidR="00AA0067" w:rsidRPr="008B0435">
        <w:rPr>
          <w:rFonts w:hint="eastAsia"/>
        </w:rPr>
        <w:t>またその</w:t>
      </w:r>
      <w:r w:rsidR="00F94F8C" w:rsidRPr="008B0435">
        <w:rPr>
          <w:rFonts w:hint="eastAsia"/>
        </w:rPr>
        <w:t>時の</w:t>
      </w:r>
      <w:r w:rsidR="00AA0067" w:rsidRPr="008B0435">
        <w:rPr>
          <w:rFonts w:hint="eastAsia"/>
        </w:rPr>
        <w:t>エネルギー位置はおよそ</w:t>
      </w:r>
      <w:r w:rsidR="00AA0067" w:rsidRPr="008B0435">
        <w:t>30eV</w:t>
      </w:r>
      <w:r w:rsidR="00BA489A" w:rsidRPr="008B0435">
        <w:rPr>
          <w:rFonts w:hint="eastAsia"/>
        </w:rPr>
        <w:t>である</w:t>
      </w:r>
      <w:r w:rsidR="00AA0067" w:rsidRPr="008B0435">
        <w:rPr>
          <w:rFonts w:hint="eastAsia"/>
        </w:rPr>
        <w:t>。</w:t>
      </w:r>
      <w:r w:rsidR="00A07DFB" w:rsidRPr="008B0435">
        <w:rPr>
          <w:rFonts w:hint="eastAsia"/>
        </w:rPr>
        <w:t>一方，電子同士は区別できないので，</w:t>
      </w:r>
      <w:r w:rsidR="00913F5D" w:rsidRPr="008B0435">
        <w:rPr>
          <w:rFonts w:hint="eastAsia"/>
        </w:rPr>
        <w:t>入射電子の最大エネルギー損失量は</w:t>
      </w:r>
      <w:r w:rsidR="00CB34ED" w:rsidRPr="008B0435">
        <w:rPr>
          <w:rFonts w:hint="eastAsia"/>
        </w:rPr>
        <w:t>その</w:t>
      </w:r>
      <w:r w:rsidR="00CB34ED" w:rsidRPr="008B0435">
        <w:t>1/2</w:t>
      </w:r>
      <w:r w:rsidR="00CB34ED" w:rsidRPr="008B0435">
        <w:rPr>
          <w:rFonts w:hint="eastAsia"/>
        </w:rPr>
        <w:t>を超えないとする考え方がある。この効果は</w:t>
      </w:r>
      <w:r w:rsidR="00CB34ED" w:rsidRPr="008B0435">
        <w:t>(</w:t>
      </w:r>
      <w:r w:rsidR="006B40AC" w:rsidRPr="008B0435">
        <w:t>12</w:t>
      </w:r>
      <w:r w:rsidR="00CB34ED" w:rsidRPr="008B0435">
        <w:t>)</w:t>
      </w:r>
      <w:r w:rsidR="006B40AC" w:rsidRPr="008B0435">
        <w:rPr>
          <w:rFonts w:hint="eastAsia"/>
        </w:rPr>
        <w:t>式</w:t>
      </w:r>
      <w:r w:rsidR="00CB34ED" w:rsidRPr="008B0435">
        <w:rPr>
          <w:rFonts w:hint="eastAsia"/>
        </w:rPr>
        <w:t>に</w:t>
      </w:r>
      <w:r w:rsidR="00653246" w:rsidRPr="008B0435">
        <w:rPr>
          <w:rFonts w:hint="eastAsia"/>
        </w:rPr>
        <w:t>おける</w:t>
      </w:r>
      <w:r w:rsidR="00CB34ED" w:rsidRPr="008B0435">
        <w:rPr>
          <w:rFonts w:ascii="Symbol" w:hAnsi="Symbol"/>
          <w:i/>
          <w:iCs/>
        </w:rPr>
        <w:t>w</w:t>
      </w:r>
      <w:r w:rsidR="00CB34ED" w:rsidRPr="008B0435">
        <w:rPr>
          <w:rFonts w:hint="eastAsia"/>
        </w:rPr>
        <w:t>積分範囲</w:t>
      </w:r>
      <w:r w:rsidR="00DF6091" w:rsidRPr="008B0435">
        <w:rPr>
          <w:rFonts w:hint="eastAsia"/>
        </w:rPr>
        <w:t>の上限を</w:t>
      </w:r>
      <w:r w:rsidR="008B0BE9" w:rsidRPr="008B0435">
        <w:rPr>
          <w:rFonts w:hint="eastAsia"/>
        </w:rPr>
        <w:t>(</w:t>
      </w:r>
      <w:proofErr w:type="spellStart"/>
      <w:r w:rsidR="00DF6091" w:rsidRPr="008B0435">
        <w:rPr>
          <w:i/>
          <w:iCs/>
        </w:rPr>
        <w:t>T</w:t>
      </w:r>
      <w:r w:rsidR="008B0BE9" w:rsidRPr="008B0435">
        <w:t>+</w:t>
      </w:r>
      <w:r w:rsidR="008B0BE9" w:rsidRPr="008B0435">
        <w:rPr>
          <w:i/>
          <w:iCs/>
        </w:rPr>
        <w:t>E</w:t>
      </w:r>
      <w:r w:rsidR="008B0BE9" w:rsidRPr="008B0435">
        <w:rPr>
          <w:vertAlign w:val="subscript"/>
        </w:rPr>
        <w:t>g</w:t>
      </w:r>
      <w:proofErr w:type="spellEnd"/>
      <w:r w:rsidR="008B0BE9" w:rsidRPr="008B0435">
        <w:t>)</w:t>
      </w:r>
      <w:r w:rsidR="00DF6091" w:rsidRPr="008B0435">
        <w:t xml:space="preserve">/2 </w:t>
      </w:r>
      <w:r w:rsidR="00DF6091" w:rsidRPr="008B0435">
        <w:rPr>
          <w:rFonts w:hint="eastAsia"/>
        </w:rPr>
        <w:t>とすることに相当する。</w:t>
      </w:r>
      <w:r w:rsidR="0024063C" w:rsidRPr="008B0435">
        <w:rPr>
          <w:rFonts w:hint="eastAsia"/>
        </w:rPr>
        <w:t>図においては</w:t>
      </w:r>
      <w:r w:rsidR="00805917" w:rsidRPr="008B0435">
        <w:rPr>
          <w:rFonts w:hint="eastAsia"/>
        </w:rPr>
        <w:t>その結果を</w:t>
      </w:r>
      <w:r w:rsidR="0024063C" w:rsidRPr="008B0435">
        <w:rPr>
          <w:rFonts w:hint="eastAsia"/>
        </w:rPr>
        <w:t>鎖線で示すが</w:t>
      </w:r>
      <w:r w:rsidR="007F7B23" w:rsidRPr="008B0435">
        <w:rPr>
          <w:rFonts w:hint="eastAsia"/>
        </w:rPr>
        <w:t>，</w:t>
      </w:r>
      <w:r w:rsidR="007F7B23" w:rsidRPr="008B0435">
        <w:t>IMFP</w:t>
      </w:r>
      <w:r w:rsidR="007F7B23" w:rsidRPr="008B0435">
        <w:rPr>
          <w:rFonts w:hint="eastAsia"/>
        </w:rPr>
        <w:t>値は</w:t>
      </w:r>
      <w:r w:rsidR="007F7B23" w:rsidRPr="008B0435">
        <w:t>100 eV</w:t>
      </w:r>
      <w:r w:rsidR="007F7B23" w:rsidRPr="008B0435">
        <w:rPr>
          <w:rFonts w:hint="eastAsia"/>
        </w:rPr>
        <w:t>以下の領域では急激に上昇</w:t>
      </w:r>
      <w:r w:rsidR="00254576" w:rsidRPr="008B0435">
        <w:rPr>
          <w:rFonts w:hint="eastAsia"/>
        </w:rPr>
        <w:t>する。</w:t>
      </w:r>
      <w:r w:rsidR="00BC23F6" w:rsidRPr="008B0435">
        <w:t>GaAs</w:t>
      </w:r>
      <w:r w:rsidR="00BC23F6" w:rsidRPr="008B0435">
        <w:rPr>
          <w:rFonts w:hint="eastAsia"/>
        </w:rPr>
        <w:t>では</w:t>
      </w:r>
      <w:r w:rsidR="00BC23F6" w:rsidRPr="008B0435">
        <w:t>30eV</w:t>
      </w:r>
      <w:r w:rsidR="00BC23F6" w:rsidRPr="008B0435">
        <w:rPr>
          <w:rFonts w:hint="eastAsia"/>
        </w:rPr>
        <w:t>付近で約</w:t>
      </w:r>
      <w:r w:rsidR="00BC23F6" w:rsidRPr="008B0435">
        <w:t>1.8</w:t>
      </w:r>
      <w:r w:rsidR="00BC23F6" w:rsidRPr="008B0435">
        <w:rPr>
          <w:rFonts w:hint="eastAsia"/>
        </w:rPr>
        <w:t>倍，</w:t>
      </w:r>
      <w:r w:rsidR="00BC23F6" w:rsidRPr="008B0435">
        <w:t>Al</w:t>
      </w:r>
      <w:r w:rsidR="00BC23F6" w:rsidRPr="008B0435">
        <w:rPr>
          <w:rFonts w:hint="eastAsia"/>
        </w:rPr>
        <w:t>では</w:t>
      </w:r>
      <w:r w:rsidR="00BC23F6" w:rsidRPr="008B0435">
        <w:t>25 eV</w:t>
      </w:r>
      <w:r w:rsidR="00BC23F6" w:rsidRPr="008B0435">
        <w:rPr>
          <w:rFonts w:hint="eastAsia"/>
        </w:rPr>
        <w:t>付近で</w:t>
      </w:r>
      <w:r w:rsidR="00BC23F6" w:rsidRPr="008B0435">
        <w:t>2.6</w:t>
      </w:r>
      <w:r w:rsidR="00BC23F6" w:rsidRPr="008B0435">
        <w:rPr>
          <w:rFonts w:hint="eastAsia"/>
        </w:rPr>
        <w:t>倍大きい</w:t>
      </w:r>
      <w:r w:rsidR="00BC23F6" w:rsidRPr="008B0435">
        <w:t>IMFP</w:t>
      </w:r>
      <w:r w:rsidR="00BC23F6" w:rsidRPr="008B0435">
        <w:rPr>
          <w:rFonts w:hint="eastAsia"/>
        </w:rPr>
        <w:t>値を与える。</w:t>
      </w:r>
      <w:r w:rsidR="003C6D1B" w:rsidRPr="008B0435">
        <w:rPr>
          <w:rFonts w:hint="eastAsia"/>
        </w:rPr>
        <w:t>また，</w:t>
      </w:r>
      <w:r w:rsidR="00D40FF4" w:rsidRPr="008B0435">
        <w:rPr>
          <w:rFonts w:hint="eastAsia"/>
        </w:rPr>
        <w:t>最終的に入射電子は</w:t>
      </w:r>
      <w:r w:rsidR="00164CBF" w:rsidRPr="008B0435">
        <w:rPr>
          <w:rFonts w:hint="eastAsia"/>
        </w:rPr>
        <w:t>伝導帯の下部にとどまるので，</w:t>
      </w:r>
      <w:r w:rsidR="003463C8" w:rsidRPr="008B0435">
        <w:rPr>
          <w:rFonts w:hint="eastAsia"/>
        </w:rPr>
        <w:t>非常</w:t>
      </w:r>
      <w:r w:rsidR="003C6D1B" w:rsidRPr="008B0435">
        <w:rPr>
          <w:rFonts w:hint="eastAsia"/>
        </w:rPr>
        <w:t>に低いネルギー領域では</w:t>
      </w:r>
      <w:r w:rsidR="00D20F9B" w:rsidRPr="008B0435">
        <w:rPr>
          <w:rFonts w:hint="eastAsia"/>
        </w:rPr>
        <w:t>ω</w:t>
      </w:r>
      <w:r w:rsidR="00D20F9B" w:rsidRPr="008B0435">
        <w:rPr>
          <w:vertAlign w:val="subscript"/>
        </w:rPr>
        <w:t>max</w:t>
      </w:r>
      <w:r w:rsidR="003C6D1B" w:rsidRPr="008B0435">
        <w:t xml:space="preserve"> = </w:t>
      </w:r>
      <w:r w:rsidR="003C6D1B" w:rsidRPr="008B0435">
        <w:rPr>
          <w:i/>
          <w:iCs/>
        </w:rPr>
        <w:t>T</w:t>
      </w:r>
      <w:r w:rsidR="003C6D1B" w:rsidRPr="008B0435">
        <w:t>-</w:t>
      </w:r>
      <w:proofErr w:type="spellStart"/>
      <w:r w:rsidR="003C6D1B" w:rsidRPr="008B0435">
        <w:rPr>
          <w:i/>
          <w:iCs/>
        </w:rPr>
        <w:t>E</w:t>
      </w:r>
      <w:r w:rsidR="003C6D1B" w:rsidRPr="008B0435">
        <w:rPr>
          <w:vertAlign w:val="subscript"/>
        </w:rPr>
        <w:t>g</w:t>
      </w:r>
      <w:proofErr w:type="spellEnd"/>
      <w:r w:rsidR="003C6D1B" w:rsidRPr="008B0435">
        <w:t>-</w:t>
      </w:r>
      <w:proofErr w:type="spellStart"/>
      <w:r w:rsidR="003C6D1B" w:rsidRPr="008B0435">
        <w:t>E</w:t>
      </w:r>
      <w:r w:rsidR="003C6D1B" w:rsidRPr="008B0435">
        <w:rPr>
          <w:vertAlign w:val="subscript"/>
        </w:rPr>
        <w:t>v</w:t>
      </w:r>
      <w:proofErr w:type="spellEnd"/>
      <w:r w:rsidR="009E5328" w:rsidRPr="008B0435">
        <w:t>&lt;</w:t>
      </w:r>
      <w:r w:rsidR="009E5328" w:rsidRPr="008B0435">
        <w:rPr>
          <w:rFonts w:hint="eastAsia"/>
        </w:rPr>
        <w:t>(</w:t>
      </w:r>
      <w:proofErr w:type="spellStart"/>
      <w:r w:rsidR="009E5328" w:rsidRPr="008B0435">
        <w:rPr>
          <w:i/>
          <w:iCs/>
        </w:rPr>
        <w:t>T</w:t>
      </w:r>
      <w:r w:rsidR="009E5328" w:rsidRPr="008B0435">
        <w:t>+</w:t>
      </w:r>
      <w:r w:rsidR="009E5328" w:rsidRPr="008B0435">
        <w:rPr>
          <w:i/>
          <w:iCs/>
        </w:rPr>
        <w:t>E</w:t>
      </w:r>
      <w:r w:rsidR="009E5328" w:rsidRPr="008B0435">
        <w:rPr>
          <w:vertAlign w:val="subscript"/>
        </w:rPr>
        <w:t>g</w:t>
      </w:r>
      <w:proofErr w:type="spellEnd"/>
      <w:r w:rsidR="009E5328" w:rsidRPr="008B0435">
        <w:t>)/2</w:t>
      </w:r>
      <w:r w:rsidR="003C6D1B" w:rsidRPr="008B0435">
        <w:rPr>
          <w:rFonts w:hint="eastAsia"/>
        </w:rPr>
        <w:t>となる。</w:t>
      </w:r>
      <w:r w:rsidR="001053EA" w:rsidRPr="008B0435">
        <w:rPr>
          <w:rFonts w:hint="eastAsia"/>
        </w:rPr>
        <w:t>すなわち，ω</w:t>
      </w:r>
      <w:r w:rsidR="001053EA" w:rsidRPr="008B0435">
        <w:rPr>
          <w:vertAlign w:val="subscript"/>
        </w:rPr>
        <w:t>max</w:t>
      </w:r>
      <w:r w:rsidR="001053EA" w:rsidRPr="008B0435">
        <w:t xml:space="preserve"> = </w:t>
      </w:r>
      <w:r w:rsidR="00E04E3C" w:rsidRPr="008B0435">
        <w:t>Min</w:t>
      </w:r>
      <w:r w:rsidR="001053EA" w:rsidRPr="008B0435">
        <w:t>[</w:t>
      </w:r>
      <w:r w:rsidR="001053EA" w:rsidRPr="008B0435">
        <w:rPr>
          <w:rFonts w:hint="eastAsia"/>
          <w:i/>
          <w:iCs/>
        </w:rPr>
        <w:t>T</w:t>
      </w:r>
      <w:r w:rsidR="001053EA" w:rsidRPr="008B0435">
        <w:t>-</w:t>
      </w:r>
      <w:r w:rsidR="001053EA" w:rsidRPr="008B0435">
        <w:rPr>
          <w:i/>
          <w:iCs/>
        </w:rPr>
        <w:t>E</w:t>
      </w:r>
      <w:r w:rsidR="001053EA" w:rsidRPr="008B0435">
        <w:rPr>
          <w:vertAlign w:val="subscript"/>
        </w:rPr>
        <w:t>g</w:t>
      </w:r>
      <w:r w:rsidR="001053EA" w:rsidRPr="008B0435">
        <w:t>-E</w:t>
      </w:r>
      <w:r w:rsidR="001053EA" w:rsidRPr="008B0435">
        <w:rPr>
          <w:vertAlign w:val="subscript"/>
        </w:rPr>
        <w:t>v</w:t>
      </w:r>
      <w:r w:rsidR="00EC00EC" w:rsidRPr="008B0435">
        <w:rPr>
          <w:rFonts w:hint="eastAsia"/>
        </w:rPr>
        <w:t>，</w:t>
      </w:r>
      <w:r w:rsidR="001053EA" w:rsidRPr="008B0435">
        <w:rPr>
          <w:rFonts w:hint="eastAsia"/>
        </w:rPr>
        <w:t>(</w:t>
      </w:r>
      <w:proofErr w:type="spellStart"/>
      <w:r w:rsidR="001053EA" w:rsidRPr="008B0435">
        <w:rPr>
          <w:i/>
          <w:iCs/>
        </w:rPr>
        <w:t>T</w:t>
      </w:r>
      <w:r w:rsidR="001053EA" w:rsidRPr="008B0435">
        <w:t>+</w:t>
      </w:r>
      <w:r w:rsidR="001053EA" w:rsidRPr="008B0435">
        <w:rPr>
          <w:i/>
          <w:iCs/>
        </w:rPr>
        <w:t>E</w:t>
      </w:r>
      <w:r w:rsidR="001053EA" w:rsidRPr="008B0435">
        <w:rPr>
          <w:vertAlign w:val="subscript"/>
        </w:rPr>
        <w:t>g</w:t>
      </w:r>
      <w:proofErr w:type="spellEnd"/>
      <w:r w:rsidR="001053EA" w:rsidRPr="008B0435">
        <w:t>)/2]</w:t>
      </w:r>
      <w:r w:rsidR="001053EA" w:rsidRPr="008B0435">
        <w:rPr>
          <w:rFonts w:hint="eastAsia"/>
        </w:rPr>
        <w:t>と</w:t>
      </w:r>
      <w:r w:rsidR="004A4E59" w:rsidRPr="008B0435">
        <w:rPr>
          <w:rFonts w:hint="eastAsia"/>
        </w:rPr>
        <w:t>することが必要である</w:t>
      </w:r>
      <w:r w:rsidR="001053EA" w:rsidRPr="008B0435">
        <w:rPr>
          <w:rFonts w:hint="eastAsia"/>
        </w:rPr>
        <w:t>。</w:t>
      </w:r>
      <w:r w:rsidR="003C6D1B" w:rsidRPr="008B0435">
        <w:t>Al</w:t>
      </w:r>
      <w:r w:rsidR="003C6D1B" w:rsidRPr="008B0435">
        <w:rPr>
          <w:rFonts w:hint="eastAsia"/>
        </w:rPr>
        <w:t>では</w:t>
      </w:r>
      <w:r w:rsidR="004B360B" w:rsidRPr="008B0435">
        <w:rPr>
          <w:rFonts w:hint="eastAsia"/>
        </w:rPr>
        <w:t>ω</w:t>
      </w:r>
      <w:r w:rsidR="004B360B" w:rsidRPr="008B0435">
        <w:rPr>
          <w:vertAlign w:val="subscript"/>
        </w:rPr>
        <w:t>max</w:t>
      </w:r>
      <w:r w:rsidR="004B360B" w:rsidRPr="008B0435">
        <w:t xml:space="preserve"> </w:t>
      </w:r>
      <w:r w:rsidR="003C6D1B" w:rsidRPr="008B0435">
        <w:t xml:space="preserve">= </w:t>
      </w:r>
      <w:r w:rsidR="004155C5" w:rsidRPr="008B0435">
        <w:t>Min[</w:t>
      </w:r>
      <w:r w:rsidR="004155C5" w:rsidRPr="008B0435">
        <w:rPr>
          <w:rFonts w:hint="eastAsia"/>
          <w:i/>
          <w:iCs/>
        </w:rPr>
        <w:t>T</w:t>
      </w:r>
      <w:r w:rsidR="004155C5" w:rsidRPr="008B0435">
        <w:t>-</w:t>
      </w:r>
      <w:r w:rsidR="004155C5" w:rsidRPr="008B0435">
        <w:rPr>
          <w:i/>
          <w:iCs/>
        </w:rPr>
        <w:t>E</w:t>
      </w:r>
      <w:r w:rsidR="004155C5" w:rsidRPr="008B0435">
        <w:rPr>
          <w:vertAlign w:val="subscript"/>
        </w:rPr>
        <w:t>F</w:t>
      </w:r>
      <w:r w:rsidR="004155C5" w:rsidRPr="008B0435">
        <w:rPr>
          <w:rFonts w:hint="eastAsia"/>
        </w:rPr>
        <w:t>，</w:t>
      </w:r>
      <w:r w:rsidR="004155C5" w:rsidRPr="008B0435">
        <w:rPr>
          <w:i/>
          <w:iCs/>
        </w:rPr>
        <w:t>T</w:t>
      </w:r>
      <w:r w:rsidR="004155C5" w:rsidRPr="008B0435">
        <w:t>/2]</w:t>
      </w:r>
      <w:r w:rsidR="003C6D1B" w:rsidRPr="008B0435">
        <w:rPr>
          <w:rFonts w:hint="eastAsia"/>
        </w:rPr>
        <w:t>と</w:t>
      </w:r>
      <w:r w:rsidR="001C3C17" w:rsidRPr="008B0435">
        <w:rPr>
          <w:rFonts w:hint="eastAsia"/>
        </w:rPr>
        <w:t>表される</w:t>
      </w:r>
      <w:r w:rsidR="003C6D1B" w:rsidRPr="008B0435">
        <w:rPr>
          <w:rFonts w:hint="eastAsia"/>
        </w:rPr>
        <w:t>。</w:t>
      </w:r>
    </w:p>
    <w:p w14:paraId="18A7BAF6" w14:textId="3A886DE9" w:rsidR="00CB34ED" w:rsidRPr="008B0435" w:rsidRDefault="007F7B23" w:rsidP="00F653CD">
      <w:pPr>
        <w:pStyle w:val="-"/>
        <w:ind w:firstLineChars="100"/>
      </w:pPr>
      <w:r w:rsidRPr="008B0435">
        <w:rPr>
          <w:rFonts w:hint="eastAsia"/>
        </w:rPr>
        <w:t>この様に</w:t>
      </w:r>
      <w:r w:rsidR="00785F48" w:rsidRPr="008B0435">
        <w:rPr>
          <w:rFonts w:hint="eastAsia"/>
        </w:rPr>
        <w:t>，電子交換効果そのものではなく，</w:t>
      </w:r>
      <w:r w:rsidR="007F4E4B" w:rsidRPr="008B0435">
        <w:rPr>
          <w:rFonts w:hint="eastAsia"/>
        </w:rPr>
        <w:t>それにともな</w:t>
      </w:r>
      <w:r w:rsidR="00253C13" w:rsidRPr="008B0435">
        <w:rPr>
          <w:rFonts w:hint="eastAsia"/>
        </w:rPr>
        <w:t>う</w:t>
      </w:r>
      <w:r w:rsidR="00785F48" w:rsidRPr="008B0435">
        <w:rPr>
          <w:rFonts w:hint="eastAsia"/>
        </w:rPr>
        <w:t>エネルギー損失</w:t>
      </w:r>
      <w:r w:rsidR="009C1E3C" w:rsidRPr="008B0435">
        <w:rPr>
          <w:rFonts w:ascii="Symbol" w:hAnsi="Symbol" w:hint="eastAsia"/>
          <w:i/>
          <w:iCs/>
        </w:rPr>
        <w:t>w</w:t>
      </w:r>
      <w:r w:rsidR="00785F48" w:rsidRPr="008B0435">
        <w:rPr>
          <w:rFonts w:hint="eastAsia"/>
        </w:rPr>
        <w:t>の積分</w:t>
      </w:r>
      <w:r w:rsidR="000E6B44" w:rsidRPr="008B0435">
        <w:rPr>
          <w:rFonts w:hint="eastAsia"/>
        </w:rPr>
        <w:t>上限</w:t>
      </w:r>
      <w:r w:rsidR="00785F48" w:rsidRPr="008B0435">
        <w:rPr>
          <w:rFonts w:hint="eastAsia"/>
        </w:rPr>
        <w:t>を直接</w:t>
      </w:r>
      <w:r w:rsidR="00B176ED" w:rsidRPr="008B0435">
        <w:rPr>
          <w:rFonts w:hint="eastAsia"/>
        </w:rPr>
        <w:t>変化させる電子の</w:t>
      </w:r>
      <w:r w:rsidR="002A1EF1" w:rsidRPr="008B0435">
        <w:rPr>
          <w:rFonts w:hint="eastAsia"/>
        </w:rPr>
        <w:t>判別不能性</w:t>
      </w:r>
      <w:r w:rsidR="000032D8" w:rsidRPr="008B0435">
        <w:rPr>
          <w:rFonts w:hint="eastAsia"/>
        </w:rPr>
        <w:t>(</w:t>
      </w:r>
      <w:r w:rsidR="000032D8" w:rsidRPr="008B0435">
        <w:t>indistinguishability)</w:t>
      </w:r>
      <w:r w:rsidR="002A1EF1" w:rsidRPr="008B0435">
        <w:rPr>
          <w:rFonts w:hint="eastAsia"/>
        </w:rPr>
        <w:t>の取り扱いがより大きな問題と言える。</w:t>
      </w:r>
      <w:r w:rsidR="00A732E2" w:rsidRPr="008B0435">
        <w:rPr>
          <w:rFonts w:hint="eastAsia"/>
        </w:rPr>
        <w:t>ここで述べた電子交換効果の</w:t>
      </w:r>
      <w:r w:rsidR="00A732E2" w:rsidRPr="008B0435">
        <w:t>IMFP</w:t>
      </w:r>
      <w:r w:rsidR="00A732E2" w:rsidRPr="008B0435">
        <w:rPr>
          <w:rFonts w:hint="eastAsia"/>
        </w:rPr>
        <w:t>への影響については，その</w:t>
      </w:r>
      <w:r w:rsidR="002977A0" w:rsidRPr="008B0435">
        <w:rPr>
          <w:rFonts w:hint="eastAsia"/>
        </w:rPr>
        <w:t>解決には実験的に電子の</w:t>
      </w:r>
      <w:r w:rsidR="002977A0" w:rsidRPr="008B0435">
        <w:t>IMFP</w:t>
      </w:r>
      <w:r w:rsidR="002977A0" w:rsidRPr="008B0435">
        <w:rPr>
          <w:rFonts w:hint="eastAsia"/>
        </w:rPr>
        <w:t>を求めることが</w:t>
      </w:r>
      <w:r w:rsidR="000161C0" w:rsidRPr="008B0435">
        <w:rPr>
          <w:rFonts w:hint="eastAsia"/>
        </w:rPr>
        <w:t>必要不可欠であり，多数の物質につい</w:t>
      </w:r>
      <w:r w:rsidR="00B8198A" w:rsidRPr="008B0435">
        <w:rPr>
          <w:rFonts w:hint="eastAsia"/>
        </w:rPr>
        <w:t>て</w:t>
      </w:r>
      <w:r w:rsidR="00A14EC7" w:rsidRPr="008B0435">
        <w:t>IMFP</w:t>
      </w:r>
      <w:r w:rsidR="00A14EC7" w:rsidRPr="008B0435">
        <w:rPr>
          <w:rFonts w:hint="eastAsia"/>
        </w:rPr>
        <w:t>の</w:t>
      </w:r>
      <w:r w:rsidR="00D92ADC" w:rsidRPr="008B0435">
        <w:rPr>
          <w:rFonts w:hint="eastAsia"/>
        </w:rPr>
        <w:t>実験</w:t>
      </w:r>
      <w:r w:rsidR="00B8198A" w:rsidRPr="008B0435">
        <w:rPr>
          <w:rFonts w:hint="eastAsia"/>
        </w:rPr>
        <w:t>値が整備されること</w:t>
      </w:r>
      <w:r w:rsidR="00D92ADC" w:rsidRPr="008B0435">
        <w:rPr>
          <w:rFonts w:hint="eastAsia"/>
        </w:rPr>
        <w:t>が</w:t>
      </w:r>
      <w:r w:rsidR="000161C0" w:rsidRPr="008B0435">
        <w:rPr>
          <w:rFonts w:hint="eastAsia"/>
        </w:rPr>
        <w:t>望まれる</w:t>
      </w:r>
      <w:r w:rsidR="002977A0" w:rsidRPr="008B0435">
        <w:rPr>
          <w:rFonts w:hint="eastAsia"/>
        </w:rPr>
        <w:t>。</w:t>
      </w:r>
    </w:p>
    <w:p w14:paraId="7CC021CB" w14:textId="77777777" w:rsidR="00EE6860" w:rsidRPr="008B0435" w:rsidRDefault="00EE6860" w:rsidP="00B04581">
      <w:pPr>
        <w:pStyle w:val="-"/>
        <w:ind w:firstLine="0"/>
      </w:pPr>
    </w:p>
    <w:p w14:paraId="304A3259" w14:textId="1BC60C3F" w:rsidR="00B04581" w:rsidRPr="008B0435" w:rsidRDefault="00B04581" w:rsidP="00B04581">
      <w:pPr>
        <w:pStyle w:val="-"/>
        <w:ind w:firstLine="0"/>
      </w:pPr>
      <w:r w:rsidRPr="008B0435">
        <w:rPr>
          <w:rFonts w:hint="eastAsia"/>
        </w:rPr>
        <w:t>４．</w:t>
      </w:r>
      <w:r w:rsidR="00D4619C" w:rsidRPr="008B0435">
        <w:rPr>
          <w:rFonts w:hint="eastAsia"/>
        </w:rPr>
        <w:t>平均脱出深さ</w:t>
      </w:r>
      <w:r w:rsidR="00D4619C" w:rsidRPr="008B0435">
        <w:t xml:space="preserve"> MED</w:t>
      </w:r>
    </w:p>
    <w:p w14:paraId="0A759EF0" w14:textId="03F9E443" w:rsidR="005E06DE" w:rsidRPr="008B0435" w:rsidRDefault="005E06DE" w:rsidP="00B04581">
      <w:pPr>
        <w:pStyle w:val="-"/>
        <w:ind w:firstLine="0"/>
      </w:pPr>
      <w:r w:rsidRPr="008B0435">
        <w:rPr>
          <w:rFonts w:hint="eastAsia"/>
        </w:rPr>
        <w:t xml:space="preserve">　</w:t>
      </w:r>
      <w:r w:rsidR="00EC4F96" w:rsidRPr="008B0435">
        <w:rPr>
          <w:rFonts w:hint="eastAsia"/>
        </w:rPr>
        <w:t>２</w:t>
      </w:r>
      <w:r w:rsidRPr="008B0435">
        <w:rPr>
          <w:rFonts w:hint="eastAsia"/>
        </w:rPr>
        <w:t>．２</w:t>
      </w:r>
      <w:r w:rsidR="00B20651" w:rsidRPr="008B0435">
        <w:rPr>
          <w:rFonts w:hint="eastAsia"/>
        </w:rPr>
        <w:t>の</w:t>
      </w:r>
      <w:r w:rsidR="00CE019E" w:rsidRPr="008B0435">
        <w:rPr>
          <w:rFonts w:hint="eastAsia"/>
        </w:rPr>
        <w:t>式（１）</w:t>
      </w:r>
      <w:r w:rsidRPr="008B0435">
        <w:rPr>
          <w:rFonts w:hint="eastAsia"/>
        </w:rPr>
        <w:t>にあるように，</w:t>
      </w:r>
      <w:r w:rsidRPr="008B0435">
        <w:t>MED</w:t>
      </w:r>
      <w:r w:rsidRPr="008B0435">
        <w:rPr>
          <w:rFonts w:hint="eastAsia"/>
        </w:rPr>
        <w:t>は放出深さ分布関数</w:t>
      </w:r>
      <w:r w:rsidR="000973EB" w:rsidRPr="008B0435">
        <w:rPr>
          <w:rFonts w:ascii="Symbol" w:hAnsi="Symbol"/>
          <w:i/>
          <w:iCs/>
        </w:rPr>
        <w:t>f</w:t>
      </w:r>
      <w:r w:rsidR="000973EB" w:rsidRPr="008B0435">
        <w:t>(</w:t>
      </w:r>
      <w:r w:rsidR="000973EB" w:rsidRPr="008B0435">
        <w:rPr>
          <w:i/>
          <w:iCs/>
        </w:rPr>
        <w:t>z</w:t>
      </w:r>
      <w:r w:rsidR="000973EB" w:rsidRPr="008B0435">
        <w:rPr>
          <w:rFonts w:ascii="Symbol" w:hAnsi="Symbol"/>
        </w:rPr>
        <w:t>,</w:t>
      </w:r>
      <w:r w:rsidR="000973EB" w:rsidRPr="008B0435">
        <w:rPr>
          <w:rFonts w:ascii="Symbol" w:hAnsi="Symbol"/>
          <w:i/>
          <w:iCs/>
        </w:rPr>
        <w:t>q</w:t>
      </w:r>
      <w:r w:rsidR="000973EB" w:rsidRPr="008B0435">
        <w:t>)</w:t>
      </w:r>
      <w:r w:rsidR="004473A2" w:rsidRPr="008B0435">
        <w:t xml:space="preserve"> </w:t>
      </w:r>
      <w:r w:rsidRPr="008B0435">
        <w:t>(EDDF</w:t>
      </w:r>
      <w:r w:rsidR="00582D23" w:rsidRPr="008B0435">
        <w:t>; Emission depth distribution function</w:t>
      </w:r>
      <w:r w:rsidRPr="008B0435">
        <w:t xml:space="preserve">) </w:t>
      </w:r>
      <w:r w:rsidRPr="008B0435">
        <w:rPr>
          <w:rFonts w:hint="eastAsia"/>
        </w:rPr>
        <w:t>を用いると，簡便に表される。</w:t>
      </w:r>
      <w:r w:rsidR="00966E6D" w:rsidRPr="008B0435">
        <w:rPr>
          <w:rFonts w:hint="eastAsia"/>
        </w:rPr>
        <w:t>すなわち，</w:t>
      </w:r>
      <w:r w:rsidR="001114D0" w:rsidRPr="008B0435">
        <w:rPr>
          <w:rFonts w:ascii="Symbol" w:hAnsi="Symbol"/>
          <w:i/>
          <w:iCs/>
        </w:rPr>
        <w:t>f</w:t>
      </w:r>
      <w:r w:rsidR="001114D0" w:rsidRPr="008B0435">
        <w:t>(</w:t>
      </w:r>
      <w:r w:rsidR="001114D0" w:rsidRPr="008B0435">
        <w:rPr>
          <w:i/>
          <w:iCs/>
        </w:rPr>
        <w:t>z</w:t>
      </w:r>
      <w:r w:rsidR="001114D0" w:rsidRPr="008B0435">
        <w:rPr>
          <w:rFonts w:ascii="Symbol" w:hAnsi="Symbol"/>
        </w:rPr>
        <w:t>,</w:t>
      </w:r>
      <w:r w:rsidR="001114D0" w:rsidRPr="008B0435">
        <w:rPr>
          <w:rFonts w:ascii="Symbol" w:hAnsi="Symbol"/>
          <w:i/>
          <w:iCs/>
        </w:rPr>
        <w:t>q</w:t>
      </w:r>
      <w:r w:rsidR="001114D0" w:rsidRPr="008B0435">
        <w:t>)</w:t>
      </w:r>
      <w:r w:rsidR="001114D0" w:rsidRPr="008B0435">
        <w:rPr>
          <w:rFonts w:hint="eastAsia"/>
        </w:rPr>
        <w:t>は角度</w:t>
      </w:r>
      <w:r w:rsidR="001114D0" w:rsidRPr="008B0435">
        <w:rPr>
          <w:rFonts w:ascii="Symbol" w:hAnsi="Symbol"/>
          <w:i/>
          <w:iCs/>
        </w:rPr>
        <w:lastRenderedPageBreak/>
        <w:t>q</w:t>
      </w:r>
      <w:r w:rsidR="001114D0" w:rsidRPr="008B0435">
        <w:rPr>
          <w:rFonts w:hint="eastAsia"/>
        </w:rPr>
        <w:t>で検出した信号強度</w:t>
      </w:r>
      <w:r w:rsidR="00585A8E" w:rsidRPr="008B0435">
        <w:rPr>
          <w:rFonts w:hint="eastAsia"/>
        </w:rPr>
        <w:t>の深さ方向の分布を</w:t>
      </w:r>
      <w:r w:rsidR="0073246A" w:rsidRPr="008B0435">
        <w:rPr>
          <w:rFonts w:hint="eastAsia"/>
        </w:rPr>
        <w:t>距離</w:t>
      </w:r>
      <w:r w:rsidR="00CA6C21" w:rsidRPr="008B0435">
        <w:rPr>
          <w:i/>
          <w:iCs/>
        </w:rPr>
        <w:t>z</w:t>
      </w:r>
      <w:r w:rsidR="00D95BA3" w:rsidRPr="008B0435">
        <w:rPr>
          <w:rFonts w:hint="eastAsia"/>
        </w:rPr>
        <w:t>の関数と</w:t>
      </w:r>
      <w:r w:rsidR="00824742" w:rsidRPr="008B0435">
        <w:rPr>
          <w:rFonts w:hint="eastAsia"/>
        </w:rPr>
        <w:t>し</w:t>
      </w:r>
      <w:r w:rsidR="00D95BA3" w:rsidRPr="008B0435">
        <w:rPr>
          <w:rFonts w:hint="eastAsia"/>
        </w:rPr>
        <w:t>て</w:t>
      </w:r>
      <w:r w:rsidR="00FF6C00" w:rsidRPr="008B0435">
        <w:rPr>
          <w:rFonts w:hint="eastAsia"/>
        </w:rPr>
        <w:t>表</w:t>
      </w:r>
      <w:r w:rsidR="00D95BA3" w:rsidRPr="008B0435">
        <w:rPr>
          <w:rFonts w:hint="eastAsia"/>
        </w:rPr>
        <w:t>すものである。</w:t>
      </w:r>
      <w:r w:rsidR="008E67FE" w:rsidRPr="008B0435">
        <w:rPr>
          <w:rFonts w:hint="eastAsia"/>
        </w:rPr>
        <w:t>したがって，</w:t>
      </w:r>
      <w:r w:rsidR="00DB5201" w:rsidRPr="008B0435">
        <w:t xml:space="preserve">MED </w:t>
      </w:r>
      <w:r w:rsidR="00DB5201" w:rsidRPr="008B0435">
        <w:rPr>
          <w:rFonts w:hint="eastAsia"/>
        </w:rPr>
        <w:t>は</w:t>
      </w:r>
      <w:r w:rsidR="004D1C13" w:rsidRPr="008B0435">
        <w:rPr>
          <w:rFonts w:hint="eastAsia"/>
        </w:rPr>
        <w:t>表面から深さ方向に測った</w:t>
      </w:r>
      <w:r w:rsidR="002834AF" w:rsidRPr="008B0435">
        <w:rPr>
          <w:rFonts w:hint="eastAsia"/>
        </w:rPr>
        <w:t>平均</w:t>
      </w:r>
      <w:r w:rsidR="004D1C13" w:rsidRPr="008B0435">
        <w:rPr>
          <w:rFonts w:hint="eastAsia"/>
        </w:rPr>
        <w:t>距離となり，いわゆる検出深さに概念に最も近</w:t>
      </w:r>
      <w:r w:rsidR="00831B85" w:rsidRPr="008B0435">
        <w:rPr>
          <w:rFonts w:hint="eastAsia"/>
        </w:rPr>
        <w:t>く</w:t>
      </w:r>
      <w:r w:rsidR="008D6CBA" w:rsidRPr="008B0435">
        <w:rPr>
          <w:rFonts w:hint="eastAsia"/>
        </w:rPr>
        <w:t>，</w:t>
      </w:r>
      <w:r w:rsidR="00CA512D" w:rsidRPr="008B0435">
        <w:rPr>
          <w:rFonts w:hint="eastAsia"/>
        </w:rPr>
        <w:t>大変有用な指標である。</w:t>
      </w:r>
    </w:p>
    <w:p w14:paraId="59671C63" w14:textId="4EDA4355" w:rsidR="00233DED" w:rsidRPr="008B0435" w:rsidRDefault="00233DED" w:rsidP="00B04581">
      <w:pPr>
        <w:pStyle w:val="-"/>
        <w:ind w:firstLine="0"/>
      </w:pPr>
      <w:r w:rsidRPr="008B0435">
        <w:rPr>
          <w:rFonts w:hint="eastAsia"/>
        </w:rPr>
        <w:t xml:space="preserve">　弾性散乱効果を無視</w:t>
      </w:r>
      <w:r w:rsidR="00C226CD" w:rsidRPr="008B0435">
        <w:rPr>
          <w:rFonts w:hint="eastAsia"/>
        </w:rPr>
        <w:t>した直線近似</w:t>
      </w:r>
      <w:r w:rsidR="00C226CD" w:rsidRPr="008B0435">
        <w:t>(SLA)</w:t>
      </w:r>
      <w:r w:rsidR="00C226CD" w:rsidRPr="008B0435">
        <w:rPr>
          <w:rFonts w:hint="eastAsia"/>
        </w:rPr>
        <w:t>では</w:t>
      </w:r>
      <w:r w:rsidRPr="008B0435">
        <w:rPr>
          <w:rFonts w:hint="eastAsia"/>
        </w:rPr>
        <w:t>，</w:t>
      </w:r>
      <w:r w:rsidR="008514F7" w:rsidRPr="008B0435">
        <w:t>EDDF</w:t>
      </w:r>
      <w:r w:rsidRPr="008B0435">
        <w:rPr>
          <w:rFonts w:hint="eastAsia"/>
        </w:rPr>
        <w:t>は下式で表される。</w:t>
      </w:r>
    </w:p>
    <w:p w14:paraId="18758D3C" w14:textId="2DCA2E57" w:rsidR="00341FD4" w:rsidRPr="008B0435" w:rsidRDefault="00341FD4" w:rsidP="00B04581">
      <w:pPr>
        <w:pStyle w:val="-"/>
        <w:ind w:firstLine="0"/>
      </w:pPr>
    </w:p>
    <w:p w14:paraId="0D2B93F1" w14:textId="51D7BC99" w:rsidR="00FD11D2" w:rsidRPr="008B0435" w:rsidRDefault="002371F7" w:rsidP="00B04581">
      <w:pPr>
        <w:pStyle w:val="-"/>
        <w:ind w:firstLine="0"/>
        <w:rPr>
          <w:rFonts w:ascii="XITS Math" w:hAnsi="XITS Math" w:cs="XITS Math"/>
          <w:i/>
        </w:rPr>
      </w:pPr>
      <m:oMathPara>
        <m:oMathParaPr>
          <m:jc m:val="right"/>
        </m:oMathParaPr>
        <m:oMath>
          <m:sSub>
            <m:sSubPr>
              <m:ctrlPr>
                <w:rPr>
                  <w:rFonts w:ascii="XITS Math" w:hAnsi="XITS Math" w:cs="XITS Math"/>
                  <w:i/>
                </w:rPr>
              </m:ctrlPr>
            </m:sSubPr>
            <m:e>
              <m:r>
                <w:rPr>
                  <w:rFonts w:ascii="XITS Math" w:hAnsi="XITS Math" w:cs="XITS Math"/>
                </w:rPr>
                <m:t>ϕ</m:t>
              </m:r>
              <m:ctrlPr>
                <w:rPr>
                  <w:rFonts w:ascii="XITS Math" w:hAnsi="XITS Math" w:cs="XITS Math"/>
                </w:rPr>
              </m:ctrlPr>
            </m:e>
            <m:sub>
              <m:r>
                <w:rPr>
                  <w:rFonts w:ascii="XITS Math" w:hAnsi="XITS Math" w:cs="XITS Math"/>
                </w:rPr>
                <m:t>SLA</m:t>
              </m:r>
            </m:sub>
          </m:sSub>
          <m:d>
            <m:dPr>
              <m:ctrlPr>
                <w:rPr>
                  <w:rFonts w:ascii="XITS Math" w:hAnsi="XITS Math" w:cs="XITS Math"/>
                  <w:i/>
                </w:rPr>
              </m:ctrlPr>
            </m:dPr>
            <m:e>
              <m:r>
                <w:rPr>
                  <w:rFonts w:ascii="XITS Math" w:hAnsi="XITS Math" w:cs="XITS Math"/>
                </w:rPr>
                <m:t>z,θ</m:t>
              </m:r>
            </m:e>
          </m:d>
          <m:r>
            <w:rPr>
              <w:rFonts w:ascii="XITS Math" w:hAnsi="XITS Math" w:cs="XITS Math"/>
            </w:rPr>
            <m:t>=W</m:t>
          </m:r>
          <m:d>
            <m:dPr>
              <m:ctrlPr>
                <w:rPr>
                  <w:rFonts w:ascii="XITS Math" w:hAnsi="XITS Math" w:cs="XITS Math"/>
                  <w:i/>
                </w:rPr>
              </m:ctrlPr>
            </m:dPr>
            <m:e>
              <m:sSub>
                <m:sSubPr>
                  <m:ctrlPr>
                    <w:rPr>
                      <w:rFonts w:ascii="XITS Math" w:hAnsi="XITS Math" w:cs="XITS Math"/>
                      <w:i/>
                    </w:rPr>
                  </m:ctrlPr>
                </m:sSubPr>
                <m:e>
                  <m:r>
                    <w:rPr>
                      <w:rFonts w:ascii="Cambria Math" w:hAnsi="Cambria Math" w:cs="XITS Math"/>
                    </w:rPr>
                    <m:t>β</m:t>
                  </m:r>
                </m:e>
                <m:sub>
                  <m:r>
                    <w:rPr>
                      <w:rFonts w:ascii="XITS Math" w:hAnsi="XITS Math" w:cs="XITS Math"/>
                    </w:rPr>
                    <m:t>a</m:t>
                  </m:r>
                </m:sub>
              </m:sSub>
              <m:r>
                <w:rPr>
                  <w:rFonts w:ascii="XITS Math" w:hAnsi="XITS Math" w:cs="XITS Math"/>
                </w:rPr>
                <m:t>,ψ</m:t>
              </m:r>
            </m:e>
          </m:d>
          <m:func>
            <m:funcPr>
              <m:ctrlPr>
                <w:rPr>
                  <w:rFonts w:ascii="XITS Math" w:hAnsi="XITS Math" w:cs="XITS Math"/>
                </w:rPr>
              </m:ctrlPr>
            </m:funcPr>
            <m:fName>
              <m:r>
                <m:rPr>
                  <m:sty m:val="p"/>
                </m:rPr>
                <w:rPr>
                  <w:rFonts w:ascii="XITS Math" w:hAnsi="XITS Math" w:cs="XITS Math"/>
                </w:rPr>
                <m:t>exp</m:t>
              </m:r>
              <m:ctrlPr>
                <w:rPr>
                  <w:rFonts w:ascii="XITS Math" w:hAnsi="XITS Math" w:cs="XITS Math"/>
                  <w:i/>
                </w:rPr>
              </m:ctrlPr>
            </m:fName>
            <m:e>
              <m:d>
                <m:dPr>
                  <m:ctrlPr>
                    <w:rPr>
                      <w:rFonts w:ascii="XITS Math" w:hAnsi="XITS Math" w:cs="XITS Math"/>
                      <w:i/>
                    </w:rPr>
                  </m:ctrlPr>
                </m:dPr>
                <m:e>
                  <m:r>
                    <w:rPr>
                      <w:rFonts w:ascii="XITS Math" w:hAnsi="XITS Math" w:cs="XITS Math"/>
                    </w:rPr>
                    <m:t>-z</m:t>
                  </m:r>
                  <m:r>
                    <m:rPr>
                      <m:lit/>
                    </m:rPr>
                    <w:rPr>
                      <w:rFonts w:ascii="XITS Math" w:hAnsi="XITS Math" w:cs="XITS Math"/>
                    </w:rPr>
                    <m:t>/</m:t>
                  </m:r>
                  <m:r>
                    <w:rPr>
                      <w:rFonts w:ascii="XITS Math" w:hAnsi="XITS Math" w:cs="XITS Math"/>
                    </w:rPr>
                    <m:t>λ</m:t>
                  </m:r>
                  <m:func>
                    <m:funcPr>
                      <m:ctrlPr>
                        <w:rPr>
                          <w:rFonts w:ascii="XITS Math" w:hAnsi="XITS Math" w:cs="XITS Math"/>
                        </w:rPr>
                      </m:ctrlPr>
                    </m:funcPr>
                    <m:fName>
                      <m:r>
                        <m:rPr>
                          <m:sty m:val="p"/>
                        </m:rPr>
                        <w:rPr>
                          <w:rFonts w:ascii="XITS Math" w:hAnsi="XITS Math" w:cs="XITS Math"/>
                        </w:rPr>
                        <m:t>cos</m:t>
                      </m:r>
                      <m:ctrlPr>
                        <w:rPr>
                          <w:rFonts w:ascii="XITS Math" w:hAnsi="XITS Math" w:cs="XITS Math"/>
                          <w:i/>
                        </w:rPr>
                      </m:ctrlPr>
                    </m:fName>
                    <m:e>
                      <m:r>
                        <w:rPr>
                          <w:rFonts w:ascii="XITS Math" w:hAnsi="XITS Math" w:cs="XITS Math"/>
                        </w:rPr>
                        <m:t>θ</m:t>
                      </m:r>
                    </m:e>
                  </m:func>
                </m:e>
              </m:d>
            </m:e>
          </m:func>
          <m:r>
            <w:rPr>
              <w:rFonts w:ascii="XITS Math" w:hAnsi="XITS Math" w:cs="XITS Math"/>
            </w:rPr>
            <m:t xml:space="preserve">                    (14)</m:t>
          </m:r>
        </m:oMath>
      </m:oMathPara>
    </w:p>
    <w:p w14:paraId="27AAF6DE" w14:textId="5F2936D0" w:rsidR="001626E7" w:rsidRPr="008B0435" w:rsidRDefault="001626E7" w:rsidP="00B04581">
      <w:pPr>
        <w:pStyle w:val="-"/>
        <w:ind w:firstLine="0"/>
        <w:rPr>
          <w:rFonts w:ascii="XITS Math" w:hAnsi="XITS Math" w:cs="XITS Math"/>
          <w:i/>
        </w:rPr>
      </w:pPr>
    </w:p>
    <w:p w14:paraId="3DF891FF" w14:textId="3667032E" w:rsidR="00AB4933" w:rsidRPr="008B0435" w:rsidRDefault="00316BD7" w:rsidP="00B04581">
      <w:pPr>
        <w:pStyle w:val="-"/>
        <w:ind w:firstLine="0"/>
        <w:rPr>
          <w:rFonts w:asciiTheme="minorEastAsia" w:eastAsiaTheme="minorEastAsia" w:hAnsiTheme="minorEastAsia"/>
        </w:rPr>
      </w:pPr>
      <w:r w:rsidRPr="008B0435">
        <w:rPr>
          <w:rFonts w:asciiTheme="minorEastAsia" w:eastAsiaTheme="minorEastAsia" w:hAnsiTheme="minorEastAsia" w:hint="eastAsia"/>
        </w:rPr>
        <w:t>ここで、規格化された光電断面積</w:t>
      </w:r>
      <w:r w:rsidRPr="008B0435">
        <w:rPr>
          <w:rFonts w:asciiTheme="minorEastAsia" w:eastAsiaTheme="minorEastAsia" w:hAnsiTheme="minorEastAsia" w:hint="eastAsia"/>
          <w:i/>
          <w:iCs/>
        </w:rPr>
        <w:t>W</w:t>
      </w:r>
      <w:r w:rsidRPr="008B0435">
        <w:rPr>
          <w:rFonts w:asciiTheme="minorEastAsia" w:eastAsiaTheme="minorEastAsia" w:hAnsiTheme="minorEastAsia" w:hint="eastAsia"/>
        </w:rPr>
        <w:t>は、X線方向と光電子放出方向の間の角度ψ（無偏光X線ビームを使用した場合）と、異方的な光電子放出分布を記述する非対称パラメータ（または双極子パラメータ）β</w:t>
      </w:r>
      <w:r w:rsidR="000B0C83" w:rsidRPr="008B0435">
        <w:rPr>
          <w:rFonts w:asciiTheme="minorEastAsia" w:eastAsiaTheme="minorEastAsia" w:hAnsiTheme="minorEastAsia" w:hint="eastAsia"/>
          <w:vertAlign w:val="subscript"/>
        </w:rPr>
        <w:t>a</w:t>
      </w:r>
      <w:r w:rsidRPr="008B0435">
        <w:rPr>
          <w:rFonts w:asciiTheme="minorEastAsia" w:eastAsiaTheme="minorEastAsia" w:hAnsiTheme="minorEastAsia" w:hint="eastAsia"/>
        </w:rPr>
        <w:t>の関数である。</w:t>
      </w:r>
    </w:p>
    <w:p w14:paraId="57C63857" w14:textId="3E103DA9" w:rsidR="000076B4" w:rsidRPr="008B0435" w:rsidRDefault="00643557" w:rsidP="00E23B24">
      <w:pPr>
        <w:pStyle w:val="-"/>
        <w:ind w:firstLineChars="150" w:firstLine="286"/>
      </w:pPr>
      <w:r w:rsidRPr="008B0435">
        <w:rPr>
          <w:rFonts w:hint="eastAsia"/>
        </w:rPr>
        <w:t>一方，弾性散乱効果を含んだ</w:t>
      </w:r>
      <w:r w:rsidR="007F1FB2" w:rsidRPr="008B0435">
        <w:rPr>
          <w:rFonts w:hint="eastAsia"/>
        </w:rPr>
        <w:t>実用的な</w:t>
      </w:r>
      <w:r w:rsidR="00EE37A5" w:rsidRPr="008B0435">
        <w:rPr>
          <w:rFonts w:hint="eastAsia"/>
        </w:rPr>
        <w:t>E</w:t>
      </w:r>
      <w:r w:rsidR="00EE37A5" w:rsidRPr="008B0435">
        <w:t>DDF</w:t>
      </w:r>
      <w:r w:rsidR="00EE37A5" w:rsidRPr="008B0435">
        <w:rPr>
          <w:rFonts w:hint="eastAsia"/>
        </w:rPr>
        <w:t>は大きく分けると２つの方法で求められている。</w:t>
      </w:r>
      <w:r w:rsidR="00A31F7F" w:rsidRPr="008B0435">
        <w:rPr>
          <w:rFonts w:hint="eastAsia"/>
        </w:rPr>
        <w:t>モンテカルロ法とボルツマン方程式を輸送近似</w:t>
      </w:r>
      <w:r w:rsidR="00E519F0" w:rsidRPr="008B0435">
        <w:rPr>
          <w:rFonts w:hint="eastAsia"/>
        </w:rPr>
        <w:t xml:space="preserve"> </w:t>
      </w:r>
      <w:r w:rsidR="00E519F0" w:rsidRPr="008B0435">
        <w:t>(TA)</w:t>
      </w:r>
      <w:r w:rsidR="00A31F7F" w:rsidRPr="008B0435">
        <w:rPr>
          <w:rFonts w:hint="eastAsia"/>
        </w:rPr>
        <w:t>で解析的に解く方法である。</w:t>
      </w:r>
      <w:r w:rsidR="000076B4" w:rsidRPr="008B0435">
        <w:t>Fig.4</w:t>
      </w:r>
      <w:r w:rsidR="000076B4" w:rsidRPr="008B0435">
        <w:rPr>
          <w:rFonts w:hint="eastAsia"/>
        </w:rPr>
        <w:t>に</w:t>
      </w:r>
      <w:r w:rsidR="000076B4" w:rsidRPr="008B0435">
        <w:t>Au, Cu</w:t>
      </w:r>
      <w:r w:rsidR="000076B4" w:rsidRPr="008B0435">
        <w:rPr>
          <w:rFonts w:hint="eastAsia"/>
        </w:rPr>
        <w:t>について</w:t>
      </w:r>
      <w:r w:rsidR="000076B4" w:rsidRPr="008B0435">
        <w:rPr>
          <w:rFonts w:ascii="Symbol" w:hAnsi="Symbol"/>
          <w:i/>
          <w:iCs/>
        </w:rPr>
        <w:t>q</w:t>
      </w:r>
      <w:r w:rsidR="00CB1571" w:rsidRPr="008B0435">
        <w:rPr>
          <w:rFonts w:ascii="Symbol" w:hAnsi="Symbol"/>
          <w:i/>
          <w:iCs/>
        </w:rPr>
        <w:t xml:space="preserve"> </w:t>
      </w:r>
      <w:r w:rsidR="000076B4" w:rsidRPr="008B0435">
        <w:t>=</w:t>
      </w:r>
      <w:r w:rsidR="00CB1571" w:rsidRPr="008B0435">
        <w:t xml:space="preserve"> </w:t>
      </w:r>
      <w:r w:rsidR="000076B4" w:rsidRPr="008B0435">
        <w:t xml:space="preserve">0 </w:t>
      </w:r>
      <w:r w:rsidR="00BD5360" w:rsidRPr="008B0435">
        <w:rPr>
          <w:rFonts w:hint="eastAsia"/>
        </w:rPr>
        <w:t>(</w:t>
      </w:r>
      <w:r w:rsidR="000076B4" w:rsidRPr="008B0435">
        <w:rPr>
          <w:rFonts w:hint="eastAsia"/>
        </w:rPr>
        <w:t>試料表面に対して垂直方向</w:t>
      </w:r>
      <w:r w:rsidR="00BD5360" w:rsidRPr="008B0435">
        <w:rPr>
          <w:rFonts w:hint="eastAsia"/>
        </w:rPr>
        <w:t>に</w:t>
      </w:r>
      <w:r w:rsidR="000076B4" w:rsidRPr="008B0435">
        <w:rPr>
          <w:rFonts w:hint="eastAsia"/>
        </w:rPr>
        <w:t>検出器を</w:t>
      </w:r>
      <w:r w:rsidR="00BD5360" w:rsidRPr="008B0435">
        <w:rPr>
          <w:rFonts w:hint="eastAsia"/>
        </w:rPr>
        <w:t>配置</w:t>
      </w:r>
      <w:r w:rsidR="00BD5360" w:rsidRPr="008B0435">
        <w:rPr>
          <w:rFonts w:hint="eastAsia"/>
        </w:rPr>
        <w:t>)</w:t>
      </w:r>
      <w:r w:rsidR="00A07759" w:rsidRPr="008B0435">
        <w:rPr>
          <w:rFonts w:hint="eastAsia"/>
        </w:rPr>
        <w:t>，</w:t>
      </w:r>
      <w:r w:rsidR="00137386" w:rsidRPr="008B0435">
        <w:rPr>
          <w:rFonts w:hint="eastAsia"/>
        </w:rPr>
        <w:t>における</w:t>
      </w:r>
      <w:r w:rsidR="000076B4" w:rsidRPr="008B0435">
        <w:t>EDDF</w:t>
      </w:r>
      <w:r w:rsidR="000076B4" w:rsidRPr="008B0435">
        <w:rPr>
          <w:rFonts w:hint="eastAsia"/>
        </w:rPr>
        <w:t>を</w:t>
      </w:r>
      <w:r w:rsidR="000076B4" w:rsidRPr="008B0435">
        <w:t>MC</w:t>
      </w:r>
      <w:r w:rsidR="000076B4" w:rsidRPr="008B0435">
        <w:rPr>
          <w:rFonts w:hint="eastAsia"/>
        </w:rPr>
        <w:t>法</w:t>
      </w:r>
      <w:r w:rsidR="00723B09" w:rsidRPr="008B0435">
        <w:rPr>
          <w:rFonts w:hint="eastAsia"/>
        </w:rPr>
        <w:t>の結果と</w:t>
      </w:r>
      <w:r w:rsidR="00723B09" w:rsidRPr="008B0435">
        <w:t>SLA</w:t>
      </w:r>
      <w:r w:rsidR="006700ED" w:rsidRPr="008B0435">
        <w:t>(</w:t>
      </w:r>
      <w:r w:rsidR="00200AB6" w:rsidRPr="008B0435">
        <w:rPr>
          <w:rFonts w:ascii="Symbol" w:hAnsi="Symbol"/>
          <w:i/>
          <w:iCs/>
        </w:rPr>
        <w:t xml:space="preserve">b </w:t>
      </w:r>
      <w:r w:rsidR="00200AB6" w:rsidRPr="008B0435">
        <w:rPr>
          <w:vertAlign w:val="subscript"/>
        </w:rPr>
        <w:t>a</w:t>
      </w:r>
      <w:r w:rsidR="00200AB6" w:rsidRPr="008B0435">
        <w:rPr>
          <w:rFonts w:ascii="Symbol" w:hAnsi="Symbol"/>
        </w:rPr>
        <w:t xml:space="preserve"> </w:t>
      </w:r>
      <w:r w:rsidR="006700ED" w:rsidRPr="008B0435">
        <w:t xml:space="preserve"> = 0)</w:t>
      </w:r>
      <w:r w:rsidR="000076B4" w:rsidRPr="008B0435">
        <w:rPr>
          <w:rFonts w:hint="eastAsia"/>
        </w:rPr>
        <w:t>で</w:t>
      </w:r>
      <w:r w:rsidR="001D174F" w:rsidRPr="008B0435">
        <w:rPr>
          <w:rFonts w:hint="eastAsia"/>
        </w:rPr>
        <w:t>計算した</w:t>
      </w:r>
      <w:r w:rsidR="00723B09" w:rsidRPr="008B0435">
        <w:rPr>
          <w:rFonts w:hint="eastAsia"/>
        </w:rPr>
        <w:t>ものを示す。</w:t>
      </w:r>
      <w:r w:rsidR="00516446" w:rsidRPr="008B0435">
        <w:rPr>
          <w:rFonts w:hint="eastAsia"/>
        </w:rPr>
        <w:t>[</w:t>
      </w:r>
      <w:bookmarkStart w:id="5" w:name="_Ref87915015"/>
      <w:r w:rsidR="00516446" w:rsidRPr="008B0435">
        <w:rPr>
          <w:rStyle w:val="af1"/>
          <w:vertAlign w:val="baseline"/>
        </w:rPr>
        <w:endnoteReference w:id="11"/>
      </w:r>
      <w:bookmarkEnd w:id="5"/>
      <w:r w:rsidR="00516446" w:rsidRPr="008B0435">
        <w:t>]</w:t>
      </w:r>
    </w:p>
    <w:p w14:paraId="23F3DC37" w14:textId="28ECB497" w:rsidR="00E20662" w:rsidRPr="008B0435" w:rsidRDefault="00E179D4" w:rsidP="00951EB6">
      <w:pPr>
        <w:pStyle w:val="-"/>
        <w:ind w:firstLineChars="50" w:firstLine="95"/>
      </w:pPr>
      <w:r w:rsidRPr="008B0435">
        <w:rPr>
          <w:rFonts w:hint="eastAsia"/>
          <w:noProof/>
        </w:rPr>
        <mc:AlternateContent>
          <mc:Choice Requires="wpg">
            <w:drawing>
              <wp:anchor distT="0" distB="0" distL="114300" distR="114300" simplePos="0" relativeHeight="251680256" behindDoc="0" locked="0" layoutInCell="1" allowOverlap="1" wp14:anchorId="1BD8D422" wp14:editId="1303D23D">
                <wp:simplePos x="0" y="0"/>
                <wp:positionH relativeFrom="column">
                  <wp:posOffset>-67731</wp:posOffset>
                </wp:positionH>
                <wp:positionV relativeFrom="paragraph">
                  <wp:posOffset>630440</wp:posOffset>
                </wp:positionV>
                <wp:extent cx="2978785" cy="4095193"/>
                <wp:effectExtent l="0" t="0" r="5715" b="0"/>
                <wp:wrapTopAndBottom/>
                <wp:docPr id="27" name="グループ化 27"/>
                <wp:cNvGraphicFramePr/>
                <a:graphic xmlns:a="http://schemas.openxmlformats.org/drawingml/2006/main">
                  <a:graphicData uri="http://schemas.microsoft.com/office/word/2010/wordprocessingGroup">
                    <wpg:wgp>
                      <wpg:cNvGrpSpPr/>
                      <wpg:grpSpPr>
                        <a:xfrm>
                          <a:off x="0" y="0"/>
                          <a:ext cx="2978785" cy="4095193"/>
                          <a:chOff x="0" y="0"/>
                          <a:chExt cx="2978785" cy="4095193"/>
                        </a:xfrm>
                      </wpg:grpSpPr>
                      <wps:wsp>
                        <wps:cNvPr id="23" name="テキスト ボックス 23"/>
                        <wps:cNvSpPr txBox="1"/>
                        <wps:spPr>
                          <a:xfrm>
                            <a:off x="0" y="2847860"/>
                            <a:ext cx="2978785" cy="1247333"/>
                          </a:xfrm>
                          <a:prstGeom prst="rect">
                            <a:avLst/>
                          </a:prstGeom>
                          <a:solidFill>
                            <a:schemeClr val="lt1"/>
                          </a:solidFill>
                          <a:ln w="6350">
                            <a:noFill/>
                          </a:ln>
                        </wps:spPr>
                        <wps:txbx>
                          <w:txbxContent>
                            <w:p w14:paraId="4DDB92AC" w14:textId="644FD8DE" w:rsidR="003F3375" w:rsidRDefault="003F3375" w:rsidP="003F3375">
                              <w:r>
                                <w:rPr>
                                  <w:rFonts w:hint="eastAsia"/>
                                </w:rPr>
                                <w:t>F</w:t>
                              </w:r>
                              <w:r>
                                <w:t xml:space="preserve">ig.4. </w:t>
                              </w:r>
                              <w:r w:rsidRPr="001152AC">
                                <w:t xml:space="preserve">Emission depth distribution functions (EDDFs) of Si, Cu, and Au as a function of depth from the surface at photoelectron energy, </w:t>
                              </w:r>
                              <w:r w:rsidRPr="009803E6">
                                <w:rPr>
                                  <w:i/>
                                  <w:iCs/>
                                </w:rPr>
                                <w:t>E</w:t>
                              </w:r>
                              <w:r w:rsidRPr="001152AC">
                                <w:t xml:space="preserve">= 5000 eV; emission angle, </w:t>
                              </w:r>
                              <w:r w:rsidRPr="00C82661">
                                <w:rPr>
                                  <w:i/>
                                  <w:iCs/>
                                </w:rPr>
                                <w:t>θ</w:t>
                              </w:r>
                              <w:r w:rsidRPr="001152AC">
                                <w:t xml:space="preserve">= 0°; and asymmetry parameter, </w:t>
                              </w:r>
                              <w:r w:rsidRPr="00C2768E">
                                <w:rPr>
                                  <w:i/>
                                </w:rPr>
                                <w:t>β</w:t>
                              </w:r>
                              <w:r w:rsidR="00D11E4A" w:rsidRPr="00C2768E">
                                <w:rPr>
                                  <w:iCs/>
                                  <w:vertAlign w:val="subscript"/>
                                </w:rPr>
                                <w:t>a</w:t>
                              </w:r>
                              <w:r w:rsidRPr="00C2768E">
                                <w:t>=</w:t>
                              </w:r>
                              <w:r w:rsidRPr="001152AC">
                                <w:t xml:space="preserve"> 0.0, 1.0, and 2.0. The solid lines represent the EDDFs obtained from the SLA</w:t>
                              </w:r>
                              <w:r>
                                <w:t xml:space="preserve"> wit</w:t>
                              </w:r>
                              <w:r w:rsidRPr="00C2768E">
                                <w:t>h</w:t>
                              </w:r>
                              <w:r w:rsidR="007464F6" w:rsidRPr="00C2768E">
                                <w:t xml:space="preserve"> </w:t>
                              </w:r>
                              <w:r w:rsidR="007464F6" w:rsidRPr="00C2768E">
                                <w:rPr>
                                  <w:i/>
                                </w:rPr>
                                <w:t>β</w:t>
                              </w:r>
                              <w:r w:rsidR="007464F6" w:rsidRPr="00C2768E">
                                <w:rPr>
                                  <w:iCs/>
                                  <w:vertAlign w:val="subscript"/>
                                </w:rPr>
                                <w:t>a</w:t>
                              </w:r>
                              <w:r w:rsidR="007464F6" w:rsidRPr="001152AC">
                                <w:t xml:space="preserve"> </w:t>
                              </w:r>
                              <w:r w:rsidRPr="001152AC">
                                <w:t>= 0.0.</w:t>
                              </w:r>
                            </w:p>
                            <w:p w14:paraId="7B96A1B4" w14:textId="77777777" w:rsidR="003F3375" w:rsidRDefault="003F3375" w:rsidP="003F33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 name="図 2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8559" y="0"/>
                            <a:ext cx="2897505" cy="2891790"/>
                          </a:xfrm>
                          <a:prstGeom prst="rect">
                            <a:avLst/>
                          </a:prstGeom>
                        </pic:spPr>
                      </pic:pic>
                    </wpg:wgp>
                  </a:graphicData>
                </a:graphic>
              </wp:anchor>
            </w:drawing>
          </mc:Choice>
          <mc:Fallback>
            <w:pict>
              <v:group w14:anchorId="1BD8D422" id="グループ化 27" o:spid="_x0000_s1038" style="position:absolute;left:0;text-align:left;margin-left:-5.35pt;margin-top:49.65pt;width:234.55pt;height:322.45pt;z-index:251680256" coordsize="29787,40951"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">
                <v:shape id="テキスト ボックス 23" o:spid="_x0000_s1039" type="#_x0000_t202" style="position:absolute;top:28478;width:29787;height:12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" fillcolor="white [3201]" stroked="f" strokeweight=".5pt">
                  <v:textbox>
                    <w:txbxContent>
                      <w:p w14:paraId="4DDB92AC" w14:textId="644FD8DE" w:rsidR="003F3375" w:rsidRDefault="003F3375" w:rsidP="003F3375">
                        <w:r>
                          <w:rPr>
                            <w:rFonts w:hint="eastAsia"/>
                          </w:rPr>
                          <w:t>F</w:t>
                        </w:r>
                        <w:r>
                          <w:t xml:space="preserve">ig.4. </w:t>
                        </w:r>
                        <w:r w:rsidRPr="001152AC">
                          <w:t xml:space="preserve">Emission depth distribution functions (EDDFs) of Si, Cu, and Au as a function of depth from the surface at photoelectron energy, </w:t>
                        </w:r>
                        <w:r w:rsidRPr="009803E6">
                          <w:rPr>
                            <w:i/>
                            <w:iCs/>
                          </w:rPr>
                          <w:t>E</w:t>
                        </w:r>
                        <w:r w:rsidRPr="001152AC">
                          <w:t xml:space="preserve">= 5000 eV; emission angle, </w:t>
                        </w:r>
                        <w:r w:rsidRPr="00C82661">
                          <w:rPr>
                            <w:i/>
                            <w:iCs/>
                          </w:rPr>
                          <w:t>θ</w:t>
                        </w:r>
                        <w:r w:rsidRPr="001152AC">
                          <w:t xml:space="preserve">= 0°; and asymmetry parameter, </w:t>
                        </w:r>
                        <w:r w:rsidRPr="00C2768E">
                          <w:rPr>
                            <w:i/>
                          </w:rPr>
                          <w:t>β</w:t>
                        </w:r>
                        <w:r w:rsidR="00D11E4A" w:rsidRPr="00C2768E">
                          <w:rPr>
                            <w:iCs/>
                            <w:vertAlign w:val="subscript"/>
                          </w:rPr>
                          <w:t>a</w:t>
                        </w:r>
                        <w:r w:rsidRPr="00C2768E">
                          <w:t>=</w:t>
                        </w:r>
                        <w:r w:rsidRPr="001152AC">
                          <w:t xml:space="preserve"> 0.0, 1.0, and 2.0. The solid lines represent the EDDFs obtained from the SLA</w:t>
                        </w:r>
                        <w:r>
                          <w:t xml:space="preserve"> wit</w:t>
                        </w:r>
                        <w:r w:rsidRPr="00C2768E">
                          <w:t>h</w:t>
                        </w:r>
                        <w:r w:rsidR="007464F6" w:rsidRPr="00C2768E">
                          <w:t xml:space="preserve"> </w:t>
                        </w:r>
                        <w:r w:rsidR="007464F6" w:rsidRPr="00C2768E">
                          <w:rPr>
                            <w:i/>
                          </w:rPr>
                          <w:t>β</w:t>
                        </w:r>
                        <w:r w:rsidR="007464F6" w:rsidRPr="00C2768E">
                          <w:rPr>
                            <w:iCs/>
                            <w:vertAlign w:val="subscript"/>
                          </w:rPr>
                          <w:t>a</w:t>
                        </w:r>
                        <w:r w:rsidR="007464F6" w:rsidRPr="001152AC">
                          <w:t xml:space="preserve"> </w:t>
                        </w:r>
                        <w:r w:rsidRPr="001152AC">
                          <w:t>= 0.0.</w:t>
                        </w:r>
                      </w:p>
                      <w:p w14:paraId="7B96A1B4" w14:textId="77777777" w:rsidR="003F3375" w:rsidRDefault="003F3375" w:rsidP="003F3375"/>
                    </w:txbxContent>
                  </v:textbox>
                </v:shape>
                <v:shape id="図 25" o:spid="_x0000_s1040" type="#_x0000_t75" style="position:absolute;left:385;width:28975;height:28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">
                  <v:imagedata r:id="rId26" o:title=""/>
                </v:shape>
                <w10:wrap type="topAndBottom"/>
              </v:group>
            </w:pict>
          </mc:Fallback>
        </mc:AlternateContent>
      </w:r>
      <w:r w:rsidR="00E20662" w:rsidRPr="008B0435">
        <w:rPr>
          <w:rFonts w:hint="eastAsia"/>
        </w:rPr>
        <w:t>図中の実線が</w:t>
      </w:r>
      <w:r w:rsidR="00997F8F" w:rsidRPr="008B0435">
        <w:rPr>
          <w:rFonts w:ascii="Symbol" w:hAnsi="Symbol"/>
          <w:i/>
          <w:iCs/>
        </w:rPr>
        <w:t>b</w:t>
      </w:r>
      <w:r w:rsidR="003700D2" w:rsidRPr="008B0435">
        <w:rPr>
          <w:rFonts w:ascii="Symbol" w:hAnsi="Symbol"/>
          <w:i/>
          <w:iCs/>
        </w:rPr>
        <w:t xml:space="preserve"> </w:t>
      </w:r>
      <w:r w:rsidR="003700D2" w:rsidRPr="008B0435">
        <w:rPr>
          <w:vertAlign w:val="subscript"/>
        </w:rPr>
        <w:t>a</w:t>
      </w:r>
      <w:r w:rsidR="00997F8F" w:rsidRPr="008B0435">
        <w:rPr>
          <w:rFonts w:ascii="Symbol" w:hAnsi="Symbol"/>
        </w:rPr>
        <w:t xml:space="preserve"> </w:t>
      </w:r>
      <w:r w:rsidR="00997F8F" w:rsidRPr="008B0435">
        <w:t>= 0</w:t>
      </w:r>
      <w:r w:rsidR="00997F8F" w:rsidRPr="008B0435">
        <w:rPr>
          <w:rFonts w:hint="eastAsia"/>
        </w:rPr>
        <w:t>とした時の</w:t>
      </w:r>
      <w:r w:rsidR="00E20662" w:rsidRPr="008B0435">
        <w:t>SLA</w:t>
      </w:r>
      <w:r w:rsidR="00E20662" w:rsidRPr="008B0435">
        <w:rPr>
          <w:rFonts w:hint="eastAsia"/>
        </w:rPr>
        <w:t>であ</w:t>
      </w:r>
      <w:r w:rsidR="00A13DE7" w:rsidRPr="008B0435">
        <w:rPr>
          <w:rFonts w:hint="eastAsia"/>
        </w:rPr>
        <w:t>る</w:t>
      </w:r>
      <w:r w:rsidR="00E20662" w:rsidRPr="008B0435">
        <w:rPr>
          <w:rFonts w:hint="eastAsia"/>
        </w:rPr>
        <w:t>が，その傾きは</w:t>
      </w:r>
      <w:r w:rsidR="00951EB6" w:rsidRPr="008B0435">
        <w:t>,</w:t>
      </w:r>
      <w:r w:rsidR="005936A3" w:rsidRPr="008B0435">
        <w:t>Si</w:t>
      </w:r>
      <w:r w:rsidR="005936A3" w:rsidRPr="008B0435">
        <w:rPr>
          <w:rFonts w:hint="eastAsia"/>
        </w:rPr>
        <w:t>では</w:t>
      </w:r>
      <w:r w:rsidR="005936A3" w:rsidRPr="008B0435">
        <w:t>MC</w:t>
      </w:r>
      <w:r w:rsidR="005936A3" w:rsidRPr="008B0435">
        <w:rPr>
          <w:rFonts w:hint="eastAsia"/>
        </w:rPr>
        <w:t>で計算した</w:t>
      </w:r>
      <w:r w:rsidR="003700D2" w:rsidRPr="008B0435">
        <w:rPr>
          <w:rFonts w:ascii="Symbol" w:hAnsi="Symbol"/>
          <w:i/>
          <w:iCs/>
        </w:rPr>
        <w:t xml:space="preserve">b </w:t>
      </w:r>
      <w:r w:rsidR="003700D2" w:rsidRPr="008B0435">
        <w:rPr>
          <w:vertAlign w:val="subscript"/>
        </w:rPr>
        <w:t>a</w:t>
      </w:r>
      <w:r w:rsidR="003700D2" w:rsidRPr="008B0435">
        <w:rPr>
          <w:rFonts w:ascii="Symbol" w:hAnsi="Symbol"/>
        </w:rPr>
        <w:t xml:space="preserve"> </w:t>
      </w:r>
      <w:r w:rsidR="005936A3" w:rsidRPr="008B0435">
        <w:t xml:space="preserve">=0 </w:t>
      </w:r>
      <w:r w:rsidR="005936A3" w:rsidRPr="008B0435">
        <w:rPr>
          <w:rFonts w:hint="eastAsia"/>
        </w:rPr>
        <w:t>の時の</w:t>
      </w:r>
      <w:r w:rsidR="005936A3" w:rsidRPr="008B0435">
        <w:t>EDDF</w:t>
      </w:r>
      <w:r w:rsidR="00522906" w:rsidRPr="008B0435">
        <w:rPr>
          <w:rFonts w:hint="eastAsia"/>
        </w:rPr>
        <w:t>では</w:t>
      </w:r>
      <w:r w:rsidR="005936A3" w:rsidRPr="008B0435">
        <w:t>0 - 50 nm</w:t>
      </w:r>
      <w:r w:rsidR="005936A3" w:rsidRPr="008B0435">
        <w:rPr>
          <w:rFonts w:hint="eastAsia"/>
        </w:rPr>
        <w:t>に渡る広い範囲で一致している。一方，</w:t>
      </w:r>
      <w:r w:rsidR="00E20662" w:rsidRPr="008B0435">
        <w:rPr>
          <w:rFonts w:hint="eastAsia"/>
        </w:rPr>
        <w:t>明</w:t>
      </w:r>
      <w:r w:rsidR="00E20662" w:rsidRPr="008B0435">
        <w:rPr>
          <w:rFonts w:hint="eastAsia"/>
        </w:rPr>
        <w:t>らかに</w:t>
      </w:r>
      <w:r w:rsidR="00E20662" w:rsidRPr="008B0435">
        <w:t>MC</w:t>
      </w:r>
      <w:r w:rsidR="00E20662" w:rsidRPr="008B0435">
        <w:rPr>
          <w:rFonts w:hint="eastAsia"/>
        </w:rPr>
        <w:t>で計算した</w:t>
      </w:r>
      <w:r w:rsidR="00E20662" w:rsidRPr="008B0435">
        <w:t>EDDF</w:t>
      </w:r>
      <w:r w:rsidR="00E20662" w:rsidRPr="008B0435">
        <w:rPr>
          <w:rFonts w:hint="eastAsia"/>
        </w:rPr>
        <w:t>は</w:t>
      </w:r>
      <w:r w:rsidR="00C51F9D" w:rsidRPr="008B0435">
        <w:rPr>
          <w:rFonts w:hint="eastAsia"/>
        </w:rPr>
        <w:t>C</w:t>
      </w:r>
      <w:r w:rsidR="00C51F9D" w:rsidRPr="008B0435">
        <w:t>u</w:t>
      </w:r>
      <w:r w:rsidR="00C51F9D" w:rsidRPr="008B0435">
        <w:rPr>
          <w:rFonts w:hint="eastAsia"/>
        </w:rPr>
        <w:t>や</w:t>
      </w:r>
      <w:r w:rsidR="00C51F9D" w:rsidRPr="008B0435">
        <w:t>Au</w:t>
      </w:r>
      <w:r w:rsidR="005B7801" w:rsidRPr="008B0435">
        <w:rPr>
          <w:rFonts w:hint="eastAsia"/>
        </w:rPr>
        <w:t>の</w:t>
      </w:r>
      <w:r w:rsidR="005B7801" w:rsidRPr="008B0435">
        <w:t>SLA</w:t>
      </w:r>
      <w:r w:rsidR="0028221D" w:rsidRPr="008B0435">
        <w:rPr>
          <w:rFonts w:hint="eastAsia"/>
        </w:rPr>
        <w:t>とは</w:t>
      </w:r>
      <w:r w:rsidR="00C51F9D" w:rsidRPr="008B0435">
        <w:rPr>
          <w:rFonts w:hint="eastAsia"/>
        </w:rPr>
        <w:t>大きく</w:t>
      </w:r>
      <w:r w:rsidR="00E20662" w:rsidRPr="008B0435">
        <w:rPr>
          <w:rFonts w:hint="eastAsia"/>
        </w:rPr>
        <w:t>異な</w:t>
      </w:r>
      <w:r w:rsidR="001959F9" w:rsidRPr="008B0435">
        <w:rPr>
          <w:rFonts w:hint="eastAsia"/>
        </w:rPr>
        <w:t>り，</w:t>
      </w:r>
      <w:r w:rsidR="00190641" w:rsidRPr="008B0435">
        <w:rPr>
          <w:rFonts w:hint="eastAsia"/>
        </w:rPr>
        <w:t>深さが深くなるにつれて</w:t>
      </w:r>
      <w:r w:rsidR="00190641" w:rsidRPr="008B0435">
        <w:t>SLA</w:t>
      </w:r>
      <w:r w:rsidR="00190641" w:rsidRPr="008B0435">
        <w:rPr>
          <w:rFonts w:hint="eastAsia"/>
        </w:rPr>
        <w:t>よりも小さな値となっている</w:t>
      </w:r>
      <w:r w:rsidR="00E20662" w:rsidRPr="008B0435">
        <w:rPr>
          <w:rFonts w:hint="eastAsia"/>
        </w:rPr>
        <w:t>。</w:t>
      </w:r>
      <w:r w:rsidR="00CE3517" w:rsidRPr="008B0435">
        <w:rPr>
          <w:rFonts w:hint="eastAsia"/>
        </w:rPr>
        <w:t>この原因は主に弾性散乱効果による。</w:t>
      </w:r>
      <w:r w:rsidR="0034192E" w:rsidRPr="008B0435">
        <w:rPr>
          <w:rFonts w:hint="eastAsia"/>
        </w:rPr>
        <w:t>ただし，表面近傍の</w:t>
      </w:r>
      <w:r w:rsidR="0063375D" w:rsidRPr="008B0435">
        <w:t>10nm</w:t>
      </w:r>
      <w:r w:rsidR="0034192E" w:rsidRPr="008B0435">
        <w:rPr>
          <w:rFonts w:hint="eastAsia"/>
        </w:rPr>
        <w:t>以下では</w:t>
      </w:r>
      <w:r w:rsidR="0034192E" w:rsidRPr="008B0435">
        <w:t>MC</w:t>
      </w:r>
      <w:r w:rsidR="0034192E" w:rsidRPr="008B0435">
        <w:rPr>
          <w:rFonts w:hint="eastAsia"/>
        </w:rPr>
        <w:t>法で求めた</w:t>
      </w:r>
      <w:r w:rsidR="0034192E" w:rsidRPr="008B0435">
        <w:t>EDDF</w:t>
      </w:r>
      <w:r w:rsidR="005F60B3" w:rsidRPr="008B0435">
        <w:t>(</w:t>
      </w:r>
      <w:r w:rsidR="00297053" w:rsidRPr="008B0435">
        <w:rPr>
          <w:rFonts w:ascii="Symbol" w:hAnsi="Symbol"/>
          <w:i/>
          <w:iCs/>
        </w:rPr>
        <w:t xml:space="preserve">b </w:t>
      </w:r>
      <w:r w:rsidR="00297053" w:rsidRPr="008B0435">
        <w:rPr>
          <w:vertAlign w:val="subscript"/>
        </w:rPr>
        <w:t>a</w:t>
      </w:r>
      <w:r w:rsidR="00297053" w:rsidRPr="008B0435">
        <w:rPr>
          <w:rFonts w:ascii="Symbol" w:hAnsi="Symbol"/>
        </w:rPr>
        <w:t xml:space="preserve"> </w:t>
      </w:r>
      <w:r w:rsidR="000D3E85" w:rsidRPr="008B0435">
        <w:t xml:space="preserve"> = 0</w:t>
      </w:r>
      <w:r w:rsidR="005F60B3" w:rsidRPr="008B0435">
        <w:t>)</w:t>
      </w:r>
      <w:r w:rsidR="0034192E" w:rsidRPr="008B0435">
        <w:rPr>
          <w:rFonts w:hint="eastAsia"/>
        </w:rPr>
        <w:t>によく一致している。</w:t>
      </w:r>
    </w:p>
    <w:p w14:paraId="65AD7EE1" w14:textId="713E65E1" w:rsidR="005E06DE" w:rsidRPr="008B0435" w:rsidRDefault="00ED1378" w:rsidP="00B04581">
      <w:pPr>
        <w:pStyle w:val="-"/>
        <w:ind w:firstLine="0"/>
      </w:pPr>
      <w:r w:rsidRPr="008B0435">
        <w:t xml:space="preserve"> </w:t>
      </w:r>
      <w:r w:rsidR="003A2BB4" w:rsidRPr="008B0435">
        <w:rPr>
          <w:rFonts w:hint="eastAsia"/>
        </w:rPr>
        <w:t>一方，</w:t>
      </w:r>
      <w:r w:rsidR="00FA0913" w:rsidRPr="008B0435">
        <w:rPr>
          <w:rFonts w:hint="eastAsia"/>
        </w:rPr>
        <w:t>双極子近似が成り立つ範囲では</w:t>
      </w:r>
      <w:r w:rsidR="003A2BB4" w:rsidRPr="008B0435">
        <w:rPr>
          <w:rFonts w:hint="eastAsia"/>
        </w:rPr>
        <w:t>ボルツマン方程式</w:t>
      </w:r>
      <w:r w:rsidR="007F4E98" w:rsidRPr="008B0435">
        <w:rPr>
          <w:rFonts w:hint="eastAsia"/>
        </w:rPr>
        <w:t>の解析解</w:t>
      </w:r>
      <w:r w:rsidR="00FA0913" w:rsidRPr="008B0435">
        <w:rPr>
          <w:rFonts w:hint="eastAsia"/>
        </w:rPr>
        <w:t>は以下の式で与えられる。</w:t>
      </w:r>
      <w:r w:rsidR="00487F5E" w:rsidRPr="008B0435">
        <w:t>[</w:t>
      </w:r>
      <w:bookmarkStart w:id="6" w:name="_Ref87875692"/>
      <w:r w:rsidR="007823BF" w:rsidRPr="008B0435">
        <w:rPr>
          <w:rStyle w:val="af1"/>
          <w:vertAlign w:val="baseline"/>
        </w:rPr>
        <w:endnoteReference w:id="12"/>
      </w:r>
      <w:bookmarkEnd w:id="6"/>
      <w:r w:rsidR="00487F5E" w:rsidRPr="008B0435">
        <w:rPr>
          <w:rFonts w:hint="eastAsia"/>
        </w:rPr>
        <w:t>]</w:t>
      </w:r>
    </w:p>
    <w:p w14:paraId="56A9065C" w14:textId="77777777" w:rsidR="003D1302" w:rsidRPr="008B0435" w:rsidRDefault="003D1302" w:rsidP="00B04581">
      <w:pPr>
        <w:pStyle w:val="-"/>
        <w:ind w:firstLine="0"/>
      </w:pPr>
    </w:p>
    <w:p w14:paraId="277C7651" w14:textId="2A3736A7" w:rsidR="00487F5E" w:rsidRPr="008B0435" w:rsidRDefault="002371F7" w:rsidP="00B04581">
      <w:pPr>
        <w:pStyle w:val="-"/>
        <w:ind w:firstLine="0"/>
      </w:pPr>
      <m:oMathPara>
        <m:oMathParaPr>
          <m:jc m:val="right"/>
        </m:oMathParaPr>
        <m:oMath>
          <m:sSub>
            <m:sSubPr>
              <m:ctrlPr>
                <w:rPr>
                  <w:rFonts w:ascii="XITS Math" w:hAnsi="XITS Math" w:cs="XITS Math"/>
                  <w:i/>
                </w:rPr>
              </m:ctrlPr>
            </m:sSubPr>
            <m:e>
              <m:r>
                <w:rPr>
                  <w:rFonts w:ascii="XITS Math" w:hAnsi="XITS Math" w:cs="XITS Math"/>
                </w:rPr>
                <m:t>ϕ</m:t>
              </m:r>
              <m:ctrlPr>
                <w:rPr>
                  <w:rFonts w:ascii="XITS Math" w:hAnsi="XITS Math" w:cs="XITS Math"/>
                </w:rPr>
              </m:ctrlPr>
            </m:e>
            <m:sub>
              <m:r>
                <m:rPr>
                  <m:nor/>
                </m:rPr>
                <w:rPr>
                  <w:rFonts w:ascii="XITS Math" w:hAnsi="XITS Math" w:cs="XITS Math"/>
                </w:rPr>
                <m:t>DA</m:t>
              </m:r>
            </m:sub>
          </m:sSub>
          <m:d>
            <m:dPr>
              <m:ctrlPr>
                <w:rPr>
                  <w:rFonts w:ascii="XITS Math" w:hAnsi="XITS Math" w:cs="XITS Math"/>
                  <w:i/>
                </w:rPr>
              </m:ctrlPr>
            </m:dPr>
            <m:e>
              <m:r>
                <w:rPr>
                  <w:rFonts w:ascii="XITS Math" w:hAnsi="XITS Math" w:cs="XITS Math"/>
                </w:rPr>
                <m:t>z,θ</m:t>
              </m:r>
            </m:e>
          </m:d>
          <m:r>
            <w:rPr>
              <w:rFonts w:ascii="XITS Math" w:hAnsi="XITS Math" w:cs="XITS Math"/>
            </w:rPr>
            <m:t>=</m:t>
          </m:r>
          <m:sSub>
            <m:sSubPr>
              <m:ctrlPr>
                <w:rPr>
                  <w:rFonts w:ascii="XITS Math" w:hAnsi="XITS Math" w:cs="XITS Math"/>
                  <w:i/>
                </w:rPr>
              </m:ctrlPr>
            </m:sSubPr>
            <m:e>
              <m:r>
                <w:rPr>
                  <w:rFonts w:ascii="XITS Math" w:hAnsi="XITS Math" w:cs="XITS Math"/>
                </w:rPr>
                <m:t>ϕ</m:t>
              </m:r>
            </m:e>
            <m:sub>
              <m:r>
                <w:rPr>
                  <w:rFonts w:ascii="XITS Math" w:hAnsi="XITS Math" w:cs="XITS Math"/>
                </w:rPr>
                <m:t>i</m:t>
              </m:r>
            </m:sub>
          </m:sSub>
          <m:d>
            <m:dPr>
              <m:ctrlPr>
                <w:rPr>
                  <w:rFonts w:ascii="XITS Math" w:hAnsi="XITS Math" w:cs="XITS Math"/>
                  <w:i/>
                </w:rPr>
              </m:ctrlPr>
            </m:dPr>
            <m:e>
              <m:r>
                <w:rPr>
                  <w:rFonts w:ascii="XITS Math" w:hAnsi="XITS Math" w:cs="XITS Math"/>
                </w:rPr>
                <m:t>z,θ</m:t>
              </m:r>
            </m:e>
          </m:d>
          <m:r>
            <w:rPr>
              <w:rFonts w:ascii="XITS Math" w:hAnsi="XITS Math" w:cs="XITS Math"/>
            </w:rPr>
            <m:t>-</m:t>
          </m:r>
          <m:f>
            <m:fPr>
              <m:ctrlPr>
                <w:rPr>
                  <w:rFonts w:ascii="XITS Math" w:hAnsi="XITS Math" w:cs="XITS Math"/>
                </w:rPr>
              </m:ctrlPr>
            </m:fPr>
            <m:num>
              <m:sSub>
                <m:sSubPr>
                  <m:ctrlPr>
                    <w:rPr>
                      <w:rFonts w:ascii="XITS Math" w:hAnsi="XITS Math" w:cs="XITS Math"/>
                      <w:i/>
                    </w:rPr>
                  </m:ctrlPr>
                </m:sSubPr>
                <m:e>
                  <m:r>
                    <w:rPr>
                      <w:rFonts w:ascii="XITS Math" w:hAnsi="XITS Math" w:cs="XITS Math"/>
                    </w:rPr>
                    <m:t>β</m:t>
                  </m:r>
                </m:e>
                <m:sub>
                  <m:r>
                    <w:rPr>
                      <w:rFonts w:ascii="XITS Math" w:hAnsi="XITS Math" w:cs="XITS Math"/>
                    </w:rPr>
                    <m:t>a</m:t>
                  </m:r>
                </m:sub>
              </m:sSub>
              <m:ctrlPr>
                <w:rPr>
                  <w:rFonts w:ascii="XITS Math" w:hAnsi="XITS Math" w:cs="XITS Math"/>
                  <w:i/>
                </w:rPr>
              </m:ctrlPr>
            </m:num>
            <m:den>
              <m:r>
                <w:rPr>
                  <w:rFonts w:ascii="XITS Math" w:hAnsi="XITS Math" w:cs="XITS Math"/>
                </w:rPr>
                <m:t>4</m:t>
              </m:r>
              <m:ctrlPr>
                <w:rPr>
                  <w:rFonts w:ascii="XITS Math" w:hAnsi="XITS Math" w:cs="XITS Math"/>
                  <w:i/>
                </w:rPr>
              </m:ctrlPr>
            </m:den>
          </m:f>
          <m:sSub>
            <m:sSubPr>
              <m:ctrlPr>
                <w:rPr>
                  <w:rFonts w:ascii="XITS Math" w:hAnsi="XITS Math" w:cs="XITS Math"/>
                  <w:i/>
                </w:rPr>
              </m:ctrlPr>
            </m:sSubPr>
            <m:e>
              <m:r>
                <w:rPr>
                  <w:rFonts w:ascii="XITS Math" w:hAnsi="XITS Math" w:cs="XITS Math"/>
                </w:rPr>
                <m:t>ϕ</m:t>
              </m:r>
            </m:e>
            <m:sub>
              <m:r>
                <w:rPr>
                  <w:rFonts w:ascii="XITS Math" w:hAnsi="XITS Math" w:cs="XITS Math"/>
                </w:rPr>
                <m:t>a</m:t>
              </m:r>
            </m:sub>
          </m:sSub>
          <m:d>
            <m:dPr>
              <m:ctrlPr>
                <w:rPr>
                  <w:rFonts w:ascii="XITS Math" w:hAnsi="XITS Math" w:cs="XITS Math"/>
                  <w:i/>
                </w:rPr>
              </m:ctrlPr>
            </m:dPr>
            <m:e>
              <m:r>
                <w:rPr>
                  <w:rFonts w:ascii="XITS Math" w:hAnsi="XITS Math" w:cs="XITS Math"/>
                </w:rPr>
                <m:t>z,θ</m:t>
              </m:r>
            </m:e>
          </m:d>
          <m:r>
            <w:rPr>
              <w:rFonts w:ascii="XITS Math" w:hAnsi="XITS Math" w:cs="XITS Math"/>
            </w:rPr>
            <m:t xml:space="preserve">                    (15)</m:t>
          </m:r>
        </m:oMath>
      </m:oMathPara>
    </w:p>
    <w:p w14:paraId="36CC00FF" w14:textId="77777777" w:rsidR="003D1302" w:rsidRPr="008B0435" w:rsidRDefault="003D1302" w:rsidP="00B04581">
      <w:pPr>
        <w:pStyle w:val="-"/>
        <w:ind w:firstLine="0"/>
      </w:pPr>
    </w:p>
    <w:p w14:paraId="0CAA8D23" w14:textId="1031C591" w:rsidR="005E1247" w:rsidRPr="008B0435" w:rsidRDefault="009F0DF6" w:rsidP="00B04581">
      <w:pPr>
        <w:pStyle w:val="-"/>
        <w:ind w:firstLine="0"/>
      </w:pPr>
      <w:r w:rsidRPr="008B0435">
        <w:rPr>
          <w:rFonts w:hint="eastAsia"/>
        </w:rPr>
        <w:t>また，</w:t>
      </w:r>
      <m:oMath>
        <m:sSub>
          <m:sSubPr>
            <m:ctrlPr>
              <w:rPr>
                <w:rFonts w:ascii="XITS Math" w:hAnsi="XITS Math" w:cs="XITS Math"/>
                <w:i/>
              </w:rPr>
            </m:ctrlPr>
          </m:sSubPr>
          <m:e>
            <m:r>
              <w:rPr>
                <w:rFonts w:ascii="XITS Math" w:hAnsi="XITS Math" w:cs="XITS Math"/>
              </w:rPr>
              <m:t>ϕ</m:t>
            </m:r>
          </m:e>
          <m:sub>
            <m:r>
              <w:rPr>
                <w:rFonts w:ascii="XITS Math" w:hAnsi="XITS Math" w:cs="XITS Math"/>
              </w:rPr>
              <m:t>i</m:t>
            </m:r>
          </m:sub>
        </m:sSub>
        <m:d>
          <m:dPr>
            <m:ctrlPr>
              <w:rPr>
                <w:rFonts w:ascii="XITS Math" w:hAnsi="XITS Math" w:cs="XITS Math"/>
                <w:i/>
              </w:rPr>
            </m:ctrlPr>
          </m:dPr>
          <m:e>
            <m:r>
              <w:rPr>
                <w:rFonts w:ascii="XITS Math" w:hAnsi="XITS Math" w:cs="XITS Math"/>
              </w:rPr>
              <m:t>z,θ</m:t>
            </m:r>
          </m:e>
        </m:d>
        <m:r>
          <w:rPr>
            <w:rFonts w:ascii="XITS Math" w:hAnsi="XITS Math" w:cs="XITS Math" w:hint="eastAsia"/>
          </w:rPr>
          <m:t>，</m:t>
        </m:r>
        <m:sSub>
          <m:sSubPr>
            <m:ctrlPr>
              <w:rPr>
                <w:rFonts w:ascii="XITS Math" w:hAnsi="XITS Math" w:cs="XITS Math"/>
                <w:i/>
              </w:rPr>
            </m:ctrlPr>
          </m:sSubPr>
          <m:e>
            <m:r>
              <w:rPr>
                <w:rFonts w:ascii="XITS Math" w:hAnsi="XITS Math" w:cs="XITS Math"/>
              </w:rPr>
              <m:t>ϕ</m:t>
            </m:r>
          </m:e>
          <m:sub>
            <m:r>
              <w:rPr>
                <w:rFonts w:ascii="XITS Math" w:hAnsi="XITS Math" w:cs="XITS Math"/>
              </w:rPr>
              <m:t>a</m:t>
            </m:r>
          </m:sub>
        </m:sSub>
        <m:d>
          <m:dPr>
            <m:ctrlPr>
              <w:rPr>
                <w:rFonts w:ascii="XITS Math" w:hAnsi="XITS Math" w:cs="XITS Math"/>
                <w:i/>
              </w:rPr>
            </m:ctrlPr>
          </m:dPr>
          <m:e>
            <m:r>
              <w:rPr>
                <w:rFonts w:ascii="XITS Math" w:hAnsi="XITS Math" w:cs="XITS Math"/>
              </w:rPr>
              <m:t>z,θ</m:t>
            </m:r>
          </m:e>
        </m:d>
      </m:oMath>
      <w:r w:rsidR="00C657B6" w:rsidRPr="008B0435">
        <w:rPr>
          <w:rFonts w:hint="eastAsia"/>
        </w:rPr>
        <w:t>は</w:t>
      </w:r>
      <w:r w:rsidR="00FC100D" w:rsidRPr="008B0435">
        <w:rPr>
          <w:rFonts w:hint="eastAsia"/>
        </w:rPr>
        <w:t>下記に示す</w:t>
      </w:r>
      <w:r w:rsidR="00E73778" w:rsidRPr="008B0435">
        <w:rPr>
          <w:rFonts w:hint="eastAsia"/>
        </w:rPr>
        <w:t>単一散乱アルベド</w:t>
      </w:r>
      <w:r w:rsidR="001D649B" w:rsidRPr="008B0435">
        <w:rPr>
          <w:rFonts w:ascii="Symbol" w:hAnsi="Symbol"/>
          <w:i/>
          <w:iCs/>
        </w:rPr>
        <w:t>w</w:t>
      </w:r>
      <w:r w:rsidR="00596638" w:rsidRPr="008B0435">
        <w:rPr>
          <w:vertAlign w:val="subscript"/>
        </w:rPr>
        <w:t>s</w:t>
      </w:r>
      <w:r w:rsidR="00E73778" w:rsidRPr="008B0435">
        <w:rPr>
          <w:rFonts w:hint="eastAsia"/>
        </w:rPr>
        <w:t>を</w:t>
      </w:r>
      <w:r w:rsidR="00F65762" w:rsidRPr="008B0435">
        <w:rPr>
          <w:rFonts w:hint="eastAsia"/>
        </w:rPr>
        <w:t>用いて</w:t>
      </w:r>
      <w:r w:rsidR="001D649B" w:rsidRPr="008B0435">
        <w:rPr>
          <w:rFonts w:hint="eastAsia"/>
        </w:rPr>
        <w:t>一般式として与えられている。</w:t>
      </w:r>
      <w:r w:rsidR="004273C3" w:rsidRPr="008B0435">
        <w:rPr>
          <w:rFonts w:hint="eastAsia"/>
        </w:rPr>
        <w:t>詳細は文献</w:t>
      </w:r>
      <w:r w:rsidR="004273C3" w:rsidRPr="008B0435">
        <w:fldChar w:fldCharType="begin"/>
      </w:r>
      <w:r w:rsidR="004273C3" w:rsidRPr="008B0435">
        <w:instrText xml:space="preserve"> </w:instrText>
      </w:r>
      <w:r w:rsidR="004273C3" w:rsidRPr="008B0435">
        <w:rPr>
          <w:rFonts w:hint="eastAsia"/>
        </w:rPr>
        <w:instrText>NOTEREF _Ref87875692 \h</w:instrText>
      </w:r>
      <w:r w:rsidR="004273C3" w:rsidRPr="008B0435">
        <w:instrText xml:space="preserve"> </w:instrText>
      </w:r>
      <w:r w:rsidR="00213B3F" w:rsidRPr="008B0435">
        <w:instrText xml:space="preserve"> \* MERGEFORMAT </w:instrText>
      </w:r>
      <w:r w:rsidR="004273C3" w:rsidRPr="008B0435">
        <w:fldChar w:fldCharType="separate"/>
      </w:r>
      <w:r w:rsidR="003606FD">
        <w:t>12</w:t>
      </w:r>
      <w:r w:rsidR="004273C3" w:rsidRPr="008B0435">
        <w:fldChar w:fldCharType="end"/>
      </w:r>
      <w:r w:rsidR="004273C3" w:rsidRPr="008B0435">
        <w:rPr>
          <w:rFonts w:hint="eastAsia"/>
        </w:rPr>
        <w:t>を参照されたい。</w:t>
      </w:r>
    </w:p>
    <w:p w14:paraId="392F8D95" w14:textId="33C70FE4" w:rsidR="005D4369" w:rsidRPr="008B0435" w:rsidRDefault="005D4369" w:rsidP="00B04581">
      <w:pPr>
        <w:pStyle w:val="-"/>
        <w:ind w:firstLine="0"/>
      </w:pPr>
      <w:r w:rsidRPr="008B0435">
        <w:rPr>
          <w:rFonts w:hint="eastAsia"/>
        </w:rPr>
        <w:t xml:space="preserve">　</w:t>
      </w:r>
      <w:r w:rsidR="00596638" w:rsidRPr="008B0435">
        <w:rPr>
          <w:rFonts w:ascii="Symbol" w:hAnsi="Symbol"/>
          <w:i/>
          <w:iCs/>
        </w:rPr>
        <w:t>w</w:t>
      </w:r>
      <w:r w:rsidR="00596638" w:rsidRPr="008B0435">
        <w:rPr>
          <w:vertAlign w:val="subscript"/>
        </w:rPr>
        <w:t>s</w:t>
      </w:r>
      <w:r w:rsidR="00414783" w:rsidRPr="008B0435">
        <w:rPr>
          <w:rFonts w:hint="eastAsia"/>
        </w:rPr>
        <w:t>は以下のように定義される。</w:t>
      </w:r>
    </w:p>
    <w:p w14:paraId="2F5B167B" w14:textId="15A01FE1" w:rsidR="003D1302" w:rsidRPr="008B0435" w:rsidRDefault="003D1302" w:rsidP="00B04581">
      <w:pPr>
        <w:pStyle w:val="-"/>
        <w:ind w:firstLine="0"/>
      </w:pPr>
    </w:p>
    <w:p w14:paraId="2E21AED2" w14:textId="78B88092" w:rsidR="00414783" w:rsidRPr="008B0435" w:rsidRDefault="00414783" w:rsidP="009A0551">
      <w:pPr>
        <w:pStyle w:val="-"/>
        <w:ind w:firstLine="0"/>
        <w:jc w:val="right"/>
        <w:rPr>
          <w:rFonts w:ascii="XITS Math" w:hAnsi="XITS Math" w:cs="XITS Math"/>
          <w:i/>
        </w:rPr>
      </w:pPr>
      <w:r w:rsidRPr="008B0435">
        <w:rPr>
          <w:rFonts w:hint="eastAsia"/>
        </w:rPr>
        <w:t xml:space="preserve">　</w:t>
      </w:r>
      <m:oMath>
        <m:sSub>
          <m:sSubPr>
            <m:ctrlPr>
              <w:rPr>
                <w:rFonts w:ascii="XITS Math" w:hAnsi="XITS Math" w:cs="XITS Math"/>
                <w:i/>
              </w:rPr>
            </m:ctrlPr>
          </m:sSubPr>
          <m:e>
            <m:r>
              <w:rPr>
                <w:rFonts w:ascii="XITS Math" w:hAnsi="XITS Math" w:cs="XITS Math"/>
              </w:rPr>
              <m:t>ω</m:t>
            </m:r>
          </m:e>
          <m:sub>
            <m:r>
              <w:rPr>
                <w:rFonts w:ascii="XITS Math" w:hAnsi="XITS Math" w:cs="XITS Math"/>
              </w:rPr>
              <m:t>s</m:t>
            </m:r>
          </m:sub>
        </m:sSub>
        <m:r>
          <w:rPr>
            <w:rFonts w:ascii="XITS Math" w:hAnsi="XITS Math" w:cs="XITS Math"/>
          </w:rPr>
          <m:t>=</m:t>
        </m:r>
        <m:f>
          <m:fPr>
            <m:ctrlPr>
              <w:rPr>
                <w:rFonts w:ascii="XITS Math" w:hAnsi="XITS Math" w:cs="XITS Math"/>
              </w:rPr>
            </m:ctrlPr>
          </m:fPr>
          <m:num>
            <m:r>
              <w:rPr>
                <w:rFonts w:ascii="Cambria Math" w:hAnsi="Cambria Math" w:cs="XITS Math"/>
              </w:rPr>
              <m:t>λ</m:t>
            </m:r>
            <m:ctrlPr>
              <w:rPr>
                <w:rFonts w:ascii="XITS Math" w:hAnsi="XITS Math" w:cs="XITS Math"/>
                <w:i/>
              </w:rPr>
            </m:ctrlPr>
          </m:num>
          <m:den>
            <m:r>
              <w:rPr>
                <w:rFonts w:ascii="Cambria Math" w:hAnsi="Cambria Math" w:cs="XITS Math"/>
              </w:rPr>
              <m:t>λ</m:t>
            </m:r>
            <m:r>
              <w:rPr>
                <w:rFonts w:ascii="XITS Math" w:hAnsi="XITS Math" w:cs="XITS Math"/>
              </w:rPr>
              <m:t>+</m:t>
            </m:r>
            <m:sSub>
              <m:sSubPr>
                <m:ctrlPr>
                  <w:rPr>
                    <w:rFonts w:ascii="XITS Math" w:hAnsi="XITS Math" w:cs="XITS Math"/>
                    <w:i/>
                  </w:rPr>
                </m:ctrlPr>
              </m:sSubPr>
              <m:e>
                <m:r>
                  <w:rPr>
                    <w:rFonts w:ascii="XITS Math" w:hAnsi="XITS Math" w:cs="XITS Math"/>
                  </w:rPr>
                  <m:t>λ</m:t>
                </m:r>
              </m:e>
              <m:sub>
                <m:r>
                  <w:rPr>
                    <w:rFonts w:ascii="XITS Math" w:hAnsi="XITS Math" w:cs="XITS Math"/>
                  </w:rPr>
                  <m:t>tr</m:t>
                </m:r>
              </m:sub>
            </m:sSub>
            <m:ctrlPr>
              <w:rPr>
                <w:rFonts w:ascii="XITS Math" w:hAnsi="XITS Math" w:cs="XITS Math"/>
                <w:i/>
              </w:rPr>
            </m:ctrlPr>
          </m:den>
        </m:f>
        <m:r>
          <w:rPr>
            <w:rFonts w:ascii="XITS Math" w:hAnsi="XITS Math" w:cs="XITS Math"/>
          </w:rPr>
          <m:t xml:space="preserve">                                                           (16)</m:t>
        </m:r>
      </m:oMath>
    </w:p>
    <w:p w14:paraId="719A183B" w14:textId="77777777" w:rsidR="003D1302" w:rsidRPr="008B0435" w:rsidRDefault="003D1302" w:rsidP="00B04581">
      <w:pPr>
        <w:pStyle w:val="-"/>
        <w:ind w:firstLine="0"/>
      </w:pPr>
    </w:p>
    <w:p w14:paraId="7B918F6A" w14:textId="038FCB4B" w:rsidR="009A0551" w:rsidRPr="008B0435" w:rsidRDefault="00AF47F0" w:rsidP="00B04581">
      <w:pPr>
        <w:pStyle w:val="-"/>
        <w:ind w:firstLine="0"/>
      </w:pPr>
      <w:r w:rsidRPr="008B0435">
        <w:rPr>
          <w:rFonts w:hint="eastAsia"/>
        </w:rPr>
        <w:t>ここで</w:t>
      </w:r>
      <w:r w:rsidR="004B769D" w:rsidRPr="008B0435">
        <w:rPr>
          <w:rFonts w:hint="eastAsia"/>
        </w:rPr>
        <w:t>,</w:t>
      </w:r>
      <w:r w:rsidR="0009040F" w:rsidRPr="008B0435">
        <w:t xml:space="preserve"> </w:t>
      </w:r>
      <m:oMath>
        <m:sSub>
          <m:sSubPr>
            <m:ctrlPr>
              <w:rPr>
                <w:rFonts w:ascii="XITS Math" w:hAnsi="XITS Math" w:cs="XITS Math"/>
                <w:i/>
              </w:rPr>
            </m:ctrlPr>
          </m:sSubPr>
          <m:e>
            <m:r>
              <w:rPr>
                <w:rFonts w:ascii="XITS Math" w:hAnsi="XITS Math" w:cs="XITS Math"/>
              </w:rPr>
              <m:t>λ</m:t>
            </m:r>
          </m:e>
          <m:sub>
            <m:r>
              <w:rPr>
                <w:rFonts w:ascii="XITS Math" w:hAnsi="XITS Math" w:cs="XITS Math"/>
              </w:rPr>
              <m:t>tr</m:t>
            </m:r>
          </m:sub>
        </m:sSub>
      </m:oMath>
      <w:r w:rsidR="003865EF" w:rsidRPr="008B0435">
        <w:rPr>
          <w:rFonts w:hint="eastAsia"/>
        </w:rPr>
        <w:t>は</w:t>
      </w:r>
      <w:r w:rsidR="00E63381" w:rsidRPr="008B0435">
        <w:rPr>
          <w:rFonts w:hint="eastAsia"/>
        </w:rPr>
        <w:t>輸送</w:t>
      </w:r>
      <w:r w:rsidR="00B1733C" w:rsidRPr="008B0435">
        <w:rPr>
          <w:rFonts w:hint="eastAsia"/>
        </w:rPr>
        <w:t>平均自由行程</w:t>
      </w:r>
      <w:r w:rsidR="00B1733C" w:rsidRPr="008B0435">
        <w:t xml:space="preserve"> (</w:t>
      </w:r>
      <w:r w:rsidR="00AA0BB2" w:rsidRPr="008B0435">
        <w:t>transport</w:t>
      </w:r>
      <w:r w:rsidR="00B1733C" w:rsidRPr="008B0435">
        <w:t xml:space="preserve"> mean free path)</w:t>
      </w:r>
      <w:r w:rsidR="00B1733C" w:rsidRPr="008B0435">
        <w:rPr>
          <w:rFonts w:hint="eastAsia"/>
        </w:rPr>
        <w:t>であり，</w:t>
      </w:r>
      <w:r w:rsidR="00191CD9" w:rsidRPr="008B0435">
        <w:rPr>
          <w:rFonts w:hint="eastAsia"/>
        </w:rPr>
        <w:t>次式で定義される。</w:t>
      </w:r>
      <w:r w:rsidR="00B7548C" w:rsidRPr="008B0435">
        <w:t>[</w:t>
      </w:r>
      <w:r w:rsidR="0000638C" w:rsidRPr="008B0435">
        <w:fldChar w:fldCharType="begin"/>
      </w:r>
      <w:r w:rsidR="0000638C" w:rsidRPr="008B0435">
        <w:instrText xml:space="preserve"> NOTEREF _Ref87914912 \h </w:instrText>
      </w:r>
      <w:r w:rsidR="008B0435">
        <w:instrText xml:space="preserve"> \* MERGEFORMAT </w:instrText>
      </w:r>
      <w:r w:rsidR="0000638C" w:rsidRPr="008B0435">
        <w:fldChar w:fldCharType="separate"/>
      </w:r>
      <w:r w:rsidR="003606FD">
        <w:t>3</w:t>
      </w:r>
      <w:r w:rsidR="0000638C" w:rsidRPr="008B0435">
        <w:fldChar w:fldCharType="end"/>
      </w:r>
      <w:r w:rsidR="00CE2D5D" w:rsidRPr="008B0435">
        <w:t>]</w:t>
      </w:r>
    </w:p>
    <w:p w14:paraId="2A65B77A" w14:textId="1E121317" w:rsidR="00C724BF" w:rsidRPr="008B0435" w:rsidRDefault="00C724BF" w:rsidP="00B04581">
      <w:pPr>
        <w:pStyle w:val="-"/>
        <w:ind w:firstLine="0"/>
      </w:pPr>
    </w:p>
    <w:p w14:paraId="0D91C8AB" w14:textId="5708FB58" w:rsidR="00007DD2" w:rsidRPr="008B0435" w:rsidRDefault="002371F7" w:rsidP="00B04581">
      <w:pPr>
        <w:pStyle w:val="-"/>
        <w:ind w:firstLine="0"/>
        <w:rPr>
          <w:rFonts w:ascii="XITS Math" w:hAnsi="XITS Math" w:cs="XITS Math"/>
        </w:rPr>
      </w:pPr>
      <m:oMathPara>
        <m:oMathParaPr>
          <m:jc m:val="right"/>
        </m:oMathParaPr>
        <m:oMath>
          <m:sSubSup>
            <m:sSubSupPr>
              <m:ctrlPr>
                <w:rPr>
                  <w:rFonts w:ascii="XITS Math" w:hAnsi="XITS Math" w:cs="XITS Math"/>
                  <w:i/>
                </w:rPr>
              </m:ctrlPr>
            </m:sSubSupPr>
            <m:e>
              <m:r>
                <w:rPr>
                  <w:rFonts w:ascii="XITS Math" w:hAnsi="XITS Math" w:cs="XITS Math"/>
                </w:rPr>
                <m:t>λ</m:t>
              </m:r>
              <m:ctrlPr>
                <w:rPr>
                  <w:rFonts w:ascii="XITS Math" w:hAnsi="XITS Math" w:cs="XITS Math"/>
                </w:rPr>
              </m:ctrlPr>
            </m:e>
            <m:sub>
              <m:r>
                <w:rPr>
                  <w:rFonts w:ascii="XITS Math" w:hAnsi="XITS Math" w:cs="XITS Math"/>
                </w:rPr>
                <m:t>tr</m:t>
              </m:r>
            </m:sub>
            <m:sup>
              <m:r>
                <w:rPr>
                  <w:rFonts w:ascii="XITS Math" w:hAnsi="XITS Math" w:cs="XITS Math"/>
                </w:rPr>
                <m:t>-1</m:t>
              </m:r>
            </m:sup>
          </m:sSubSup>
          <m:r>
            <w:rPr>
              <w:rFonts w:ascii="XITS Math" w:hAnsi="XITS Math" w:cs="XITS Math"/>
            </w:rPr>
            <m:t>=2πN</m:t>
          </m:r>
          <m:nary>
            <m:naryPr>
              <m:ctrlPr>
                <w:rPr>
                  <w:rFonts w:ascii="XITS Math" w:hAnsi="XITS Math" w:cs="XITS Math"/>
                </w:rPr>
              </m:ctrlPr>
            </m:naryPr>
            <m:sub>
              <m:r>
                <w:rPr>
                  <w:rFonts w:ascii="XITS Math" w:hAnsi="XITS Math" w:cs="XITS Math"/>
                </w:rPr>
                <m:t>0</m:t>
              </m:r>
              <m:ctrlPr>
                <w:rPr>
                  <w:rFonts w:ascii="XITS Math" w:hAnsi="XITS Math" w:cs="XITS Math"/>
                  <w:i/>
                </w:rPr>
              </m:ctrlPr>
            </m:sub>
            <m:sup>
              <m:r>
                <w:rPr>
                  <w:rFonts w:ascii="XITS Math" w:hAnsi="XITS Math" w:cs="XITS Math"/>
                </w:rPr>
                <m:t>π</m:t>
              </m:r>
              <m:ctrlPr>
                <w:rPr>
                  <w:rFonts w:ascii="XITS Math" w:hAnsi="XITS Math" w:cs="XITS Math"/>
                  <w:i/>
                </w:rPr>
              </m:ctrlPr>
            </m:sup>
            <m:e>
              <m:d>
                <m:dPr>
                  <m:ctrlPr>
                    <w:rPr>
                      <w:rFonts w:ascii="XITS Math" w:hAnsi="XITS Math" w:cs="XITS Math"/>
                      <w:i/>
                    </w:rPr>
                  </m:ctrlPr>
                </m:dPr>
                <m:e>
                  <m:r>
                    <w:rPr>
                      <w:rFonts w:ascii="XITS Math" w:hAnsi="XITS Math" w:cs="XITS Math"/>
                    </w:rPr>
                    <m:t>1-</m:t>
                  </m:r>
                  <m:func>
                    <m:funcPr>
                      <m:ctrlPr>
                        <w:rPr>
                          <w:rFonts w:ascii="XITS Math" w:hAnsi="XITS Math" w:cs="XITS Math"/>
                        </w:rPr>
                      </m:ctrlPr>
                    </m:funcPr>
                    <m:fName>
                      <m:r>
                        <m:rPr>
                          <m:sty m:val="p"/>
                        </m:rPr>
                        <w:rPr>
                          <w:rFonts w:ascii="XITS Math" w:hAnsi="XITS Math" w:cs="XITS Math"/>
                        </w:rPr>
                        <m:t>cos</m:t>
                      </m:r>
                      <m:ctrlPr>
                        <w:rPr>
                          <w:rFonts w:ascii="XITS Math" w:hAnsi="XITS Math" w:cs="XITS Math"/>
                          <w:i/>
                        </w:rPr>
                      </m:ctrlPr>
                    </m:fName>
                    <m:e>
                      <m:sSub>
                        <m:sSubPr>
                          <m:ctrlPr>
                            <w:rPr>
                              <w:rFonts w:ascii="XITS Math" w:hAnsi="XITS Math" w:cs="XITS Math"/>
                              <w:i/>
                            </w:rPr>
                          </m:ctrlPr>
                        </m:sSubPr>
                        <m:e>
                          <m:r>
                            <w:rPr>
                              <w:rFonts w:ascii="XITS Math" w:hAnsi="XITS Math" w:cs="XITS Math"/>
                            </w:rPr>
                            <m:t>θ</m:t>
                          </m:r>
                          <m:ctrlPr>
                            <w:rPr>
                              <w:rFonts w:ascii="XITS Math" w:hAnsi="XITS Math" w:cs="XITS Math"/>
                            </w:rPr>
                          </m:ctrlPr>
                        </m:e>
                        <m:sub>
                          <m:r>
                            <w:rPr>
                              <w:rFonts w:ascii="XITS Math" w:hAnsi="XITS Math" w:cs="XITS Math"/>
                            </w:rPr>
                            <m:t>x</m:t>
                          </m:r>
                        </m:sub>
                      </m:sSub>
                    </m:e>
                  </m:func>
                </m:e>
              </m:d>
              <m:f>
                <m:fPr>
                  <m:ctrlPr>
                    <w:rPr>
                      <w:rFonts w:ascii="XITS Math" w:hAnsi="XITS Math" w:cs="XITS Math"/>
                    </w:rPr>
                  </m:ctrlPr>
                </m:fPr>
                <m:num>
                  <m:r>
                    <w:rPr>
                      <w:rFonts w:ascii="XITS Math" w:hAnsi="XITS Math" w:cs="XITS Math"/>
                    </w:rPr>
                    <m:t>d</m:t>
                  </m:r>
                  <m:sSub>
                    <m:sSubPr>
                      <m:ctrlPr>
                        <w:rPr>
                          <w:rFonts w:ascii="XITS Math" w:hAnsi="XITS Math" w:cs="XITS Math"/>
                          <w:i/>
                        </w:rPr>
                      </m:ctrlPr>
                    </m:sSubPr>
                    <m:e>
                      <m:r>
                        <w:rPr>
                          <w:rFonts w:ascii="XITS Math" w:hAnsi="XITS Math" w:cs="XITS Math"/>
                        </w:rPr>
                        <m:t>σ</m:t>
                      </m:r>
                    </m:e>
                    <m:sub>
                      <m:r>
                        <w:rPr>
                          <w:rFonts w:ascii="XITS Math" w:hAnsi="XITS Math" w:cs="XITS Math"/>
                        </w:rPr>
                        <m:t>el</m:t>
                      </m:r>
                    </m:sub>
                  </m:sSub>
                  <m:ctrlPr>
                    <w:rPr>
                      <w:rFonts w:ascii="XITS Math" w:hAnsi="XITS Math" w:cs="XITS Math"/>
                      <w:i/>
                    </w:rPr>
                  </m:ctrlPr>
                </m:num>
                <m:den>
                  <m:r>
                    <w:rPr>
                      <w:rFonts w:ascii="XITS Math" w:hAnsi="XITS Math" w:cs="XITS Math"/>
                    </w:rPr>
                    <m:t>d</m:t>
                  </m:r>
                  <m:r>
                    <m:rPr>
                      <m:sty m:val="p"/>
                    </m:rPr>
                    <w:rPr>
                      <w:rFonts w:ascii="XITS Math" w:hAnsi="XITS Math" w:cs="XITS Math"/>
                    </w:rPr>
                    <m:t>Ω</m:t>
                  </m:r>
                  <m:ctrlPr>
                    <w:rPr>
                      <w:rFonts w:ascii="XITS Math" w:hAnsi="XITS Math" w:cs="XITS Math"/>
                      <w:i/>
                    </w:rPr>
                  </m:ctrlPr>
                </m:den>
              </m:f>
              <m:ctrlPr>
                <w:rPr>
                  <w:rFonts w:ascii="XITS Math" w:hAnsi="XITS Math" w:cs="XITS Math"/>
                  <w:i/>
                </w:rPr>
              </m:ctrlPr>
            </m:e>
          </m:nary>
          <m:func>
            <m:funcPr>
              <m:ctrlPr>
                <w:rPr>
                  <w:rFonts w:ascii="XITS Math" w:hAnsi="XITS Math" w:cs="XITS Math"/>
                </w:rPr>
              </m:ctrlPr>
            </m:funcPr>
            <m:fName>
              <m:r>
                <m:rPr>
                  <m:sty m:val="p"/>
                </m:rPr>
                <w:rPr>
                  <w:rFonts w:ascii="XITS Math" w:hAnsi="XITS Math" w:cs="XITS Math"/>
                </w:rPr>
                <m:t>sin</m:t>
              </m:r>
              <m:ctrlPr>
                <w:rPr>
                  <w:rFonts w:ascii="XITS Math" w:hAnsi="XITS Math" w:cs="XITS Math"/>
                  <w:i/>
                </w:rPr>
              </m:ctrlPr>
            </m:fName>
            <m:e>
              <m:sSub>
                <m:sSubPr>
                  <m:ctrlPr>
                    <w:rPr>
                      <w:rFonts w:ascii="XITS Math" w:hAnsi="XITS Math" w:cs="XITS Math"/>
                      <w:i/>
                    </w:rPr>
                  </m:ctrlPr>
                </m:sSubPr>
                <m:e>
                  <m:r>
                    <w:rPr>
                      <w:rFonts w:ascii="XITS Math" w:hAnsi="XITS Math" w:cs="XITS Math"/>
                    </w:rPr>
                    <m:t>θ</m:t>
                  </m:r>
                  <m:ctrlPr>
                    <w:rPr>
                      <w:rFonts w:ascii="XITS Math" w:hAnsi="XITS Math" w:cs="XITS Math"/>
                    </w:rPr>
                  </m:ctrlPr>
                </m:e>
                <m:sub>
                  <m:r>
                    <w:rPr>
                      <w:rFonts w:ascii="XITS Math" w:hAnsi="XITS Math" w:cs="XITS Math"/>
                    </w:rPr>
                    <m:t>x</m:t>
                  </m:r>
                </m:sub>
              </m:sSub>
            </m:e>
          </m:func>
          <m:r>
            <w:rPr>
              <w:rFonts w:ascii="XITS Math" w:hAnsi="XITS Math" w:cs="XITS Math"/>
            </w:rPr>
            <m:t>d</m:t>
          </m:r>
          <m:sSub>
            <m:sSubPr>
              <m:ctrlPr>
                <w:rPr>
                  <w:rFonts w:ascii="XITS Math" w:hAnsi="XITS Math" w:cs="XITS Math"/>
                  <w:i/>
                </w:rPr>
              </m:ctrlPr>
            </m:sSubPr>
            <m:e>
              <m:r>
                <w:rPr>
                  <w:rFonts w:ascii="XITS Math" w:hAnsi="XITS Math" w:cs="XITS Math"/>
                </w:rPr>
                <m:t>θ</m:t>
              </m:r>
            </m:e>
            <m:sub>
              <m:r>
                <w:rPr>
                  <w:rFonts w:ascii="XITS Math" w:hAnsi="XITS Math" w:cs="XITS Math"/>
                </w:rPr>
                <m:t>x</m:t>
              </m:r>
            </m:sub>
          </m:sSub>
          <m:r>
            <w:rPr>
              <w:rFonts w:ascii="XITS Math" w:hAnsi="XITS Math" w:cs="XITS Math"/>
            </w:rPr>
            <m:t xml:space="preserve">          (17)</m:t>
          </m:r>
        </m:oMath>
      </m:oMathPara>
    </w:p>
    <w:p w14:paraId="7DA593BD" w14:textId="77777777" w:rsidR="00C724BF" w:rsidRPr="008B0435" w:rsidRDefault="00C724BF" w:rsidP="00B04581">
      <w:pPr>
        <w:pStyle w:val="-"/>
        <w:ind w:firstLine="0"/>
      </w:pPr>
    </w:p>
    <w:p w14:paraId="73C7514D" w14:textId="688571CB" w:rsidR="00EC5655" w:rsidRPr="008B0435" w:rsidRDefault="00B676A0" w:rsidP="00B04581">
      <w:pPr>
        <w:pStyle w:val="-"/>
        <w:ind w:firstLine="0"/>
      </w:pPr>
      <w:r w:rsidRPr="008B0435">
        <w:rPr>
          <w:rFonts w:hint="eastAsia"/>
        </w:rPr>
        <w:t>ここで，</w:t>
      </w:r>
      <w:r w:rsidRPr="008B0435">
        <w:rPr>
          <w:rFonts w:ascii="Symbol" w:hAnsi="Symbol"/>
          <w:i/>
          <w:iCs/>
        </w:rPr>
        <w:t>q</w:t>
      </w:r>
      <w:r w:rsidRPr="008B0435">
        <w:rPr>
          <w:vertAlign w:val="subscript"/>
        </w:rPr>
        <w:t>x</w:t>
      </w:r>
      <w:r w:rsidRPr="008B0435">
        <w:rPr>
          <w:rFonts w:hint="eastAsia"/>
        </w:rPr>
        <w:t>は弾性散乱角度，</w:t>
      </w:r>
      <m:oMath>
        <m:f>
          <m:fPr>
            <m:ctrlPr>
              <w:rPr>
                <w:rFonts w:ascii="XITS Math" w:hAnsi="XITS Math" w:cs="XITS Math"/>
              </w:rPr>
            </m:ctrlPr>
          </m:fPr>
          <m:num>
            <m:r>
              <w:rPr>
                <w:rFonts w:ascii="XITS Math" w:hAnsi="XITS Math" w:cs="XITS Math"/>
              </w:rPr>
              <m:t>d</m:t>
            </m:r>
            <m:sSub>
              <m:sSubPr>
                <m:ctrlPr>
                  <w:rPr>
                    <w:rFonts w:ascii="XITS Math" w:hAnsi="XITS Math" w:cs="XITS Math"/>
                    <w:i/>
                  </w:rPr>
                </m:ctrlPr>
              </m:sSubPr>
              <m:e>
                <m:r>
                  <w:rPr>
                    <w:rFonts w:ascii="XITS Math" w:hAnsi="XITS Math" w:cs="XITS Math"/>
                  </w:rPr>
                  <m:t>σ</m:t>
                </m:r>
              </m:e>
              <m:sub>
                <m:r>
                  <w:rPr>
                    <w:rFonts w:ascii="XITS Math" w:hAnsi="XITS Math" w:cs="XITS Math"/>
                  </w:rPr>
                  <m:t>el</m:t>
                </m:r>
              </m:sub>
            </m:sSub>
            <m:ctrlPr>
              <w:rPr>
                <w:rFonts w:ascii="XITS Math" w:hAnsi="XITS Math" w:cs="XITS Math"/>
                <w:i/>
              </w:rPr>
            </m:ctrlPr>
          </m:num>
          <m:den>
            <m:r>
              <w:rPr>
                <w:rFonts w:ascii="XITS Math" w:hAnsi="XITS Math" w:cs="XITS Math"/>
              </w:rPr>
              <m:t>d</m:t>
            </m:r>
            <m:r>
              <m:rPr>
                <m:sty m:val="p"/>
              </m:rPr>
              <w:rPr>
                <w:rFonts w:ascii="XITS Math" w:hAnsi="XITS Math" w:cs="XITS Math"/>
              </w:rPr>
              <m:t>Ω</m:t>
            </m:r>
            <m:ctrlPr>
              <w:rPr>
                <w:rFonts w:ascii="XITS Math" w:hAnsi="XITS Math" w:cs="XITS Math"/>
                <w:i/>
              </w:rPr>
            </m:ctrlPr>
          </m:den>
        </m:f>
      </m:oMath>
      <w:r w:rsidRPr="008B0435">
        <w:rPr>
          <w:rFonts w:hint="eastAsia"/>
        </w:rPr>
        <w:t>は</w:t>
      </w:r>
      <w:r w:rsidR="00653DDF" w:rsidRPr="008B0435">
        <w:rPr>
          <w:rFonts w:hint="eastAsia"/>
        </w:rPr>
        <w:t>微分弾性散乱断面積である。</w:t>
      </w:r>
      <w:r w:rsidR="009175BD" w:rsidRPr="008B0435">
        <w:t>Au, Si, Cu</w:t>
      </w:r>
      <w:r w:rsidR="009175BD" w:rsidRPr="008B0435">
        <w:rPr>
          <w:rFonts w:hint="eastAsia"/>
        </w:rPr>
        <w:t>の</w:t>
      </w:r>
      <w:r w:rsidR="00DD5431" w:rsidRPr="008B0435">
        <w:rPr>
          <w:rFonts w:ascii="Symbol" w:hAnsi="Symbol"/>
          <w:i/>
          <w:iCs/>
        </w:rPr>
        <w:t xml:space="preserve"> w</w:t>
      </w:r>
      <w:r w:rsidR="00DD5431" w:rsidRPr="008B0435">
        <w:rPr>
          <w:vertAlign w:val="subscript"/>
        </w:rPr>
        <w:t>s</w:t>
      </w:r>
      <w:r w:rsidR="009175BD" w:rsidRPr="008B0435">
        <w:rPr>
          <w:rFonts w:hint="eastAsia"/>
        </w:rPr>
        <w:t>を電子エネルギーの関数として</w:t>
      </w:r>
      <w:r w:rsidR="009175BD" w:rsidRPr="008B0435">
        <w:t>Fig. 5</w:t>
      </w:r>
      <w:r w:rsidR="009175BD" w:rsidRPr="008B0435">
        <w:rPr>
          <w:rFonts w:hint="eastAsia"/>
        </w:rPr>
        <w:t>に示す。</w:t>
      </w:r>
      <w:r w:rsidR="00C07320" w:rsidRPr="008B0435">
        <w:t>[</w:t>
      </w:r>
      <w:r w:rsidR="003548D0" w:rsidRPr="008B0435">
        <w:fldChar w:fldCharType="begin"/>
      </w:r>
      <w:r w:rsidR="003548D0" w:rsidRPr="008B0435">
        <w:instrText xml:space="preserve"> NOTEREF _Ref87915015 \h </w:instrText>
      </w:r>
      <w:r w:rsidR="008B0435">
        <w:instrText xml:space="preserve"> \* MERGEFORMAT </w:instrText>
      </w:r>
      <w:r w:rsidR="003548D0" w:rsidRPr="008B0435">
        <w:fldChar w:fldCharType="separate"/>
      </w:r>
      <w:r w:rsidR="003606FD">
        <w:t>11</w:t>
      </w:r>
      <w:r w:rsidR="003548D0" w:rsidRPr="008B0435">
        <w:fldChar w:fldCharType="end"/>
      </w:r>
      <w:r w:rsidR="00C07320" w:rsidRPr="008B0435">
        <w:t>]</w:t>
      </w:r>
    </w:p>
    <w:p w14:paraId="1985E5A6" w14:textId="427AF4A5" w:rsidR="00007DD2" w:rsidRPr="008B0435" w:rsidRDefault="006801C2" w:rsidP="00EC5655">
      <w:pPr>
        <w:pStyle w:val="-"/>
        <w:ind w:firstLineChars="50" w:firstLine="95"/>
      </w:pPr>
      <w:r w:rsidRPr="008B0435">
        <w:rPr>
          <w:rFonts w:hint="eastAsia"/>
        </w:rPr>
        <w:t>図が示すように，</w:t>
      </w:r>
      <w:r w:rsidR="00980350" w:rsidRPr="008B0435">
        <w:rPr>
          <w:rFonts w:hint="eastAsia"/>
        </w:rPr>
        <w:t>S</w:t>
      </w:r>
      <w:r w:rsidR="00980350" w:rsidRPr="008B0435">
        <w:t>i</w:t>
      </w:r>
      <w:r w:rsidR="00980350" w:rsidRPr="008B0435">
        <w:rPr>
          <w:rFonts w:hint="eastAsia"/>
        </w:rPr>
        <w:t>では</w:t>
      </w:r>
      <w:r w:rsidR="00980350" w:rsidRPr="008B0435">
        <w:t>50 eV</w:t>
      </w:r>
      <w:r w:rsidR="00980350" w:rsidRPr="008B0435">
        <w:rPr>
          <w:rFonts w:hint="eastAsia"/>
        </w:rPr>
        <w:t>から</w:t>
      </w:r>
      <w:r w:rsidR="00980350" w:rsidRPr="008B0435">
        <w:t>10keV</w:t>
      </w:r>
      <w:r w:rsidR="00980350" w:rsidRPr="008B0435">
        <w:rPr>
          <w:rFonts w:hint="eastAsia"/>
        </w:rPr>
        <w:t>の領域では，</w:t>
      </w:r>
      <w:r w:rsidR="005177FA" w:rsidRPr="008B0435">
        <w:rPr>
          <w:rFonts w:ascii="Symbol" w:hAnsi="Symbol"/>
          <w:i/>
          <w:iCs/>
        </w:rPr>
        <w:t>w</w:t>
      </w:r>
      <w:r w:rsidR="005177FA" w:rsidRPr="008B0435">
        <w:rPr>
          <w:vertAlign w:val="subscript"/>
        </w:rPr>
        <w:t>s</w:t>
      </w:r>
      <w:r w:rsidR="00980350" w:rsidRPr="008B0435">
        <w:rPr>
          <w:rFonts w:hint="eastAsia"/>
        </w:rPr>
        <w:t>はほぼ単調に減少している。一方，</w:t>
      </w:r>
      <w:r w:rsidRPr="008B0435">
        <w:rPr>
          <w:rFonts w:hint="eastAsia"/>
        </w:rPr>
        <w:t>原子番号が</w:t>
      </w:r>
      <w:r w:rsidR="00980350" w:rsidRPr="008B0435">
        <w:rPr>
          <w:rFonts w:hint="eastAsia"/>
        </w:rPr>
        <w:t>大きい</w:t>
      </w:r>
      <w:r w:rsidRPr="008B0435">
        <w:t>Au</w:t>
      </w:r>
      <w:r w:rsidRPr="008B0435">
        <w:rPr>
          <w:rFonts w:hint="eastAsia"/>
        </w:rPr>
        <w:t>ではエネルギーの増加に対して単純な関数とはなっていない。これは</w:t>
      </w:r>
      <w:r w:rsidRPr="008B0435">
        <w:t>(16)</w:t>
      </w:r>
      <w:r w:rsidRPr="008B0435">
        <w:rPr>
          <w:rFonts w:hint="eastAsia"/>
        </w:rPr>
        <w:t>式から明らかなように，弾性散乱</w:t>
      </w:r>
      <w:r w:rsidR="00F7207D" w:rsidRPr="008B0435">
        <w:rPr>
          <w:rFonts w:hint="eastAsia"/>
        </w:rPr>
        <w:t>と非弾性散乱</w:t>
      </w:r>
      <w:r w:rsidR="00316B56" w:rsidRPr="008B0435">
        <w:rPr>
          <w:rFonts w:hint="eastAsia"/>
        </w:rPr>
        <w:t>はそれぞれ異なった</w:t>
      </w:r>
      <w:r w:rsidR="00CE1D08" w:rsidRPr="008B0435">
        <w:rPr>
          <w:rFonts w:hint="eastAsia"/>
        </w:rPr>
        <w:t>エネルギー依存性を持っていることを</w:t>
      </w:r>
      <w:r w:rsidR="00522DF2" w:rsidRPr="008B0435">
        <w:rPr>
          <w:rFonts w:hint="eastAsia"/>
        </w:rPr>
        <w:t>示唆している</w:t>
      </w:r>
      <w:r w:rsidR="00CE1D08" w:rsidRPr="008B0435">
        <w:rPr>
          <w:rFonts w:hint="eastAsia"/>
        </w:rPr>
        <w:t>。</w:t>
      </w:r>
    </w:p>
    <w:p w14:paraId="7F84D39E" w14:textId="49470096" w:rsidR="004273C3" w:rsidRPr="008B0435" w:rsidRDefault="00D020F0" w:rsidP="005705EE">
      <w:pPr>
        <w:pStyle w:val="-"/>
        <w:ind w:firstLine="0"/>
      </w:pPr>
      <w:r w:rsidRPr="008B0435">
        <w:rPr>
          <w:rFonts w:hint="eastAsia"/>
        </w:rPr>
        <w:t xml:space="preserve">　</w:t>
      </w:r>
      <w:r w:rsidR="00991E85" w:rsidRPr="008B0435">
        <w:rPr>
          <w:rFonts w:hint="eastAsia"/>
        </w:rPr>
        <w:t>J</w:t>
      </w:r>
      <w:r w:rsidR="00991E85" w:rsidRPr="008B0435">
        <w:t>ablonski</w:t>
      </w:r>
      <w:r w:rsidR="00991E85" w:rsidRPr="008B0435">
        <w:rPr>
          <w:rFonts w:hint="eastAsia"/>
        </w:rPr>
        <w:t>ら</w:t>
      </w:r>
      <w:r w:rsidR="00991E85" w:rsidRPr="008B0435">
        <w:t>[</w:t>
      </w:r>
      <w:bookmarkStart w:id="7" w:name="_Ref87902666"/>
      <w:r w:rsidR="00121CE2" w:rsidRPr="008B0435">
        <w:rPr>
          <w:rStyle w:val="af1"/>
          <w:vertAlign w:val="baseline"/>
        </w:rPr>
        <w:endnoteReference w:id="13"/>
      </w:r>
      <w:bookmarkEnd w:id="7"/>
      <w:r w:rsidR="00991E85" w:rsidRPr="008B0435">
        <w:t>]</w:t>
      </w:r>
      <w:r w:rsidR="00991E85" w:rsidRPr="008B0435">
        <w:rPr>
          <w:rFonts w:hint="eastAsia"/>
        </w:rPr>
        <w:t>は５つの元素</w:t>
      </w:r>
      <w:r w:rsidR="00A615FA" w:rsidRPr="008B0435">
        <w:rPr>
          <w:rFonts w:hint="eastAsia"/>
        </w:rPr>
        <w:t>固体</w:t>
      </w:r>
      <w:r w:rsidR="00A615FA" w:rsidRPr="008B0435">
        <w:t>(</w:t>
      </w:r>
      <w:r w:rsidR="00A615FA" w:rsidRPr="008B0435">
        <w:rPr>
          <w:rFonts w:hint="eastAsia"/>
        </w:rPr>
        <w:t>S</w:t>
      </w:r>
      <w:r w:rsidR="00A615FA" w:rsidRPr="008B0435">
        <w:t>i, Cu, Ag, W, Au)</w:t>
      </w:r>
      <w:r w:rsidR="00991E85" w:rsidRPr="008B0435">
        <w:rPr>
          <w:rFonts w:hint="eastAsia"/>
        </w:rPr>
        <w:t>における</w:t>
      </w:r>
      <w:r w:rsidR="00C51863" w:rsidRPr="008B0435">
        <w:t>12</w:t>
      </w:r>
      <w:r w:rsidR="00393DCB" w:rsidRPr="008B0435">
        <w:rPr>
          <w:rFonts w:hint="eastAsia"/>
        </w:rPr>
        <w:t>の</w:t>
      </w:r>
      <w:r w:rsidR="00C51863" w:rsidRPr="008B0435">
        <w:rPr>
          <w:rFonts w:hint="eastAsia"/>
        </w:rPr>
        <w:t>光電子ピークと</w:t>
      </w:r>
      <w:r w:rsidR="00AC7D24" w:rsidRPr="008B0435">
        <w:rPr>
          <w:rFonts w:hint="eastAsia"/>
        </w:rPr>
        <w:t>９の</w:t>
      </w:r>
      <w:r w:rsidR="00C51863" w:rsidRPr="008B0435">
        <w:rPr>
          <w:rFonts w:hint="eastAsia"/>
        </w:rPr>
        <w:t>オージェピーク</w:t>
      </w:r>
      <w:r w:rsidR="00E70BC6" w:rsidRPr="008B0435">
        <w:rPr>
          <w:rFonts w:hint="eastAsia"/>
        </w:rPr>
        <w:t>，</w:t>
      </w:r>
      <w:r w:rsidR="004642B3" w:rsidRPr="008B0435">
        <w:rPr>
          <w:rFonts w:hint="eastAsia"/>
        </w:rPr>
        <w:t>４種の</w:t>
      </w:r>
      <w:r w:rsidR="00A25393" w:rsidRPr="008B0435">
        <w:rPr>
          <w:rFonts w:hint="eastAsia"/>
        </w:rPr>
        <w:t>無機化合物</w:t>
      </w:r>
      <w:r w:rsidR="00C3697A" w:rsidRPr="008B0435">
        <w:rPr>
          <w:rFonts w:hint="eastAsia"/>
        </w:rPr>
        <w:t xml:space="preserve"> </w:t>
      </w:r>
      <w:r w:rsidR="00C3697A" w:rsidRPr="008B0435">
        <w:t>(ZrO</w:t>
      </w:r>
      <w:r w:rsidR="00C3697A" w:rsidRPr="008B0435">
        <w:rPr>
          <w:vertAlign w:val="subscript"/>
        </w:rPr>
        <w:t>2</w:t>
      </w:r>
      <w:r w:rsidR="00C3697A" w:rsidRPr="008B0435">
        <w:t>, ZrSiO</w:t>
      </w:r>
      <w:r w:rsidR="00C3697A" w:rsidRPr="008B0435">
        <w:rPr>
          <w:vertAlign w:val="subscript"/>
        </w:rPr>
        <w:t>4</w:t>
      </w:r>
      <w:r w:rsidR="00C3697A" w:rsidRPr="008B0435">
        <w:t>, HfO</w:t>
      </w:r>
      <w:r w:rsidR="00C3697A" w:rsidRPr="008B0435">
        <w:rPr>
          <w:vertAlign w:val="subscript"/>
        </w:rPr>
        <w:t>2</w:t>
      </w:r>
      <w:r w:rsidR="00C3697A" w:rsidRPr="008B0435">
        <w:t>, HfSiO</w:t>
      </w:r>
      <w:r w:rsidR="00C3697A" w:rsidRPr="008B0435">
        <w:rPr>
          <w:vertAlign w:val="subscript"/>
        </w:rPr>
        <w:t>4</w:t>
      </w:r>
      <w:r w:rsidR="00C3697A" w:rsidRPr="008B0435">
        <w:t>)</w:t>
      </w:r>
      <w:r w:rsidR="00A25393" w:rsidRPr="008B0435">
        <w:rPr>
          <w:rFonts w:hint="eastAsia"/>
        </w:rPr>
        <w:t>の４つの光電子ピーク</w:t>
      </w:r>
      <w:r w:rsidR="00254EC8" w:rsidRPr="008B0435">
        <w:rPr>
          <w:rFonts w:hint="eastAsia"/>
        </w:rPr>
        <w:t>の</w:t>
      </w:r>
      <w:r w:rsidR="009A385C" w:rsidRPr="008B0435">
        <w:t>EDDF</w:t>
      </w:r>
      <w:r w:rsidR="005B25AB" w:rsidRPr="008B0435">
        <w:rPr>
          <w:rFonts w:hint="eastAsia"/>
        </w:rPr>
        <w:t>を</w:t>
      </w:r>
      <w:r w:rsidR="005B25AB" w:rsidRPr="008B0435">
        <w:t>TA</w:t>
      </w:r>
      <w:r w:rsidR="005B25AB" w:rsidRPr="008B0435">
        <w:rPr>
          <w:rFonts w:hint="eastAsia"/>
        </w:rPr>
        <w:t>により</w:t>
      </w:r>
      <w:r w:rsidR="00125395" w:rsidRPr="008B0435">
        <w:rPr>
          <w:rFonts w:hint="eastAsia"/>
        </w:rPr>
        <w:t>決定</w:t>
      </w:r>
      <w:r w:rsidR="00CD4B10" w:rsidRPr="008B0435">
        <w:rPr>
          <w:rFonts w:hint="eastAsia"/>
        </w:rPr>
        <w:t>し，</w:t>
      </w:r>
      <w:r w:rsidR="00CC5D95" w:rsidRPr="008B0435">
        <w:t xml:space="preserve">MED </w:t>
      </w:r>
      <w:r w:rsidR="00CC5D95" w:rsidRPr="008B0435">
        <w:rPr>
          <w:rFonts w:hint="eastAsia"/>
        </w:rPr>
        <w:t>に関して</w:t>
      </w:r>
      <w:r w:rsidR="00CD4B10" w:rsidRPr="008B0435">
        <w:rPr>
          <w:rFonts w:hint="eastAsia"/>
        </w:rPr>
        <w:t>以下の近似式を得た。</w:t>
      </w:r>
    </w:p>
    <w:p w14:paraId="55F590E7" w14:textId="3F0B30AB" w:rsidR="00CD4B10" w:rsidRPr="008B0435" w:rsidRDefault="00CD4B10" w:rsidP="00B04581">
      <w:pPr>
        <w:pStyle w:val="-"/>
        <w:ind w:firstLine="0"/>
      </w:pPr>
    </w:p>
    <w:p w14:paraId="54EE03C3" w14:textId="735F2A8E" w:rsidR="00B9680E" w:rsidRPr="008B0435" w:rsidRDefault="002371F7" w:rsidP="005C0843">
      <w:pPr>
        <w:pStyle w:val="-"/>
        <w:ind w:firstLine="0"/>
        <w:jc w:val="right"/>
        <w:rPr>
          <w:rFonts w:ascii="XITS Math" w:hAnsi="XITS Math" w:cs="XITS Math"/>
        </w:rPr>
      </w:pPr>
      <m:oMath>
        <m:sSub>
          <m:sSubPr>
            <m:ctrlPr>
              <w:rPr>
                <w:rFonts w:ascii="XITS Math" w:hAnsi="XITS Math" w:cs="XITS Math"/>
                <w:i/>
              </w:rPr>
            </m:ctrlPr>
          </m:sSubPr>
          <m:e>
            <m:r>
              <w:rPr>
                <w:rFonts w:ascii="XITS Math" w:hAnsi="XITS Math" w:cs="XITS Math"/>
              </w:rPr>
              <m:t>D</m:t>
            </m:r>
          </m:e>
          <m:sub>
            <m:r>
              <w:rPr>
                <w:rFonts w:ascii="XITS Math" w:hAnsi="XITS Math" w:cs="XITS Math"/>
              </w:rPr>
              <m:t>s</m:t>
            </m:r>
            <m:ctrlPr>
              <w:rPr>
                <w:rFonts w:ascii="XITS Math" w:hAnsi="XITS Math" w:cs="XITS Math" w:hint="eastAsia"/>
                <w:i/>
              </w:rPr>
            </m:ctrlPr>
          </m:sub>
        </m:sSub>
        <m:r>
          <w:rPr>
            <w:rFonts w:ascii="XITS Math" w:hAnsi="XITS Math" w:cs="XITS Math"/>
          </w:rPr>
          <m:t xml:space="preserve"> = λ</m:t>
        </m:r>
        <m:r>
          <m:rPr>
            <m:sty m:val="p"/>
          </m:rPr>
          <w:rPr>
            <w:rFonts w:ascii="XITS Math" w:hAnsi="XITS Math" w:cs="XITS Math"/>
          </w:rPr>
          <m:t xml:space="preserve">cos </m:t>
        </m:r>
        <m:r>
          <w:rPr>
            <w:rFonts w:ascii="XITS Math" w:hAnsi="XITS Math" w:cs="XITS Math"/>
          </w:rPr>
          <m:t>θ</m:t>
        </m:r>
        <m:d>
          <m:dPr>
            <m:ctrlPr>
              <w:rPr>
                <w:rFonts w:ascii="XITS Math" w:hAnsi="XITS Math" w:cs="XITS Math"/>
                <w:i/>
              </w:rPr>
            </m:ctrlPr>
          </m:dPr>
          <m:e>
            <m:r>
              <w:rPr>
                <w:rFonts w:ascii="XITS Math" w:hAnsi="XITS Math" w:cs="XITS Math"/>
              </w:rPr>
              <m:t>1 - 0.736</m:t>
            </m:r>
            <m:sSub>
              <m:sSubPr>
                <m:ctrlPr>
                  <w:rPr>
                    <w:rFonts w:ascii="XITS Math" w:hAnsi="XITS Math" w:cs="XITS Math"/>
                    <w:i/>
                  </w:rPr>
                </m:ctrlPr>
              </m:sSubPr>
              <m:e>
                <m:r>
                  <w:rPr>
                    <w:rFonts w:ascii="XITS Math" w:hAnsi="XITS Math" w:cs="XITS Math"/>
                  </w:rPr>
                  <m:t>ω</m:t>
                </m:r>
              </m:e>
              <m:sub>
                <m:r>
                  <w:rPr>
                    <w:rFonts w:ascii="XITS Math" w:hAnsi="XITS Math" w:cs="XITS Math"/>
                  </w:rPr>
                  <m:t>s</m:t>
                </m:r>
              </m:sub>
            </m:sSub>
          </m:e>
        </m:d>
      </m:oMath>
      <w:r w:rsidR="005C0843" w:rsidRPr="008B0435">
        <w:rPr>
          <w:rFonts w:ascii="XITS Math" w:hAnsi="XITS Math" w:cs="XITS Math" w:hint="eastAsia"/>
        </w:rPr>
        <w:t xml:space="preserve"> </w:t>
      </w:r>
      <w:r w:rsidR="005C0843" w:rsidRPr="008B0435">
        <w:rPr>
          <w:rFonts w:ascii="XITS Math" w:hAnsi="XITS Math" w:cs="XITS Math"/>
        </w:rPr>
        <w:t xml:space="preserve">            (18)</w:t>
      </w:r>
    </w:p>
    <w:p w14:paraId="205BD358" w14:textId="35CEADCB" w:rsidR="00A00FF2" w:rsidRPr="008B0435" w:rsidRDefault="00A00FF2" w:rsidP="001101B2">
      <w:pPr>
        <w:pStyle w:val="-"/>
        <w:ind w:firstLine="0"/>
      </w:pPr>
    </w:p>
    <w:p w14:paraId="0E199375" w14:textId="37606ADD" w:rsidR="006E06B9" w:rsidRPr="008B0435" w:rsidRDefault="001575F2" w:rsidP="001575F2">
      <w:pPr>
        <w:pStyle w:val="-"/>
        <w:ind w:firstLineChars="50" w:firstLine="95"/>
      </w:pPr>
      <w:r w:rsidRPr="008B0435">
        <w:rPr>
          <w:rFonts w:hint="eastAsia"/>
        </w:rPr>
        <w:t>ここで</w:t>
      </w:r>
      <m:oMath>
        <m:sSub>
          <m:sSubPr>
            <m:ctrlPr>
              <w:rPr>
                <w:rFonts w:ascii="XITS Math" w:hAnsi="XITS Math" w:cs="XITS Math"/>
                <w:i/>
              </w:rPr>
            </m:ctrlPr>
          </m:sSubPr>
          <m:e>
            <m:r>
              <w:rPr>
                <w:rFonts w:ascii="XITS Math" w:hAnsi="XITS Math" w:cs="XITS Math"/>
              </w:rPr>
              <m:t>D</m:t>
            </m:r>
          </m:e>
          <m:sub>
            <m:r>
              <w:rPr>
                <w:rFonts w:ascii="XITS Math" w:hAnsi="XITS Math" w:cs="XITS Math"/>
              </w:rPr>
              <m:t>s</m:t>
            </m:r>
            <m:ctrlPr>
              <w:rPr>
                <w:rFonts w:ascii="XITS Math" w:hAnsi="XITS Math" w:cs="XITS Math" w:hint="eastAsia"/>
                <w:i/>
              </w:rPr>
            </m:ctrlPr>
          </m:sub>
        </m:sSub>
      </m:oMath>
      <w:r w:rsidRPr="008B0435">
        <w:rPr>
          <w:rFonts w:hint="eastAsia"/>
        </w:rPr>
        <w:t>は</w:t>
      </w:r>
      <w:r w:rsidRPr="008B0435">
        <w:t xml:space="preserve">MED, </w:t>
      </w:r>
      <w:r w:rsidR="00531531" w:rsidRPr="008B0435">
        <w:rPr>
          <w:rFonts w:ascii="Symbol" w:hAnsi="Symbol"/>
          <w:i/>
          <w:iCs/>
        </w:rPr>
        <w:t>w</w:t>
      </w:r>
      <w:r w:rsidR="00531531" w:rsidRPr="008B0435">
        <w:rPr>
          <w:vertAlign w:val="subscript"/>
        </w:rPr>
        <w:t>s</w:t>
      </w:r>
      <w:r w:rsidR="00E4523E" w:rsidRPr="008B0435">
        <w:rPr>
          <w:rFonts w:hint="eastAsia"/>
        </w:rPr>
        <w:t>は</w:t>
      </w:r>
      <w:r w:rsidR="00FE2806" w:rsidRPr="008B0435">
        <w:t>(16)</w:t>
      </w:r>
      <w:r w:rsidR="00FE2806" w:rsidRPr="008B0435">
        <w:rPr>
          <w:rFonts w:hint="eastAsia"/>
        </w:rPr>
        <w:t>式で定義されるアルベドであり，</w:t>
      </w:r>
      <w:r w:rsidR="006E06B9" w:rsidRPr="008B0435">
        <w:rPr>
          <w:rFonts w:hint="eastAsia"/>
        </w:rPr>
        <w:t>対象とするエネルギー範囲は</w:t>
      </w:r>
      <w:r w:rsidR="006E06B9" w:rsidRPr="008B0435">
        <w:t>61 eV</w:t>
      </w:r>
      <w:r w:rsidR="006E06B9" w:rsidRPr="008B0435">
        <w:rPr>
          <w:rFonts w:hint="eastAsia"/>
        </w:rPr>
        <w:t>から</w:t>
      </w:r>
      <w:r w:rsidR="006E06B9" w:rsidRPr="008B0435">
        <w:t>2016 eV,</w:t>
      </w:r>
      <w:r w:rsidR="006E06B9" w:rsidRPr="008B0435">
        <w:rPr>
          <w:rFonts w:hint="eastAsia"/>
        </w:rPr>
        <w:t>検出角度</w:t>
      </w:r>
      <w:r w:rsidR="006E06B9" w:rsidRPr="008B0435">
        <w:rPr>
          <w:rFonts w:hint="eastAsia"/>
        </w:rPr>
        <w:t xml:space="preserve"> </w:t>
      </w:r>
      <w:r w:rsidR="006E06B9" w:rsidRPr="008B0435">
        <w:rPr>
          <w:rFonts w:ascii="Symbol" w:hAnsi="Symbol"/>
          <w:i/>
          <w:iCs/>
        </w:rPr>
        <w:t>q</w:t>
      </w:r>
      <w:r w:rsidR="006E06B9" w:rsidRPr="008B0435">
        <w:rPr>
          <w:rFonts w:hint="eastAsia"/>
        </w:rPr>
        <w:t>は</w:t>
      </w:r>
      <w:r w:rsidR="006E06B9" w:rsidRPr="008B0435">
        <w:t>0</w:t>
      </w:r>
      <w:r w:rsidR="006E06B9" w:rsidRPr="008B0435">
        <w:rPr>
          <w:rFonts w:hint="eastAsia"/>
        </w:rPr>
        <w:t>度から</w:t>
      </w:r>
      <w:r w:rsidR="006E06B9" w:rsidRPr="008B0435">
        <w:t>50</w:t>
      </w:r>
      <w:r w:rsidR="006E06B9" w:rsidRPr="008B0435">
        <w:rPr>
          <w:rFonts w:hint="eastAsia"/>
        </w:rPr>
        <w:t>度である。</w:t>
      </w:r>
    </w:p>
    <w:p w14:paraId="34EDDECD" w14:textId="4D59F2FD" w:rsidR="00E125A1" w:rsidRPr="008B0435" w:rsidRDefault="00E125A1" w:rsidP="001575F2">
      <w:pPr>
        <w:pStyle w:val="-"/>
        <w:ind w:firstLineChars="50" w:firstLine="95"/>
      </w:pPr>
      <w:r w:rsidRPr="008B0435">
        <w:rPr>
          <w:rFonts w:hint="eastAsia"/>
        </w:rPr>
        <w:t>一方，直線偏光した</w:t>
      </w:r>
      <w:r w:rsidRPr="008B0435">
        <w:rPr>
          <w:rFonts w:hint="eastAsia"/>
        </w:rPr>
        <w:t>X</w:t>
      </w:r>
      <w:r w:rsidRPr="008B0435">
        <w:rPr>
          <w:rFonts w:hint="eastAsia"/>
        </w:rPr>
        <w:t>線源を用いた場合の</w:t>
      </w:r>
      <w:r w:rsidR="00D0500A" w:rsidRPr="008B0435">
        <w:rPr>
          <w:rFonts w:hint="eastAsia"/>
        </w:rPr>
        <w:t>多極子効果を考慮した</w:t>
      </w:r>
      <w:r w:rsidR="00C92017" w:rsidRPr="008B0435">
        <w:t xml:space="preserve">MED </w:t>
      </w:r>
      <w:proofErr w:type="spellStart"/>
      <w:r w:rsidRPr="008B0435">
        <w:rPr>
          <w:i/>
          <w:iCs/>
        </w:rPr>
        <w:t>D</w:t>
      </w:r>
      <w:r w:rsidR="00D87313" w:rsidRPr="008B0435">
        <w:rPr>
          <w:vertAlign w:val="subscript"/>
        </w:rPr>
        <w:t>mp</w:t>
      </w:r>
      <w:proofErr w:type="spellEnd"/>
      <w:r w:rsidRPr="008B0435">
        <w:t xml:space="preserve"> </w:t>
      </w:r>
      <w:r w:rsidRPr="008B0435">
        <w:rPr>
          <w:rFonts w:hint="eastAsia"/>
        </w:rPr>
        <w:t>は</w:t>
      </w:r>
      <w:r w:rsidRPr="008B0435">
        <w:t>Tanuma</w:t>
      </w:r>
      <w:r w:rsidRPr="008B0435">
        <w:rPr>
          <w:rFonts w:hint="eastAsia"/>
        </w:rPr>
        <w:t>らによって報告さ</w:t>
      </w:r>
      <w:r w:rsidRPr="008B0435">
        <w:rPr>
          <w:rFonts w:hint="eastAsia"/>
        </w:rPr>
        <w:lastRenderedPageBreak/>
        <w:t>れている。</w:t>
      </w:r>
      <w:r w:rsidRPr="008B0435">
        <w:t>[</w:t>
      </w:r>
      <w:r w:rsidR="00F2284F" w:rsidRPr="008B0435">
        <w:fldChar w:fldCharType="begin"/>
      </w:r>
      <w:r w:rsidR="00F2284F" w:rsidRPr="008B0435">
        <w:instrText xml:space="preserve"> NOTEREF _Ref87915015 \h </w:instrText>
      </w:r>
      <w:r w:rsidR="008B0435">
        <w:instrText xml:space="preserve"> \* MERGEFORMAT </w:instrText>
      </w:r>
      <w:r w:rsidR="00F2284F" w:rsidRPr="008B0435">
        <w:fldChar w:fldCharType="separate"/>
      </w:r>
      <w:r w:rsidR="003606FD">
        <w:t>11</w:t>
      </w:r>
      <w:r w:rsidR="00F2284F" w:rsidRPr="008B0435">
        <w:fldChar w:fldCharType="end"/>
      </w:r>
      <w:r w:rsidR="00F2284F" w:rsidRPr="008B0435">
        <w:t>]</w:t>
      </w:r>
    </w:p>
    <w:p w14:paraId="7E9C23DA" w14:textId="7A8743F0" w:rsidR="00A00FF2" w:rsidRPr="008B0435" w:rsidRDefault="00A00FF2" w:rsidP="001101B2">
      <w:pPr>
        <w:pStyle w:val="-"/>
        <w:ind w:firstLine="0"/>
      </w:pPr>
    </w:p>
    <w:p w14:paraId="649E55C0" w14:textId="05C73254" w:rsidR="00890542" w:rsidRPr="008B0435" w:rsidRDefault="002371F7" w:rsidP="00890542">
      <w:pPr>
        <w:pStyle w:val="-"/>
        <w:ind w:firstLine="0"/>
        <w:jc w:val="right"/>
        <w:rPr>
          <w:rFonts w:ascii="XITS Math" w:hAnsi="XITS Math" w:cs="XITS Math"/>
        </w:rPr>
      </w:pPr>
      <m:oMath>
        <m:sSub>
          <m:sSubPr>
            <m:ctrlPr>
              <w:rPr>
                <w:rFonts w:ascii="XITS Math" w:hAnsi="XITS Math" w:cs="XITS Math"/>
                <w:i/>
              </w:rPr>
            </m:ctrlPr>
          </m:sSubPr>
          <m:e>
            <m:r>
              <w:rPr>
                <w:rFonts w:ascii="XITS Math" w:hAnsi="XITS Math" w:cs="XITS Math"/>
              </w:rPr>
              <m:t>D</m:t>
            </m:r>
          </m:e>
          <m:sub>
            <m:r>
              <w:rPr>
                <w:rFonts w:ascii="XITS Math" w:hAnsi="XITS Math" w:cs="XITS Math"/>
              </w:rPr>
              <m:t>mp</m:t>
            </m:r>
          </m:sub>
        </m:sSub>
        <m:r>
          <w:rPr>
            <w:rFonts w:ascii="XITS Math" w:hAnsi="XITS Math" w:cs="XITS Math"/>
          </w:rPr>
          <m:t>=g</m:t>
        </m:r>
        <m:d>
          <m:dPr>
            <m:ctrlPr>
              <w:rPr>
                <w:rFonts w:ascii="XITS Math" w:hAnsi="XITS Math" w:cs="XITS Math"/>
                <w:i/>
              </w:rPr>
            </m:ctrlPr>
          </m:dPr>
          <m:e>
            <m:sSub>
              <m:sSubPr>
                <m:ctrlPr>
                  <w:rPr>
                    <w:rFonts w:ascii="XITS Math" w:hAnsi="XITS Math" w:cs="XITS Math"/>
                    <w:i/>
                  </w:rPr>
                </m:ctrlPr>
              </m:sSubPr>
              <m:e>
                <m:r>
                  <w:rPr>
                    <w:rFonts w:ascii="XITS Math" w:hAnsi="XITS Math" w:cs="XITS Math"/>
                  </w:rPr>
                  <m:t>β</m:t>
                </m:r>
              </m:e>
              <m:sub>
                <m:r>
                  <w:rPr>
                    <w:rFonts w:ascii="XITS Math" w:hAnsi="XITS Math" w:cs="XITS Math"/>
                  </w:rPr>
                  <m:t>a</m:t>
                </m:r>
              </m:sub>
            </m:sSub>
          </m:e>
        </m:d>
        <m:r>
          <m:rPr>
            <m:sty m:val="p"/>
          </m:rPr>
          <w:rPr>
            <w:rFonts w:ascii="XITS Math" w:hAnsi="XITS Math" w:cs="XITS Math"/>
          </w:rPr>
          <m:t>×</m:t>
        </m:r>
        <m:r>
          <w:rPr>
            <w:rFonts w:ascii="XITS Math" w:hAnsi="XITS Math" w:cs="XITS Math"/>
          </w:rPr>
          <m:t>0.981</m:t>
        </m:r>
        <m:d>
          <m:dPr>
            <m:ctrlPr>
              <w:rPr>
                <w:rFonts w:ascii="XITS Math" w:hAnsi="XITS Math" w:cs="XITS Math"/>
                <w:i/>
              </w:rPr>
            </m:ctrlPr>
          </m:dPr>
          <m:e>
            <m:r>
              <w:rPr>
                <w:rFonts w:ascii="XITS Math" w:hAnsi="XITS Math" w:cs="XITS Math"/>
              </w:rPr>
              <m:t>1-0.736</m:t>
            </m:r>
            <m:sSub>
              <m:sSubPr>
                <m:ctrlPr>
                  <w:rPr>
                    <w:rFonts w:ascii="XITS Math" w:hAnsi="XITS Math" w:cs="XITS Math"/>
                    <w:i/>
                  </w:rPr>
                </m:ctrlPr>
              </m:sSubPr>
              <m:e>
                <m:r>
                  <w:rPr>
                    <w:rFonts w:ascii="XITS Math" w:hAnsi="XITS Math" w:cs="XITS Math"/>
                  </w:rPr>
                  <m:t>ω</m:t>
                </m:r>
              </m:e>
              <m:sub>
                <m:r>
                  <w:rPr>
                    <w:rFonts w:ascii="XITS Math" w:hAnsi="XITS Math" w:cs="XITS Math"/>
                  </w:rPr>
                  <m:t>s</m:t>
                </m:r>
              </m:sub>
            </m:sSub>
          </m:e>
        </m:d>
        <m:r>
          <w:rPr>
            <w:rFonts w:ascii="XITS Math" w:hAnsi="XITS Math" w:cs="XITS Math"/>
          </w:rPr>
          <m:t>λ</m:t>
        </m:r>
        <m:func>
          <m:funcPr>
            <m:ctrlPr>
              <w:rPr>
                <w:rFonts w:ascii="XITS Math" w:hAnsi="XITS Math" w:cs="XITS Math"/>
              </w:rPr>
            </m:ctrlPr>
          </m:funcPr>
          <m:fName>
            <m:r>
              <m:rPr>
                <m:sty m:val="p"/>
              </m:rPr>
              <w:rPr>
                <w:rFonts w:ascii="XITS Math" w:hAnsi="XITS Math" w:cs="XITS Math"/>
              </w:rPr>
              <m:t>cos</m:t>
            </m:r>
            <m:ctrlPr>
              <w:rPr>
                <w:rFonts w:ascii="XITS Math" w:hAnsi="XITS Math" w:cs="XITS Math"/>
                <w:i/>
              </w:rPr>
            </m:ctrlPr>
          </m:fName>
          <m:e>
            <m:r>
              <w:rPr>
                <w:rFonts w:ascii="XITS Math" w:hAnsi="XITS Math" w:cs="XITS Math"/>
              </w:rPr>
              <m:t>θ</m:t>
            </m:r>
          </m:e>
        </m:func>
      </m:oMath>
      <w:r w:rsidR="00890542" w:rsidRPr="008B0435">
        <w:rPr>
          <w:rFonts w:ascii="XITS Math" w:hAnsi="XITS Math" w:cs="XITS Math" w:hint="eastAsia"/>
        </w:rPr>
        <w:t xml:space="preserve"> </w:t>
      </w:r>
      <w:r w:rsidR="00890542" w:rsidRPr="008B0435">
        <w:rPr>
          <w:rFonts w:ascii="XITS Math" w:hAnsi="XITS Math" w:cs="XITS Math"/>
        </w:rPr>
        <w:t xml:space="preserve">    (19)</w:t>
      </w:r>
    </w:p>
    <w:p w14:paraId="02248F90" w14:textId="4EDA5F03" w:rsidR="00890542" w:rsidRPr="008B0435" w:rsidRDefault="00890542" w:rsidP="00890542">
      <w:pPr>
        <w:pStyle w:val="-"/>
        <w:ind w:firstLine="0"/>
        <w:jc w:val="right"/>
        <w:rPr>
          <w:rFonts w:ascii="XITS Math" w:hAnsi="XITS Math" w:cs="XITS Math"/>
        </w:rPr>
      </w:pPr>
    </w:p>
    <w:p w14:paraId="7BCDE603" w14:textId="0A74F9E5" w:rsidR="008723DA" w:rsidRPr="008B0435" w:rsidRDefault="008723DA" w:rsidP="008979BD">
      <w:pPr>
        <w:pStyle w:val="-"/>
        <w:ind w:firstLine="0"/>
        <w:jc w:val="right"/>
        <w:rPr>
          <w:rFonts w:ascii="XITS Math" w:hAnsi="XITS Math" w:cs="XITS Math"/>
        </w:rPr>
      </w:pPr>
      <m:oMath>
        <m:r>
          <w:rPr>
            <w:rFonts w:ascii="XITS Math" w:hAnsi="XITS Math" w:cs="XITS Math"/>
          </w:rPr>
          <m:t>g(</m:t>
        </m:r>
        <m:sSub>
          <m:sSubPr>
            <m:ctrlPr>
              <w:rPr>
                <w:rFonts w:ascii="XITS Math" w:hAnsi="XITS Math" w:cs="XITS Math"/>
                <w:i/>
              </w:rPr>
            </m:ctrlPr>
          </m:sSubPr>
          <m:e>
            <m:r>
              <w:rPr>
                <w:rFonts w:ascii="XITS Math" w:hAnsi="XITS Math" w:cs="XITS Math"/>
              </w:rPr>
              <m:t>β</m:t>
            </m:r>
          </m:e>
          <m:sub>
            <m:r>
              <w:rPr>
                <w:rFonts w:ascii="XITS Math" w:hAnsi="XITS Math" w:cs="XITS Math"/>
              </w:rPr>
              <m:t>a</m:t>
            </m:r>
          </m:sub>
        </m:sSub>
        <m:r>
          <w:rPr>
            <w:rFonts w:ascii="XITS Math" w:hAnsi="XITS Math" w:cs="XITS Math"/>
          </w:rPr>
          <m:t>) = 1.00 - 0.102</m:t>
        </m:r>
        <m:sSub>
          <m:sSubPr>
            <m:ctrlPr>
              <w:rPr>
                <w:rFonts w:ascii="XITS Math" w:hAnsi="XITS Math" w:cs="XITS Math"/>
                <w:i/>
              </w:rPr>
            </m:ctrlPr>
          </m:sSubPr>
          <m:e>
            <m:r>
              <w:rPr>
                <w:rFonts w:ascii="XITS Math" w:hAnsi="XITS Math" w:cs="XITS Math"/>
              </w:rPr>
              <m:t>β</m:t>
            </m:r>
          </m:e>
          <m:sub>
            <m:r>
              <w:rPr>
                <w:rFonts w:ascii="XITS Math" w:hAnsi="XITS Math" w:cs="XITS Math"/>
              </w:rPr>
              <m:t>a</m:t>
            </m:r>
          </m:sub>
        </m:sSub>
        <m:r>
          <w:rPr>
            <w:rFonts w:ascii="XITS Math" w:hAnsi="XITS Math" w:cs="XITS Math"/>
          </w:rPr>
          <m:t xml:space="preserve"> + 0.577 </m:t>
        </m:r>
        <m:sSup>
          <m:sSupPr>
            <m:ctrlPr>
              <w:rPr>
                <w:rFonts w:ascii="XITS Math" w:hAnsi="XITS Math" w:cs="XITS Math"/>
                <w:i/>
              </w:rPr>
            </m:ctrlPr>
          </m:sSupPr>
          <m:e>
            <m:sSub>
              <m:sSubPr>
                <m:ctrlPr>
                  <w:rPr>
                    <w:rFonts w:ascii="XITS Math" w:hAnsi="XITS Math" w:cs="XITS Math"/>
                    <w:i/>
                  </w:rPr>
                </m:ctrlPr>
              </m:sSubPr>
              <m:e>
                <m:r>
                  <w:rPr>
                    <w:rFonts w:ascii="XITS Math" w:hAnsi="XITS Math" w:cs="XITS Math"/>
                  </w:rPr>
                  <m:t>β</m:t>
                </m:r>
              </m:e>
              <m:sub>
                <m:r>
                  <w:rPr>
                    <w:rFonts w:ascii="XITS Math" w:hAnsi="XITS Math" w:cs="XITS Math"/>
                  </w:rPr>
                  <m:t>a</m:t>
                </m:r>
              </m:sub>
            </m:sSub>
          </m:e>
          <m:sup>
            <m:r>
              <w:rPr>
                <w:rFonts w:ascii="XITS Math" w:hAnsi="XITS Math" w:cs="XITS Math"/>
              </w:rPr>
              <m:t>2</m:t>
            </m:r>
          </m:sup>
        </m:sSup>
        <m:r>
          <w:rPr>
            <w:rFonts w:ascii="XITS Math" w:hAnsi="XITS Math" w:cs="XITS Math"/>
          </w:rPr>
          <m:t>- 0.133</m:t>
        </m:r>
        <m:sSup>
          <m:sSupPr>
            <m:ctrlPr>
              <w:rPr>
                <w:rFonts w:ascii="XITS Math" w:hAnsi="XITS Math" w:cs="XITS Math"/>
                <w:i/>
              </w:rPr>
            </m:ctrlPr>
          </m:sSupPr>
          <m:e>
            <m:sSub>
              <m:sSubPr>
                <m:ctrlPr>
                  <w:rPr>
                    <w:rFonts w:ascii="XITS Math" w:hAnsi="XITS Math" w:cs="XITS Math"/>
                    <w:i/>
                  </w:rPr>
                </m:ctrlPr>
              </m:sSubPr>
              <m:e>
                <m:r>
                  <w:rPr>
                    <w:rFonts w:ascii="XITS Math" w:hAnsi="XITS Math" w:cs="XITS Math"/>
                  </w:rPr>
                  <m:t>β</m:t>
                </m:r>
              </m:e>
              <m:sub>
                <m:r>
                  <w:rPr>
                    <w:rFonts w:ascii="XITS Math" w:hAnsi="XITS Math" w:cs="XITS Math"/>
                  </w:rPr>
                  <m:t>a</m:t>
                </m:r>
              </m:sub>
            </m:sSub>
          </m:e>
          <m:sup>
            <m:r>
              <w:rPr>
                <w:rFonts w:ascii="XITS Math" w:hAnsi="XITS Math" w:cs="XITS Math"/>
              </w:rPr>
              <m:t>3</m:t>
            </m:r>
          </m:sup>
        </m:sSup>
      </m:oMath>
      <w:r w:rsidR="008979BD" w:rsidRPr="008B0435">
        <w:rPr>
          <w:rFonts w:ascii="XITS Math" w:hAnsi="XITS Math" w:cs="XITS Math" w:hint="eastAsia"/>
        </w:rPr>
        <w:t xml:space="preserve"> </w:t>
      </w:r>
      <w:r w:rsidR="008979BD" w:rsidRPr="008B0435">
        <w:rPr>
          <w:rFonts w:ascii="XITS Math" w:hAnsi="XITS Math" w:cs="XITS Math"/>
        </w:rPr>
        <w:t xml:space="preserve">  (20)</w:t>
      </w:r>
    </w:p>
    <w:p w14:paraId="35D92A80" w14:textId="2DAFEDCE" w:rsidR="00DE4E68" w:rsidRPr="008B0435" w:rsidRDefault="00DE4E68" w:rsidP="001101B2">
      <w:pPr>
        <w:pStyle w:val="-"/>
        <w:ind w:firstLine="0"/>
      </w:pPr>
    </w:p>
    <w:p w14:paraId="067789CE" w14:textId="2B122490" w:rsidR="00890542" w:rsidRPr="008B0435" w:rsidRDefault="0014495F" w:rsidP="001101B2">
      <w:pPr>
        <w:pStyle w:val="-"/>
        <w:ind w:firstLine="0"/>
      </w:pPr>
      <w:r w:rsidRPr="008B0435">
        <w:rPr>
          <w:rFonts w:hint="eastAsia"/>
        </w:rPr>
        <w:t>適用可能なネルギー範囲は</w:t>
      </w:r>
      <w:r w:rsidRPr="008B0435">
        <w:t xml:space="preserve"> 50 eV</w:t>
      </w:r>
      <w:r w:rsidRPr="008B0435">
        <w:rPr>
          <w:rFonts w:hint="eastAsia"/>
        </w:rPr>
        <w:t>から</w:t>
      </w:r>
      <w:r w:rsidRPr="008B0435">
        <w:t>10 keV</w:t>
      </w:r>
      <w:r w:rsidR="00943298" w:rsidRPr="008B0435">
        <w:rPr>
          <w:rFonts w:hint="eastAsia"/>
        </w:rPr>
        <w:t>，</w:t>
      </w:r>
      <w:r w:rsidRPr="008B0435">
        <w:rPr>
          <w:rFonts w:hint="eastAsia"/>
        </w:rPr>
        <w:t>検出角度</w:t>
      </w:r>
      <w:r w:rsidRPr="008B0435">
        <w:rPr>
          <w:rFonts w:ascii="Symbol" w:hAnsi="Symbol"/>
          <w:i/>
          <w:iCs/>
        </w:rPr>
        <w:t>q</w:t>
      </w:r>
      <w:r w:rsidRPr="008B0435">
        <w:t xml:space="preserve"> </w:t>
      </w:r>
      <w:r w:rsidRPr="008B0435">
        <w:rPr>
          <w:rFonts w:hint="eastAsia"/>
        </w:rPr>
        <w:t>は</w:t>
      </w:r>
      <w:r w:rsidRPr="008B0435">
        <w:t xml:space="preserve"> 1</w:t>
      </w:r>
      <w:r w:rsidR="00F347A2" w:rsidRPr="008B0435">
        <w:rPr>
          <w:rFonts w:ascii="ＭＳ 明朝" w:hAnsi="ＭＳ 明朝" w:hint="eastAsia"/>
        </w:rPr>
        <w:t xml:space="preserve">≦ </w:t>
      </w:r>
      <m:oMath>
        <m:sSub>
          <m:sSubPr>
            <m:ctrlPr>
              <w:rPr>
                <w:rFonts w:ascii="XITS Math" w:hAnsi="XITS Math" w:cs="XITS Math"/>
                <w:i/>
              </w:rPr>
            </m:ctrlPr>
          </m:sSubPr>
          <m:e>
            <m:r>
              <w:rPr>
                <w:rFonts w:ascii="XITS Math" w:hAnsi="XITS Math" w:cs="XITS Math"/>
              </w:rPr>
              <m:t>β</m:t>
            </m:r>
          </m:e>
          <m:sub>
            <m:r>
              <w:rPr>
                <w:rFonts w:ascii="XITS Math" w:hAnsi="XITS Math" w:cs="XITS Math"/>
              </w:rPr>
              <m:t>a</m:t>
            </m:r>
          </m:sub>
        </m:sSub>
      </m:oMath>
      <w:r w:rsidR="00F347A2" w:rsidRPr="008B0435">
        <w:rPr>
          <w:rFonts w:ascii="Symbol" w:hAnsi="Symbol"/>
          <w:i/>
          <w:iCs/>
        </w:rPr>
        <w:t xml:space="preserve"> </w:t>
      </w:r>
      <w:r w:rsidR="00F347A2" w:rsidRPr="008B0435">
        <w:rPr>
          <w:rFonts w:ascii="ＭＳ 明朝" w:hAnsi="ＭＳ 明朝" w:hint="eastAsia"/>
        </w:rPr>
        <w:t>≦</w:t>
      </w:r>
      <w:r w:rsidRPr="008B0435">
        <w:t>2</w:t>
      </w:r>
      <w:r w:rsidRPr="008B0435">
        <w:rPr>
          <w:rFonts w:hint="eastAsia"/>
        </w:rPr>
        <w:t>のとき，</w:t>
      </w:r>
      <w:r w:rsidRPr="008B0435">
        <w:t>0</w:t>
      </w:r>
      <w:r w:rsidR="008D18C6" w:rsidRPr="008B0435">
        <w:rPr>
          <w:rFonts w:hint="eastAsia"/>
        </w:rPr>
        <w:t>から</w:t>
      </w:r>
      <w:r w:rsidR="008D18C6" w:rsidRPr="008B0435">
        <w:t>40</w:t>
      </w:r>
      <w:r w:rsidRPr="008B0435">
        <w:rPr>
          <w:rFonts w:hint="eastAsia"/>
        </w:rPr>
        <w:t>度，</w:t>
      </w:r>
      <m:oMath>
        <m:sSub>
          <m:sSubPr>
            <m:ctrlPr>
              <w:rPr>
                <w:rFonts w:ascii="XITS Math" w:hAnsi="XITS Math" w:cs="XITS Math"/>
                <w:i/>
              </w:rPr>
            </m:ctrlPr>
          </m:sSubPr>
          <m:e>
            <m:r>
              <w:rPr>
                <w:rFonts w:ascii="XITS Math" w:hAnsi="XITS Math" w:cs="XITS Math"/>
              </w:rPr>
              <m:t>β</m:t>
            </m:r>
          </m:e>
          <m:sub>
            <m:r>
              <w:rPr>
                <w:rFonts w:ascii="XITS Math" w:hAnsi="XITS Math" w:cs="XITS Math"/>
              </w:rPr>
              <m:t>a</m:t>
            </m:r>
          </m:sub>
        </m:sSub>
      </m:oMath>
      <w:r w:rsidR="00F347A2" w:rsidRPr="008B0435">
        <w:rPr>
          <w:rFonts w:ascii="Symbol" w:hAnsi="Symbol"/>
          <w:i/>
          <w:iCs/>
        </w:rPr>
        <w:t xml:space="preserve"> </w:t>
      </w:r>
      <w:r w:rsidR="005900EE" w:rsidRPr="008B0435">
        <w:t xml:space="preserve"> = 0</w:t>
      </w:r>
      <w:r w:rsidR="005900EE" w:rsidRPr="008B0435">
        <w:rPr>
          <w:rFonts w:hint="eastAsia"/>
        </w:rPr>
        <w:t>のときは</w:t>
      </w:r>
      <w:r w:rsidR="005900EE" w:rsidRPr="008B0435">
        <w:t xml:space="preserve"> 0 </w:t>
      </w:r>
      <w:r w:rsidR="0092493E" w:rsidRPr="008B0435">
        <w:rPr>
          <w:rFonts w:hint="eastAsia"/>
        </w:rPr>
        <w:t>から</w:t>
      </w:r>
      <w:r w:rsidR="005900EE" w:rsidRPr="008B0435">
        <w:t>60</w:t>
      </w:r>
      <w:r w:rsidR="005900EE" w:rsidRPr="008B0435">
        <w:rPr>
          <w:rFonts w:hint="eastAsia"/>
        </w:rPr>
        <w:t>度の範囲で使用可能である。</w:t>
      </w:r>
      <w:r w:rsidR="00AB3857" w:rsidRPr="008B0435">
        <w:rPr>
          <w:rFonts w:hint="eastAsia"/>
        </w:rPr>
        <w:t>誤差はおよそ</w:t>
      </w:r>
      <w:r w:rsidR="00AB3857" w:rsidRPr="008B0435">
        <w:t>10%</w:t>
      </w:r>
      <w:r w:rsidR="00AB3857" w:rsidRPr="008B0435">
        <w:rPr>
          <w:rFonts w:hint="eastAsia"/>
        </w:rPr>
        <w:t>以下と推定され</w:t>
      </w:r>
      <w:r w:rsidR="00840ACD" w:rsidRPr="008B0435">
        <w:rPr>
          <w:rFonts w:hint="eastAsia"/>
        </w:rPr>
        <w:t>てい</w:t>
      </w:r>
      <w:r w:rsidR="00AB3857" w:rsidRPr="008B0435">
        <w:rPr>
          <w:rFonts w:hint="eastAsia"/>
        </w:rPr>
        <w:t>る。</w:t>
      </w:r>
    </w:p>
    <w:p w14:paraId="08CBB22F" w14:textId="1668C14F" w:rsidR="00BE3B03" w:rsidRPr="008B0435" w:rsidRDefault="00D3155B" w:rsidP="001101B2">
      <w:pPr>
        <w:pStyle w:val="-"/>
        <w:ind w:firstLine="0"/>
      </w:pPr>
      <w:r w:rsidRPr="008B0435">
        <w:rPr>
          <w:noProof/>
        </w:rPr>
        <mc:AlternateContent>
          <mc:Choice Requires="wpg">
            <w:drawing>
              <wp:anchor distT="0" distB="0" distL="114300" distR="114300" simplePos="0" relativeHeight="251670016" behindDoc="0" locked="0" layoutInCell="1" allowOverlap="1" wp14:anchorId="57C580D4" wp14:editId="7016E02D">
                <wp:simplePos x="0" y="0"/>
                <wp:positionH relativeFrom="column">
                  <wp:posOffset>-122586</wp:posOffset>
                </wp:positionH>
                <wp:positionV relativeFrom="paragraph">
                  <wp:posOffset>785517</wp:posOffset>
                </wp:positionV>
                <wp:extent cx="3030585" cy="3722922"/>
                <wp:effectExtent l="0" t="0" r="0" b="0"/>
                <wp:wrapTopAndBottom/>
                <wp:docPr id="9" name="グループ化 9"/>
                <wp:cNvGraphicFramePr/>
                <a:graphic xmlns:a="http://schemas.openxmlformats.org/drawingml/2006/main">
                  <a:graphicData uri="http://schemas.microsoft.com/office/word/2010/wordprocessingGroup">
                    <wpg:wgp>
                      <wpg:cNvGrpSpPr/>
                      <wpg:grpSpPr>
                        <a:xfrm>
                          <a:off x="0" y="0"/>
                          <a:ext cx="3030585" cy="3722922"/>
                          <a:chOff x="0" y="-209321"/>
                          <a:chExt cx="3030585" cy="3722922"/>
                        </a:xfrm>
                      </wpg:grpSpPr>
                      <wps:wsp>
                        <wps:cNvPr id="26" name="テキスト ボックス 26"/>
                        <wps:cNvSpPr txBox="1"/>
                        <wps:spPr>
                          <a:xfrm>
                            <a:off x="93644" y="2853368"/>
                            <a:ext cx="2936941" cy="660233"/>
                          </a:xfrm>
                          <a:prstGeom prst="rect">
                            <a:avLst/>
                          </a:prstGeom>
                          <a:noFill/>
                          <a:ln w="6350">
                            <a:noFill/>
                          </a:ln>
                        </wps:spPr>
                        <wps:txbx>
                          <w:txbxContent>
                            <w:p w14:paraId="576D0D6E" w14:textId="7D5DD322" w:rsidR="004E54A6" w:rsidRDefault="007A4D38">
                              <w:r>
                                <w:rPr>
                                  <w:rFonts w:hint="eastAsia"/>
                                </w:rPr>
                                <w:t>F</w:t>
                              </w:r>
                              <w:r>
                                <w:t xml:space="preserve">ig. 5. </w:t>
                              </w:r>
                              <w:r w:rsidRPr="007A4D38">
                                <w:t xml:space="preserve">Plots of the single-scattering albedo, </w:t>
                              </w:r>
                              <w:r w:rsidR="005177FA" w:rsidRPr="0067189F">
                                <w:rPr>
                                  <w:rFonts w:ascii="Symbol" w:hAnsi="Symbol"/>
                                  <w:i/>
                                  <w:iCs/>
                                </w:rPr>
                                <w:t>w</w:t>
                              </w:r>
                              <w:r w:rsidR="005177FA" w:rsidRPr="0067189F">
                                <w:rPr>
                                  <w:vertAlign w:val="subscript"/>
                                </w:rPr>
                                <w:t>s</w:t>
                              </w:r>
                              <w:r w:rsidRPr="0067189F">
                                <w:t>,</w:t>
                              </w:r>
                              <w:r w:rsidRPr="007A4D38">
                                <w:t xml:space="preserve"> as a function of electron energy for Si ,Cu</w:t>
                              </w:r>
                              <w:r w:rsidR="001F5CF0">
                                <w:t xml:space="preserve"> </w:t>
                              </w:r>
                              <w:r w:rsidRPr="007A4D38">
                                <w:t>, and Au</w:t>
                              </w:r>
                              <w:r>
                                <w:t xml:space="preserve"> between 50 eV and 10 keV.</w:t>
                              </w:r>
                              <w:r w:rsidR="00252A97">
                                <w:t>[</w:t>
                              </w:r>
                              <w:r w:rsidR="00AE618E">
                                <w:fldChar w:fldCharType="begin"/>
                              </w:r>
                              <w:r w:rsidR="00AE618E">
                                <w:instrText xml:space="preserve"> NOTEREF _Ref87915015 \h </w:instrText>
                              </w:r>
                              <w:r w:rsidR="00AE618E">
                                <w:fldChar w:fldCharType="separate"/>
                              </w:r>
                              <w:r w:rsidR="003606FD">
                                <w:t>11</w:t>
                              </w:r>
                              <w:r w:rsidR="00AE618E">
                                <w:fldChar w:fldCharType="end"/>
                              </w:r>
                              <w:r w:rsidR="00252A97">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図 8" descr="グラフ, 折れ線グラフ&#10;&#10;自動的に生成された説明"/>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209321"/>
                            <a:ext cx="2897505" cy="2751455"/>
                          </a:xfrm>
                          <a:prstGeom prst="rect">
                            <a:avLst/>
                          </a:prstGeom>
                        </pic:spPr>
                      </pic:pic>
                    </wpg:wgp>
                  </a:graphicData>
                </a:graphic>
                <wp14:sizeRelV relativeFrom="margin">
                  <wp14:pctHeight>0</wp14:pctHeight>
                </wp14:sizeRelV>
              </wp:anchor>
            </w:drawing>
          </mc:Choice>
          <mc:Fallback>
            <w:pict>
              <v:group w14:anchorId="57C580D4" id="グループ化 9" o:spid="_x0000_s1041" style="position:absolute;left:0;text-align:left;margin-left:-9.65pt;margin-top:61.85pt;width:238.65pt;height:293.15pt;z-index:251670016;mso-height-relative:margin" coordorigin=",-2093" coordsize="30305,37229"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">
                <v:shape id="テキスト ボックス 26" o:spid="_x0000_s1042" type="#_x0000_t202" style="position:absolute;left:936;top:28533;width:29369;height:66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" filled="f" stroked="f" strokeweight=".5pt">
                  <v:textbox>
                    <w:txbxContent>
                      <w:p w14:paraId="576D0D6E" w14:textId="7D5DD322" w:rsidR="004E54A6" w:rsidRDefault="007A4D38">
                        <w:r>
                          <w:rPr>
                            <w:rFonts w:hint="eastAsia"/>
                          </w:rPr>
                          <w:t>F</w:t>
                        </w:r>
                        <w:r>
                          <w:t xml:space="preserve">ig. 5. </w:t>
                        </w:r>
                        <w:r w:rsidRPr="007A4D38">
                          <w:t xml:space="preserve">Plots of the single-scattering albedo, </w:t>
                        </w:r>
                        <w:r w:rsidR="005177FA" w:rsidRPr="0067189F">
                          <w:rPr>
                            <w:rFonts w:ascii="Symbol" w:hAnsi="Symbol"/>
                            <w:i/>
                            <w:iCs/>
                          </w:rPr>
                          <w:t>w</w:t>
                        </w:r>
                        <w:r w:rsidR="005177FA" w:rsidRPr="0067189F">
                          <w:rPr>
                            <w:vertAlign w:val="subscript"/>
                          </w:rPr>
                          <w:t>s</w:t>
                        </w:r>
                        <w:r w:rsidRPr="0067189F">
                          <w:t>,</w:t>
                        </w:r>
                        <w:r w:rsidRPr="007A4D38">
                          <w:t xml:space="preserve"> as a function of electron energy for Si ,Cu</w:t>
                        </w:r>
                        <w:r w:rsidR="001F5CF0">
                          <w:t xml:space="preserve"> </w:t>
                        </w:r>
                        <w:r w:rsidRPr="007A4D38">
                          <w:t>, and Au</w:t>
                        </w:r>
                        <w:r>
                          <w:t xml:space="preserve"> between 50 eV and 10 keV.</w:t>
                        </w:r>
                        <w:r w:rsidR="00252A97">
                          <w:t>[</w:t>
                        </w:r>
                        <w:r w:rsidR="00AE618E">
                          <w:fldChar w:fldCharType="begin"/>
                        </w:r>
                        <w:r w:rsidR="00AE618E">
                          <w:instrText xml:space="preserve"> NOTEREF _Ref87915015 \h </w:instrText>
                        </w:r>
                        <w:r w:rsidR="00AE618E">
                          <w:fldChar w:fldCharType="separate"/>
                        </w:r>
                        <w:r w:rsidR="003606FD">
                          <w:t>11</w:t>
                        </w:r>
                        <w:r w:rsidR="00AE618E">
                          <w:fldChar w:fldCharType="end"/>
                        </w:r>
                        <w:r w:rsidR="00252A97">
                          <w:t>]</w:t>
                        </w:r>
                      </w:p>
                    </w:txbxContent>
                  </v:textbox>
                </v:shape>
                <v:shape id="図 8" o:spid="_x0000_s1043" type="#_x0000_t75" alt="グラフ, 折れ線グラフ&#10;&#10;自動的に生成された説明" style="position:absolute;top:-2093;width:28975;height:275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">
                  <v:imagedata r:id="rId28" o:title="グラフ, 折れ線グラフ&#10;&#10;自動的に生成された説明"/>
                </v:shape>
                <w10:wrap type="topAndBottom"/>
              </v:group>
            </w:pict>
          </mc:Fallback>
        </mc:AlternateContent>
      </w:r>
      <w:r w:rsidR="00BE3B03" w:rsidRPr="008B0435">
        <w:rPr>
          <w:rFonts w:hint="eastAsia"/>
        </w:rPr>
        <w:t xml:space="preserve"> </w:t>
      </w:r>
      <w:r w:rsidR="00BE3B03" w:rsidRPr="008B0435">
        <w:t>(18), (19)</w:t>
      </w:r>
      <w:r w:rsidR="00BE3B03" w:rsidRPr="008B0435">
        <w:rPr>
          <w:rFonts w:hint="eastAsia"/>
        </w:rPr>
        <w:t>式を用いて</w:t>
      </w:r>
      <w:r w:rsidR="00BE3B03" w:rsidRPr="008B0435">
        <w:t>MED</w:t>
      </w:r>
      <w:r w:rsidR="00BE3B03" w:rsidRPr="008B0435">
        <w:rPr>
          <w:rFonts w:hint="eastAsia"/>
        </w:rPr>
        <w:t>を求めるにはλと</w:t>
      </w:r>
      <w:r w:rsidR="007132C2" w:rsidRPr="008B0435">
        <w:rPr>
          <w:rFonts w:ascii="Symbol" w:hAnsi="Symbol"/>
          <w:i/>
          <w:iCs/>
        </w:rPr>
        <w:t>w</w:t>
      </w:r>
      <w:r w:rsidR="007132C2" w:rsidRPr="008B0435">
        <w:rPr>
          <w:vertAlign w:val="subscript"/>
        </w:rPr>
        <w:t>s</w:t>
      </w:r>
      <w:r w:rsidR="00BE3B03" w:rsidRPr="008B0435">
        <w:rPr>
          <w:rFonts w:hint="eastAsia"/>
        </w:rPr>
        <w:t>が必要であるが，</w:t>
      </w:r>
      <w:r w:rsidR="00526CB3" w:rsidRPr="008B0435">
        <w:rPr>
          <w:rFonts w:hint="eastAsia"/>
        </w:rPr>
        <w:t>前者は</w:t>
      </w:r>
      <w:r w:rsidR="00526CB3" w:rsidRPr="008B0435">
        <w:t>(11), (12)</w:t>
      </w:r>
      <w:r w:rsidR="00526CB3" w:rsidRPr="008B0435">
        <w:rPr>
          <w:rFonts w:hint="eastAsia"/>
        </w:rPr>
        <w:t>で表わされる</w:t>
      </w:r>
      <w:r w:rsidR="00526CB3" w:rsidRPr="008B0435">
        <w:t>TPP-2M</w:t>
      </w:r>
      <w:r w:rsidR="00526CB3" w:rsidRPr="008B0435">
        <w:rPr>
          <w:rFonts w:hint="eastAsia"/>
        </w:rPr>
        <w:t>式で，後者は</w:t>
      </w:r>
      <w:r w:rsidR="0094083A" w:rsidRPr="008B0435">
        <w:rPr>
          <w:rFonts w:hint="eastAsia"/>
        </w:rPr>
        <w:t>データベース</w:t>
      </w:r>
      <w:r w:rsidR="000E5B8B" w:rsidRPr="008B0435">
        <w:t>[</w:t>
      </w:r>
      <w:r w:rsidR="000E5B8B" w:rsidRPr="008B0435">
        <w:rPr>
          <w:rStyle w:val="af1"/>
          <w:vertAlign w:val="baseline"/>
        </w:rPr>
        <w:endnoteReference w:id="14"/>
      </w:r>
      <w:r w:rsidR="000E5B8B" w:rsidRPr="008B0435">
        <w:t>]</w:t>
      </w:r>
      <w:r w:rsidR="0094083A" w:rsidRPr="008B0435">
        <w:rPr>
          <w:rFonts w:hint="eastAsia"/>
        </w:rPr>
        <w:t>もしくは</w:t>
      </w:r>
      <w:r w:rsidR="0094083A" w:rsidRPr="008B0435">
        <w:t>ISO 1811</w:t>
      </w:r>
      <w:r w:rsidR="00067086" w:rsidRPr="008B0435">
        <w:t>8</w:t>
      </w:r>
      <w:r w:rsidR="001638AF" w:rsidRPr="008B0435">
        <w:t>[</w:t>
      </w:r>
      <w:r w:rsidR="001638AF" w:rsidRPr="008B0435">
        <w:rPr>
          <w:rStyle w:val="af1"/>
          <w:vertAlign w:val="baseline"/>
        </w:rPr>
        <w:endnoteReference w:id="15"/>
      </w:r>
      <w:r w:rsidR="001638AF" w:rsidRPr="008B0435">
        <w:t>]</w:t>
      </w:r>
      <w:r w:rsidR="0094083A" w:rsidRPr="008B0435">
        <w:rPr>
          <w:rFonts w:hint="eastAsia"/>
        </w:rPr>
        <w:t>にある近似式から得ることができる。</w:t>
      </w:r>
    </w:p>
    <w:p w14:paraId="24D00459" w14:textId="0A8B2074" w:rsidR="006B3472" w:rsidRPr="008B0435" w:rsidRDefault="006B3472" w:rsidP="001101B2">
      <w:pPr>
        <w:pStyle w:val="-"/>
        <w:ind w:firstLine="0"/>
      </w:pPr>
    </w:p>
    <w:p w14:paraId="133092E2" w14:textId="7237DE65" w:rsidR="00B04581" w:rsidRPr="008B0435" w:rsidRDefault="00DD5B19" w:rsidP="001101B2">
      <w:pPr>
        <w:pStyle w:val="-"/>
        <w:ind w:firstLine="0"/>
      </w:pPr>
      <w:r w:rsidRPr="008B0435">
        <w:rPr>
          <w:rFonts w:hint="eastAsia"/>
        </w:rPr>
        <w:t>５．</w:t>
      </w:r>
      <w:r w:rsidR="001101B2" w:rsidRPr="008B0435">
        <w:rPr>
          <w:rFonts w:hint="eastAsia"/>
        </w:rPr>
        <w:t xml:space="preserve">有効減衰長さ　</w:t>
      </w:r>
      <w:r w:rsidR="001101B2" w:rsidRPr="008B0435">
        <w:rPr>
          <w:rFonts w:hint="eastAsia"/>
        </w:rPr>
        <w:t>E</w:t>
      </w:r>
      <w:r w:rsidR="001101B2" w:rsidRPr="008B0435">
        <w:t>AL</w:t>
      </w:r>
    </w:p>
    <w:p w14:paraId="116A7873" w14:textId="7FD07B83" w:rsidR="008965DD" w:rsidRPr="008B0435" w:rsidRDefault="001101B2" w:rsidP="001101B2">
      <w:pPr>
        <w:pStyle w:val="-"/>
        <w:ind w:firstLine="0"/>
      </w:pPr>
      <w:r w:rsidRPr="008B0435">
        <w:rPr>
          <w:rFonts w:hint="eastAsia"/>
        </w:rPr>
        <w:t xml:space="preserve"> </w:t>
      </w:r>
      <w:r w:rsidR="00FF0719" w:rsidRPr="008B0435">
        <w:t>EAL</w:t>
      </w:r>
      <w:r w:rsidR="00FF0719" w:rsidRPr="008B0435">
        <w:rPr>
          <w:rFonts w:hint="eastAsia"/>
        </w:rPr>
        <w:t>は</w:t>
      </w:r>
      <w:r w:rsidR="00B63B24" w:rsidRPr="008B0435">
        <w:rPr>
          <w:rFonts w:hint="eastAsia"/>
        </w:rPr>
        <w:t>２．３における定義は</w:t>
      </w:r>
      <w:r w:rsidR="00731007" w:rsidRPr="008B0435">
        <w:rPr>
          <w:rFonts w:hint="eastAsia"/>
        </w:rPr>
        <w:t>大変に分かり難い</w:t>
      </w:r>
      <w:r w:rsidR="00217750" w:rsidRPr="008B0435">
        <w:rPr>
          <w:rFonts w:hint="eastAsia"/>
        </w:rPr>
        <w:t>。</w:t>
      </w:r>
      <w:r w:rsidR="00BA0FAC" w:rsidRPr="008B0435">
        <w:rPr>
          <w:rFonts w:hint="eastAsia"/>
        </w:rPr>
        <w:t>とくに</w:t>
      </w:r>
      <w:r w:rsidR="00615990" w:rsidRPr="008B0435">
        <w:rPr>
          <w:rFonts w:hint="eastAsia"/>
        </w:rPr>
        <w:t>注記</w:t>
      </w:r>
      <w:r w:rsidR="00BA0FAC" w:rsidRPr="008B0435">
        <w:rPr>
          <w:rFonts w:hint="eastAsia"/>
        </w:rPr>
        <w:t>は</w:t>
      </w:r>
      <w:r w:rsidR="00D316D9" w:rsidRPr="008B0435">
        <w:rPr>
          <w:rFonts w:hint="eastAsia"/>
        </w:rPr>
        <w:t>難解である。</w:t>
      </w:r>
      <w:r w:rsidR="00655A1A" w:rsidRPr="008B0435">
        <w:rPr>
          <w:rFonts w:hint="eastAsia"/>
        </w:rPr>
        <w:t>“弾性散乱効果を補正”とあるので，いろいろな場面に適用の可能性がある。しかし，現実的には表面薄膜の厚さを決定する場合のパラメータと</w:t>
      </w:r>
      <w:r w:rsidR="00ED562F" w:rsidRPr="008B0435">
        <w:rPr>
          <w:rFonts w:hint="eastAsia"/>
        </w:rPr>
        <w:t>考えて</w:t>
      </w:r>
      <w:r w:rsidR="00B31C44" w:rsidRPr="008B0435">
        <w:rPr>
          <w:rFonts w:hint="eastAsia"/>
        </w:rPr>
        <w:t>良い</w:t>
      </w:r>
      <w:r w:rsidR="00655A1A" w:rsidRPr="008B0435">
        <w:rPr>
          <w:rFonts w:hint="eastAsia"/>
        </w:rPr>
        <w:t>だろう。</w:t>
      </w:r>
      <w:r w:rsidR="00DB7C8F" w:rsidRPr="008B0435">
        <w:rPr>
          <w:rFonts w:hint="eastAsia"/>
        </w:rPr>
        <w:t>他の</w:t>
      </w:r>
      <w:r w:rsidR="0021742E" w:rsidRPr="008B0435">
        <w:rPr>
          <w:rFonts w:hint="eastAsia"/>
        </w:rPr>
        <w:t>問題に適用する場合</w:t>
      </w:r>
      <w:r w:rsidR="0021742E" w:rsidRPr="008B0435">
        <w:rPr>
          <w:rFonts w:hint="eastAsia"/>
        </w:rPr>
        <w:t>は，</w:t>
      </w:r>
      <w:r w:rsidR="00423A61" w:rsidRPr="008B0435">
        <w:rPr>
          <w:rFonts w:hint="eastAsia"/>
        </w:rPr>
        <w:t>注記３にあるように，</w:t>
      </w:r>
      <w:r w:rsidR="008965DD" w:rsidRPr="008B0435">
        <w:rPr>
          <w:rFonts w:hint="eastAsia"/>
        </w:rPr>
        <w:t>定義を使用</w:t>
      </w:r>
      <w:r w:rsidR="0053398B" w:rsidRPr="008B0435">
        <w:rPr>
          <w:rFonts w:hint="eastAsia"/>
        </w:rPr>
        <w:t>目的</w:t>
      </w:r>
      <w:r w:rsidR="008965DD" w:rsidRPr="008B0435">
        <w:rPr>
          <w:rFonts w:hint="eastAsia"/>
        </w:rPr>
        <w:t>ごとに</w:t>
      </w:r>
      <w:r w:rsidR="000E50F7" w:rsidRPr="008B0435">
        <w:rPr>
          <w:rFonts w:hint="eastAsia"/>
        </w:rPr>
        <w:t>明確に</w:t>
      </w:r>
      <w:r w:rsidR="008965DD" w:rsidRPr="008B0435">
        <w:rPr>
          <w:rFonts w:hint="eastAsia"/>
        </w:rPr>
        <w:t>与える必要がある。</w:t>
      </w:r>
      <w:r w:rsidR="00A57B7D" w:rsidRPr="008B0435">
        <w:rPr>
          <w:rFonts w:hint="eastAsia"/>
        </w:rPr>
        <w:t>言い換えれば</w:t>
      </w:r>
      <w:r w:rsidR="008965DD" w:rsidRPr="008B0435">
        <w:rPr>
          <w:rFonts w:hint="eastAsia"/>
        </w:rPr>
        <w:t>，極端な</w:t>
      </w:r>
      <w:r w:rsidR="003E4207" w:rsidRPr="008B0435">
        <w:rPr>
          <w:rFonts w:hint="eastAsia"/>
        </w:rPr>
        <w:t>計測</w:t>
      </w:r>
      <w:r w:rsidR="008965DD" w:rsidRPr="008B0435">
        <w:rPr>
          <w:rFonts w:hint="eastAsia"/>
        </w:rPr>
        <w:t>条件下</w:t>
      </w:r>
      <w:r w:rsidR="00596CEF" w:rsidRPr="008B0435">
        <w:rPr>
          <w:rStyle w:val="ae"/>
        </w:rPr>
        <w:footnoteReference w:id="2"/>
      </w:r>
      <w:r w:rsidR="008965DD" w:rsidRPr="008B0435">
        <w:rPr>
          <w:rFonts w:hint="eastAsia"/>
        </w:rPr>
        <w:t>では</w:t>
      </w:r>
      <w:r w:rsidR="008965DD" w:rsidRPr="008B0435">
        <w:t>ELA</w:t>
      </w:r>
      <w:r w:rsidR="008965DD" w:rsidRPr="008B0435">
        <w:rPr>
          <w:rFonts w:hint="eastAsia"/>
        </w:rPr>
        <w:t>が負に</w:t>
      </w:r>
      <w:r w:rsidR="007F4DE8" w:rsidRPr="008B0435">
        <w:rPr>
          <w:rFonts w:hint="eastAsia"/>
        </w:rPr>
        <w:t>な</w:t>
      </w:r>
      <w:r w:rsidR="008965DD" w:rsidRPr="008B0435">
        <w:rPr>
          <w:rFonts w:hint="eastAsia"/>
        </w:rPr>
        <w:t>ることもあり</w:t>
      </w:r>
      <w:r w:rsidR="006469DE" w:rsidRPr="008B0435">
        <w:t>[</w:t>
      </w:r>
      <w:bookmarkStart w:id="8" w:name="_Ref87903483"/>
      <w:r w:rsidR="006469DE" w:rsidRPr="008B0435">
        <w:rPr>
          <w:rStyle w:val="af1"/>
          <w:vertAlign w:val="baseline"/>
        </w:rPr>
        <w:endnoteReference w:id="16"/>
      </w:r>
      <w:bookmarkEnd w:id="8"/>
      <w:r w:rsidR="006469DE" w:rsidRPr="008B0435">
        <w:t>]</w:t>
      </w:r>
      <w:r w:rsidR="008965DD" w:rsidRPr="008B0435">
        <w:rPr>
          <w:rFonts w:hint="eastAsia"/>
        </w:rPr>
        <w:t>，</w:t>
      </w:r>
      <w:r w:rsidR="005C7284" w:rsidRPr="008B0435">
        <w:rPr>
          <w:rFonts w:hint="eastAsia"/>
        </w:rPr>
        <w:t>その使用には</w:t>
      </w:r>
      <w:r w:rsidR="00334C75" w:rsidRPr="008B0435">
        <w:rPr>
          <w:rFonts w:hint="eastAsia"/>
        </w:rPr>
        <w:t>注意を要する。</w:t>
      </w:r>
      <w:r w:rsidR="00222006" w:rsidRPr="008B0435">
        <w:rPr>
          <w:rFonts w:hint="eastAsia"/>
        </w:rPr>
        <w:t>そこで，ここでは</w:t>
      </w:r>
      <w:r w:rsidR="00090CA2" w:rsidRPr="008B0435">
        <w:rPr>
          <w:rFonts w:hint="eastAsia"/>
        </w:rPr>
        <w:t>薄膜の厚さ測定に用いる</w:t>
      </w:r>
      <w:r w:rsidR="00B37C1D" w:rsidRPr="008B0435">
        <w:rPr>
          <w:rFonts w:hint="eastAsia"/>
        </w:rPr>
        <w:t>実用的な</w:t>
      </w:r>
      <w:r w:rsidR="00090CA2" w:rsidRPr="008B0435">
        <w:rPr>
          <w:rFonts w:hint="eastAsia"/>
        </w:rPr>
        <w:t>パラメータとしての</w:t>
      </w:r>
      <w:r w:rsidR="00090CA2" w:rsidRPr="008B0435">
        <w:t>EAL</w:t>
      </w:r>
      <w:r w:rsidR="00090CA2" w:rsidRPr="008B0435">
        <w:rPr>
          <w:rFonts w:hint="eastAsia"/>
        </w:rPr>
        <w:t>について述べる。</w:t>
      </w:r>
      <w:r w:rsidR="00462D48" w:rsidRPr="008B0435">
        <w:t xml:space="preserve">EAL </w:t>
      </w:r>
      <w:r w:rsidR="00462D48" w:rsidRPr="008B0435">
        <w:rPr>
          <w:rFonts w:hint="eastAsia"/>
        </w:rPr>
        <w:t>の基本的な考え方については文献</w:t>
      </w:r>
      <w:r w:rsidR="00462D48" w:rsidRPr="008B0435">
        <w:rPr>
          <w:rStyle w:val="af1"/>
          <w:vertAlign w:val="baseline"/>
        </w:rPr>
        <w:endnoteReference w:id="17"/>
      </w:r>
      <w:r w:rsidR="00F74E41" w:rsidRPr="008B0435">
        <w:rPr>
          <w:rFonts w:hint="eastAsia"/>
        </w:rPr>
        <w:t>を参照されたい。</w:t>
      </w:r>
    </w:p>
    <w:p w14:paraId="2F3E74C4" w14:textId="35823FAF" w:rsidR="009F57D8" w:rsidRPr="008B0435" w:rsidRDefault="00BA08F2" w:rsidP="00927B50">
      <w:pPr>
        <w:pStyle w:val="-"/>
        <w:ind w:firstLineChars="50" w:firstLine="95"/>
      </w:pPr>
      <w:r w:rsidRPr="008B0435">
        <w:rPr>
          <w:rFonts w:hint="eastAsia"/>
        </w:rPr>
        <w:t>Jablonski-Powell[</w:t>
      </w:r>
      <w:r w:rsidR="00352186" w:rsidRPr="008B0435">
        <w:rPr>
          <w:rStyle w:val="af1"/>
          <w:vertAlign w:val="baseline"/>
        </w:rPr>
        <w:endnoteReference w:id="18"/>
      </w:r>
      <w:r w:rsidRPr="008B0435">
        <w:rPr>
          <w:rFonts w:hint="eastAsia"/>
        </w:rPr>
        <w:t>]</w:t>
      </w:r>
      <w:r w:rsidRPr="008B0435">
        <w:rPr>
          <w:rFonts w:hint="eastAsia"/>
        </w:rPr>
        <w:t>は、</w:t>
      </w:r>
      <w:r w:rsidR="00185278" w:rsidRPr="008B0435">
        <w:rPr>
          <w:rFonts w:hint="eastAsia"/>
        </w:rPr>
        <w:t>非</w:t>
      </w:r>
      <w:r w:rsidRPr="008B0435">
        <w:rPr>
          <w:rFonts w:hint="eastAsia"/>
        </w:rPr>
        <w:t>偏光の</w:t>
      </w:r>
      <w:r w:rsidRPr="008B0435">
        <w:rPr>
          <w:rFonts w:hint="eastAsia"/>
        </w:rPr>
        <w:t>Mg K</w:t>
      </w:r>
      <w:r w:rsidR="009C498F" w:rsidRPr="008B0435">
        <w:rPr>
          <w:rFonts w:ascii="Symbol" w:hAnsi="Symbol"/>
        </w:rPr>
        <w:t>a</w:t>
      </w:r>
      <w:r w:rsidRPr="008B0435">
        <w:rPr>
          <w:rFonts w:hint="eastAsia"/>
        </w:rPr>
        <w:t>、</w:t>
      </w:r>
      <w:r w:rsidRPr="008B0435">
        <w:rPr>
          <w:rFonts w:hint="eastAsia"/>
        </w:rPr>
        <w:t>Al K</w:t>
      </w:r>
      <w:r w:rsidR="009C498F" w:rsidRPr="008B0435">
        <w:rPr>
          <w:rFonts w:ascii="Symbol" w:hAnsi="Symbol"/>
        </w:rPr>
        <w:t>a</w:t>
      </w:r>
      <w:r w:rsidRPr="008B0435">
        <w:rPr>
          <w:rFonts w:hint="eastAsia"/>
        </w:rPr>
        <w:t>、</w:t>
      </w:r>
      <w:r w:rsidRPr="008B0435">
        <w:rPr>
          <w:rFonts w:hint="eastAsia"/>
        </w:rPr>
        <w:t>Zr L</w:t>
      </w:r>
      <w:r w:rsidR="009C498F" w:rsidRPr="008B0435">
        <w:rPr>
          <w:rFonts w:ascii="Symbol" w:hAnsi="Symbol"/>
        </w:rPr>
        <w:t>a</w:t>
      </w:r>
      <w:r w:rsidRPr="008B0435">
        <w:rPr>
          <w:rFonts w:hint="eastAsia"/>
        </w:rPr>
        <w:t>、</w:t>
      </w:r>
      <w:proofErr w:type="spellStart"/>
      <w:r w:rsidRPr="008B0435">
        <w:rPr>
          <w:rFonts w:hint="eastAsia"/>
        </w:rPr>
        <w:t>Ti</w:t>
      </w:r>
      <w:proofErr w:type="spellEnd"/>
      <w:r w:rsidRPr="008B0435">
        <w:rPr>
          <w:rFonts w:hint="eastAsia"/>
        </w:rPr>
        <w:t xml:space="preserve"> K</w:t>
      </w:r>
      <w:r w:rsidR="009C498F" w:rsidRPr="008B0435">
        <w:rPr>
          <w:rFonts w:ascii="Symbol" w:hAnsi="Symbol"/>
        </w:rPr>
        <w:t>a</w:t>
      </w:r>
      <w:r w:rsidRPr="008B0435">
        <w:rPr>
          <w:rFonts w:hint="eastAsia"/>
        </w:rPr>
        <w:t>線で励起された</w:t>
      </w:r>
      <w:r w:rsidRPr="008B0435">
        <w:rPr>
          <w:rFonts w:hint="eastAsia"/>
        </w:rPr>
        <w:t>Si 2s</w:t>
      </w:r>
      <w:r w:rsidRPr="008B0435">
        <w:rPr>
          <w:rFonts w:hint="eastAsia"/>
        </w:rPr>
        <w:t>、</w:t>
      </w:r>
      <w:r w:rsidRPr="008B0435">
        <w:rPr>
          <w:rFonts w:hint="eastAsia"/>
        </w:rPr>
        <w:t>Cu 2p3/2</w:t>
      </w:r>
      <w:r w:rsidRPr="008B0435">
        <w:rPr>
          <w:rFonts w:hint="eastAsia"/>
        </w:rPr>
        <w:t>、</w:t>
      </w:r>
      <w:r w:rsidRPr="008B0435">
        <w:rPr>
          <w:rFonts w:hint="eastAsia"/>
        </w:rPr>
        <w:t>Ag 3d5/2</w:t>
      </w:r>
      <w:r w:rsidRPr="008B0435">
        <w:rPr>
          <w:rFonts w:hint="eastAsia"/>
        </w:rPr>
        <w:t>、</w:t>
      </w:r>
      <w:r w:rsidRPr="008B0435">
        <w:rPr>
          <w:rFonts w:hint="eastAsia"/>
        </w:rPr>
        <w:t>Au 4f7/2</w:t>
      </w:r>
      <w:r w:rsidR="00261C27" w:rsidRPr="008B0435">
        <w:rPr>
          <w:rFonts w:hint="eastAsia"/>
        </w:rPr>
        <w:t>の</w:t>
      </w:r>
      <w:r w:rsidRPr="008B0435">
        <w:rPr>
          <w:rFonts w:hint="eastAsia"/>
        </w:rPr>
        <w:t>光電子</w:t>
      </w:r>
      <w:r w:rsidR="00DE2B5F" w:rsidRPr="008B0435">
        <w:rPr>
          <w:rFonts w:hint="eastAsia"/>
        </w:rPr>
        <w:t>における</w:t>
      </w:r>
      <w:r w:rsidRPr="008B0435">
        <w:rPr>
          <w:rFonts w:hint="eastAsia"/>
        </w:rPr>
        <w:t>EAL</w:t>
      </w:r>
      <w:r w:rsidRPr="008B0435">
        <w:rPr>
          <w:rFonts w:hint="eastAsia"/>
        </w:rPr>
        <w:t>を計算</w:t>
      </w:r>
      <w:r w:rsidR="00A826A4" w:rsidRPr="008B0435">
        <w:rPr>
          <w:rFonts w:hint="eastAsia"/>
        </w:rPr>
        <w:t>した。</w:t>
      </w:r>
      <w:r w:rsidR="00014178" w:rsidRPr="008B0435">
        <w:rPr>
          <w:rFonts w:hint="eastAsia"/>
        </w:rPr>
        <w:t>このときの</w:t>
      </w:r>
      <w:r w:rsidRPr="008B0435">
        <w:rPr>
          <w:rFonts w:hint="eastAsia"/>
        </w:rPr>
        <w:t>光電子エネルギー</w:t>
      </w:r>
      <w:r w:rsidR="00726604" w:rsidRPr="008B0435">
        <w:rPr>
          <w:rFonts w:hint="eastAsia"/>
        </w:rPr>
        <w:t>は</w:t>
      </w:r>
      <w:r w:rsidRPr="008B0435">
        <w:rPr>
          <w:rFonts w:hint="eastAsia"/>
        </w:rPr>
        <w:t>321 eV</w:t>
      </w:r>
      <w:r w:rsidRPr="008B0435">
        <w:rPr>
          <w:rFonts w:hint="eastAsia"/>
        </w:rPr>
        <w:t>から</w:t>
      </w:r>
      <w:r w:rsidRPr="008B0435">
        <w:rPr>
          <w:rFonts w:hint="eastAsia"/>
        </w:rPr>
        <w:t>4</w:t>
      </w:r>
      <w:r w:rsidR="0084410C" w:rsidRPr="008B0435">
        <w:t>,</w:t>
      </w:r>
      <w:r w:rsidRPr="008B0435">
        <w:rPr>
          <w:rFonts w:hint="eastAsia"/>
        </w:rPr>
        <w:t>426 eV</w:t>
      </w:r>
      <w:r w:rsidR="00101E85" w:rsidRPr="008B0435">
        <w:rPr>
          <w:rFonts w:hint="eastAsia"/>
        </w:rPr>
        <w:t>である</w:t>
      </w:r>
      <w:r w:rsidRPr="008B0435">
        <w:rPr>
          <w:rFonts w:hint="eastAsia"/>
        </w:rPr>
        <w:t>。これらの</w:t>
      </w:r>
      <w:r w:rsidRPr="008B0435">
        <w:rPr>
          <w:rFonts w:hint="eastAsia"/>
        </w:rPr>
        <w:t>EAL</w:t>
      </w:r>
      <w:r w:rsidRPr="008B0435">
        <w:rPr>
          <w:rFonts w:hint="eastAsia"/>
        </w:rPr>
        <w:t>は，</w:t>
      </w:r>
      <w:r w:rsidR="00080C63" w:rsidRPr="008B0435">
        <w:rPr>
          <w:rFonts w:hint="eastAsia"/>
        </w:rPr>
        <w:t>ボルツマン方程式の</w:t>
      </w:r>
      <w:r w:rsidRPr="008B0435">
        <w:rPr>
          <w:rFonts w:hint="eastAsia"/>
        </w:rPr>
        <w:t>輸送近似</w:t>
      </w:r>
      <w:r w:rsidR="00C126B5" w:rsidRPr="008B0435">
        <w:rPr>
          <w:rFonts w:hint="eastAsia"/>
        </w:rPr>
        <w:t>(</w:t>
      </w:r>
      <w:r w:rsidR="00C126B5" w:rsidRPr="008B0435">
        <w:t>TA)</w:t>
      </w:r>
      <w:r w:rsidR="00080C63" w:rsidRPr="008B0435">
        <w:rPr>
          <w:rFonts w:hint="eastAsia"/>
        </w:rPr>
        <w:t>による</w:t>
      </w:r>
      <w:r w:rsidR="00EC212E" w:rsidRPr="008B0435">
        <w:rPr>
          <w:rFonts w:hint="eastAsia"/>
        </w:rPr>
        <w:t>計算と</w:t>
      </w:r>
      <w:r w:rsidR="00EC212E" w:rsidRPr="008B0435">
        <w:t>MC</w:t>
      </w:r>
      <w:r w:rsidR="00EC212E" w:rsidRPr="008B0435">
        <w:rPr>
          <w:rFonts w:hint="eastAsia"/>
        </w:rPr>
        <w:t>法により行われたた。このとき，</w:t>
      </w:r>
      <w:r w:rsidRPr="008B0435">
        <w:rPr>
          <w:rFonts w:hint="eastAsia"/>
        </w:rPr>
        <w:t>双極子近似および非双極子近似の光イオン化断面積を用いた。</w:t>
      </w:r>
      <w:r w:rsidR="00BF2D2C" w:rsidRPr="008B0435">
        <w:rPr>
          <w:rFonts w:hint="eastAsia"/>
        </w:rPr>
        <w:t>そ</w:t>
      </w:r>
      <w:r w:rsidRPr="008B0435">
        <w:rPr>
          <w:rFonts w:hint="eastAsia"/>
        </w:rPr>
        <w:t>の結果、</w:t>
      </w:r>
      <w:r w:rsidRPr="008B0435">
        <w:rPr>
          <w:rFonts w:hint="eastAsia"/>
        </w:rPr>
        <w:t>TA</w:t>
      </w:r>
      <w:r w:rsidRPr="008B0435">
        <w:rPr>
          <w:rFonts w:hint="eastAsia"/>
        </w:rPr>
        <w:t>法と</w:t>
      </w:r>
      <w:r w:rsidRPr="008B0435">
        <w:rPr>
          <w:rFonts w:hint="eastAsia"/>
        </w:rPr>
        <w:t>MC</w:t>
      </w:r>
      <w:r w:rsidRPr="008B0435">
        <w:rPr>
          <w:rFonts w:hint="eastAsia"/>
        </w:rPr>
        <w:t>シミュレーションで求めた</w:t>
      </w:r>
      <w:r w:rsidRPr="008B0435">
        <w:rPr>
          <w:rFonts w:hint="eastAsia"/>
        </w:rPr>
        <w:t>EAL</w:t>
      </w:r>
      <w:r w:rsidRPr="008B0435">
        <w:rPr>
          <w:rFonts w:hint="eastAsia"/>
        </w:rPr>
        <w:t>には十分な整合性が見られた</w:t>
      </w:r>
      <w:r w:rsidR="00E26C47" w:rsidRPr="008B0435">
        <w:rPr>
          <w:rFonts w:hint="eastAsia"/>
        </w:rPr>
        <w:t>。さらに</w:t>
      </w:r>
      <w:r w:rsidRPr="008B0435">
        <w:rPr>
          <w:rFonts w:hint="eastAsia"/>
        </w:rPr>
        <w:t>双極子近似と非双極子近似によ</w:t>
      </w:r>
      <w:r w:rsidR="00B11110" w:rsidRPr="008B0435">
        <w:rPr>
          <w:rFonts w:hint="eastAsia"/>
        </w:rPr>
        <w:t>り得られた</w:t>
      </w:r>
      <w:r w:rsidRPr="008B0435">
        <w:rPr>
          <w:rFonts w:hint="eastAsia"/>
        </w:rPr>
        <w:t>Au 4f7/2</w:t>
      </w:r>
      <w:r w:rsidRPr="008B0435">
        <w:rPr>
          <w:rFonts w:hint="eastAsia"/>
        </w:rPr>
        <w:t>光電子の</w:t>
      </w:r>
      <w:r w:rsidRPr="008B0435">
        <w:rPr>
          <w:rFonts w:hint="eastAsia"/>
        </w:rPr>
        <w:t>EAL</w:t>
      </w:r>
      <w:r w:rsidR="00927B50" w:rsidRPr="008B0435">
        <w:t xml:space="preserve"> </w:t>
      </w:r>
      <w:r w:rsidR="00170A35" w:rsidRPr="008B0435">
        <w:rPr>
          <w:rFonts w:hint="eastAsia"/>
        </w:rPr>
        <w:t>を比較すると，そ</w:t>
      </w:r>
      <w:r w:rsidRPr="008B0435">
        <w:rPr>
          <w:rFonts w:hint="eastAsia"/>
        </w:rPr>
        <w:t>の差は、光電子の放出角が</w:t>
      </w:r>
      <w:r w:rsidRPr="008B0435">
        <w:rPr>
          <w:rFonts w:hint="eastAsia"/>
        </w:rPr>
        <w:t>50</w:t>
      </w:r>
      <w:r w:rsidRPr="008B0435">
        <w:rPr>
          <w:rFonts w:hint="eastAsia"/>
        </w:rPr>
        <w:t>°以下の場合</w:t>
      </w:r>
      <w:r w:rsidR="00AA7A09" w:rsidRPr="008B0435">
        <w:rPr>
          <w:rFonts w:hint="eastAsia"/>
        </w:rPr>
        <w:t>では</w:t>
      </w:r>
      <w:r w:rsidRPr="008B0435">
        <w:rPr>
          <w:rFonts w:hint="eastAsia"/>
        </w:rPr>
        <w:t>、</w:t>
      </w:r>
      <w:r w:rsidRPr="008B0435">
        <w:rPr>
          <w:rFonts w:hint="eastAsia"/>
        </w:rPr>
        <w:t>1</w:t>
      </w:r>
      <w:r w:rsidRPr="008B0435">
        <w:rPr>
          <w:rFonts w:hint="eastAsia"/>
        </w:rPr>
        <w:t>％（</w:t>
      </w:r>
      <w:r w:rsidRPr="008B0435">
        <w:rPr>
          <w:rFonts w:hint="eastAsia"/>
        </w:rPr>
        <w:t>Mg</w:t>
      </w:r>
      <w:r w:rsidR="00687EAD" w:rsidRPr="008B0435">
        <w:t xml:space="preserve"> </w:t>
      </w:r>
      <w:r w:rsidR="00501CC5" w:rsidRPr="008B0435">
        <w:rPr>
          <w:rFonts w:hint="eastAsia"/>
        </w:rPr>
        <w:t>K</w:t>
      </w:r>
      <w:r w:rsidR="00501CC5" w:rsidRPr="008B0435">
        <w:rPr>
          <w:rFonts w:ascii="Symbol" w:hAnsi="Symbol"/>
        </w:rPr>
        <w:t xml:space="preserve">a, </w:t>
      </w:r>
      <w:r w:rsidRPr="008B0435">
        <w:rPr>
          <w:rFonts w:hint="eastAsia"/>
        </w:rPr>
        <w:t>Al</w:t>
      </w:r>
      <w:r w:rsidR="00687EAD" w:rsidRPr="008B0435">
        <w:t xml:space="preserve"> </w:t>
      </w:r>
      <w:r w:rsidRPr="008B0435">
        <w:rPr>
          <w:rFonts w:hint="eastAsia"/>
        </w:rPr>
        <w:t>K</w:t>
      </w:r>
      <w:r w:rsidR="0033111A" w:rsidRPr="008B0435">
        <w:rPr>
          <w:rFonts w:ascii="Symbol" w:hAnsi="Symbol"/>
        </w:rPr>
        <w:t>a</w:t>
      </w:r>
      <w:r w:rsidRPr="008B0435">
        <w:rPr>
          <w:rFonts w:hint="eastAsia"/>
        </w:rPr>
        <w:t xml:space="preserve"> </w:t>
      </w:r>
      <w:r w:rsidRPr="008B0435">
        <w:rPr>
          <w:rFonts w:hint="eastAsia"/>
        </w:rPr>
        <w:t>線）から</w:t>
      </w:r>
      <w:r w:rsidRPr="008B0435">
        <w:rPr>
          <w:rFonts w:hint="eastAsia"/>
        </w:rPr>
        <w:t>2.5</w:t>
      </w:r>
      <w:r w:rsidRPr="008B0435">
        <w:rPr>
          <w:rFonts w:hint="eastAsia"/>
        </w:rPr>
        <w:t>％（</w:t>
      </w:r>
      <w:proofErr w:type="spellStart"/>
      <w:r w:rsidRPr="008B0435">
        <w:rPr>
          <w:rFonts w:hint="eastAsia"/>
        </w:rPr>
        <w:t>Ti</w:t>
      </w:r>
      <w:proofErr w:type="spellEnd"/>
      <w:r w:rsidR="00501CC5" w:rsidRPr="008B0435">
        <w:t xml:space="preserve"> </w:t>
      </w:r>
      <w:r w:rsidRPr="008B0435">
        <w:rPr>
          <w:rFonts w:hint="eastAsia"/>
        </w:rPr>
        <w:t>K</w:t>
      </w:r>
      <w:r w:rsidR="00556A12" w:rsidRPr="008B0435">
        <w:rPr>
          <w:rFonts w:ascii="Symbol" w:hAnsi="Symbol"/>
        </w:rPr>
        <w:t>a</w:t>
      </w:r>
      <w:r w:rsidRPr="008B0435">
        <w:rPr>
          <w:rFonts w:hint="eastAsia"/>
        </w:rPr>
        <w:t xml:space="preserve"> </w:t>
      </w:r>
      <w:r w:rsidRPr="008B0435">
        <w:rPr>
          <w:rFonts w:hint="eastAsia"/>
        </w:rPr>
        <w:t>線）であ</w:t>
      </w:r>
      <w:r w:rsidR="006A7ABD" w:rsidRPr="008B0435">
        <w:rPr>
          <w:rFonts w:hint="eastAsia"/>
        </w:rPr>
        <w:t>った。実用的には，無視できるほどに小さい差である。ここで</w:t>
      </w:r>
      <w:r w:rsidR="00354B4B" w:rsidRPr="008B0435">
        <w:rPr>
          <w:rFonts w:hint="eastAsia"/>
        </w:rPr>
        <w:t>決定した</w:t>
      </w:r>
      <w:r w:rsidR="00354B4B" w:rsidRPr="008B0435">
        <w:t>EAL</w:t>
      </w:r>
      <w:r w:rsidR="00354B4B" w:rsidRPr="008B0435">
        <w:rPr>
          <w:rFonts w:hint="eastAsia"/>
        </w:rPr>
        <w:t>は</w:t>
      </w:r>
      <w:r w:rsidRPr="008B0435">
        <w:rPr>
          <w:rFonts w:hint="eastAsia"/>
        </w:rPr>
        <w:t>電子エネルギーが</w:t>
      </w:r>
      <w:r w:rsidRPr="008B0435">
        <w:rPr>
          <w:rFonts w:hint="eastAsia"/>
        </w:rPr>
        <w:t>2 keV</w:t>
      </w:r>
      <w:r w:rsidRPr="008B0435">
        <w:rPr>
          <w:rFonts w:hint="eastAsia"/>
        </w:rPr>
        <w:t>以下の</w:t>
      </w:r>
      <w:r w:rsidR="00794F51" w:rsidRPr="008B0435">
        <w:rPr>
          <w:rFonts w:hint="eastAsia"/>
        </w:rPr>
        <w:t>場合</w:t>
      </w:r>
      <w:r w:rsidRPr="008B0435">
        <w:rPr>
          <w:rFonts w:hint="eastAsia"/>
        </w:rPr>
        <w:t>[</w:t>
      </w:r>
      <w:r w:rsidR="00532E2B" w:rsidRPr="008B0435">
        <w:fldChar w:fldCharType="begin"/>
      </w:r>
      <w:r w:rsidR="00532E2B" w:rsidRPr="008B0435">
        <w:instrText xml:space="preserve"> </w:instrText>
      </w:r>
      <w:r w:rsidR="00532E2B" w:rsidRPr="008B0435">
        <w:rPr>
          <w:rFonts w:hint="eastAsia"/>
        </w:rPr>
        <w:instrText>NOTEREF _Ref87902666 \h</w:instrText>
      </w:r>
      <w:r w:rsidR="00532E2B" w:rsidRPr="008B0435">
        <w:instrText xml:space="preserve"> </w:instrText>
      </w:r>
      <w:r w:rsidR="00213B3F" w:rsidRPr="008B0435">
        <w:instrText xml:space="preserve"> \* MERGEFORMAT </w:instrText>
      </w:r>
      <w:r w:rsidR="00532E2B" w:rsidRPr="008B0435">
        <w:fldChar w:fldCharType="separate"/>
      </w:r>
      <w:r w:rsidR="003606FD">
        <w:t>13</w:t>
      </w:r>
      <w:r w:rsidR="00532E2B" w:rsidRPr="008B0435">
        <w:fldChar w:fldCharType="end"/>
      </w:r>
      <w:r w:rsidRPr="008B0435">
        <w:rPr>
          <w:rFonts w:hint="eastAsia"/>
        </w:rPr>
        <w:t>]</w:t>
      </w:r>
      <w:r w:rsidRPr="008B0435">
        <w:rPr>
          <w:rFonts w:hint="eastAsia"/>
        </w:rPr>
        <w:t>と同様</w:t>
      </w:r>
      <w:r w:rsidR="002825B9" w:rsidRPr="008B0435">
        <w:rPr>
          <w:rFonts w:hint="eastAsia"/>
        </w:rPr>
        <w:t>の式</w:t>
      </w:r>
      <w:r w:rsidR="00FB71E3" w:rsidRPr="008B0435">
        <w:rPr>
          <w:rFonts w:hint="eastAsia"/>
        </w:rPr>
        <w:t>で</w:t>
      </w:r>
      <w:r w:rsidR="0097077F" w:rsidRPr="008B0435">
        <w:rPr>
          <w:rFonts w:hint="eastAsia"/>
        </w:rPr>
        <w:t>近似でき，結果的に</w:t>
      </w:r>
      <w:r w:rsidR="009F57D8" w:rsidRPr="008B0435">
        <w:rPr>
          <w:rFonts w:hint="eastAsia"/>
        </w:rPr>
        <w:t>(</w:t>
      </w:r>
      <w:r w:rsidR="009F57D8" w:rsidRPr="008B0435">
        <w:t>21)</w:t>
      </w:r>
      <w:r w:rsidR="009F57D8" w:rsidRPr="008B0435">
        <w:rPr>
          <w:rFonts w:hint="eastAsia"/>
        </w:rPr>
        <w:t>式</w:t>
      </w:r>
      <w:r w:rsidR="0097077F" w:rsidRPr="008B0435">
        <w:rPr>
          <w:rFonts w:hint="eastAsia"/>
        </w:rPr>
        <w:t>が，一般式として提案されている。</w:t>
      </w:r>
    </w:p>
    <w:p w14:paraId="5CC07FB4" w14:textId="77777777" w:rsidR="00A77891" w:rsidRPr="008B0435" w:rsidRDefault="00A77891" w:rsidP="009F57D8">
      <w:pPr>
        <w:pStyle w:val="-"/>
        <w:ind w:firstLineChars="50" w:firstLine="95"/>
      </w:pPr>
    </w:p>
    <w:p w14:paraId="7BD35452" w14:textId="6679B22B" w:rsidR="009F57D8" w:rsidRPr="008B0435" w:rsidRDefault="006361DD" w:rsidP="009F57D8">
      <w:pPr>
        <w:pStyle w:val="-"/>
        <w:ind w:firstLineChars="50" w:firstLine="95"/>
        <w:rPr>
          <w:rFonts w:ascii="XITS Math" w:hAnsi="XITS Math" w:cs="XITS Math"/>
        </w:rPr>
      </w:pPr>
      <m:oMathPara>
        <m:oMath>
          <m:r>
            <w:rPr>
              <w:rFonts w:ascii="XITS Math" w:hAnsi="XITS Math" w:cs="XITS Math"/>
            </w:rPr>
            <m:t>L=</m:t>
          </m:r>
          <m:r>
            <w:rPr>
              <w:rFonts w:ascii="Cambria Math" w:hAnsi="Cambria Math" w:cs="XITS Math"/>
            </w:rPr>
            <m:t>λ</m:t>
          </m:r>
          <m:d>
            <m:dPr>
              <m:ctrlPr>
                <w:rPr>
                  <w:rFonts w:ascii="XITS Math" w:hAnsi="XITS Math" w:cs="XITS Math"/>
                  <w:i/>
                </w:rPr>
              </m:ctrlPr>
            </m:dPr>
            <m:e>
              <m:r>
                <w:rPr>
                  <w:rFonts w:ascii="XITS Math" w:hAnsi="XITS Math" w:cs="XITS Math"/>
                </w:rPr>
                <m:t>1-0.739</m:t>
              </m:r>
              <m:sSub>
                <m:sSubPr>
                  <m:ctrlPr>
                    <w:rPr>
                      <w:rFonts w:ascii="XITS Math" w:hAnsi="XITS Math" w:cs="XITS Math"/>
                      <w:i/>
                    </w:rPr>
                  </m:ctrlPr>
                </m:sSubPr>
                <m:e>
                  <m:r>
                    <w:rPr>
                      <w:rFonts w:ascii="XITS Math" w:hAnsi="XITS Math" w:cs="XITS Math"/>
                    </w:rPr>
                    <m:t>ω</m:t>
                  </m:r>
                </m:e>
                <m:sub>
                  <m:r>
                    <w:rPr>
                      <w:rFonts w:ascii="XITS Math" w:hAnsi="XITS Math" w:cs="XITS Math"/>
                    </w:rPr>
                    <m:t>s</m:t>
                  </m:r>
                </m:sub>
              </m:sSub>
            </m:e>
          </m:d>
          <m:r>
            <w:rPr>
              <w:rFonts w:ascii="XITS Math" w:hAnsi="XITS Math" w:cs="XITS Math"/>
            </w:rPr>
            <m:t xml:space="preserve">          (21)</m:t>
          </m:r>
        </m:oMath>
      </m:oMathPara>
    </w:p>
    <w:p w14:paraId="5E9FCD26" w14:textId="77777777" w:rsidR="005D0C64" w:rsidRPr="008B0435" w:rsidRDefault="005D0C64" w:rsidP="009F57D8">
      <w:pPr>
        <w:pStyle w:val="-"/>
        <w:ind w:firstLineChars="50" w:firstLine="95"/>
      </w:pPr>
    </w:p>
    <w:p w14:paraId="010EF586" w14:textId="2F691543" w:rsidR="00CB5877" w:rsidRPr="008B0435" w:rsidRDefault="00A77891" w:rsidP="00CB5877">
      <w:pPr>
        <w:pStyle w:val="-"/>
        <w:ind w:firstLineChars="50" w:firstLine="95"/>
      </w:pPr>
      <w:r w:rsidRPr="008B0435">
        <w:rPr>
          <w:rFonts w:hint="eastAsia"/>
        </w:rPr>
        <w:t>ここで，</w:t>
      </w:r>
      <w:r w:rsidRPr="008B0435">
        <w:rPr>
          <w:i/>
          <w:iCs/>
        </w:rPr>
        <w:t>L</w:t>
      </w:r>
      <w:r w:rsidRPr="008B0435">
        <w:rPr>
          <w:rFonts w:hint="eastAsia"/>
        </w:rPr>
        <w:t>は</w:t>
      </w:r>
      <w:r w:rsidR="00E56749" w:rsidRPr="008B0435">
        <w:t>EAL</w:t>
      </w:r>
      <w:r w:rsidRPr="008B0435">
        <w:rPr>
          <w:rFonts w:hint="eastAsia"/>
        </w:rPr>
        <w:t>である。</w:t>
      </w:r>
      <w:r w:rsidR="00D612CF" w:rsidRPr="008B0435">
        <w:t>(21)</w:t>
      </w:r>
      <w:r w:rsidR="00D612CF" w:rsidRPr="008B0435">
        <w:rPr>
          <w:rFonts w:hint="eastAsia"/>
        </w:rPr>
        <w:t>式</w:t>
      </w:r>
      <w:r w:rsidR="002001A7" w:rsidRPr="008B0435">
        <w:rPr>
          <w:rFonts w:hint="eastAsia"/>
        </w:rPr>
        <w:t>が与える</w:t>
      </w:r>
      <w:r w:rsidR="00767AB7" w:rsidRPr="008B0435">
        <w:t>EAL</w:t>
      </w:r>
      <w:r w:rsidR="00D612CF" w:rsidRPr="008B0435">
        <w:rPr>
          <w:rFonts w:hint="eastAsia"/>
        </w:rPr>
        <w:t>と個々に</w:t>
      </w:r>
      <w:r w:rsidR="009C2F3C" w:rsidRPr="008B0435">
        <w:rPr>
          <w:rFonts w:hint="eastAsia"/>
        </w:rPr>
        <w:t>T</w:t>
      </w:r>
      <w:r w:rsidR="009C2F3C" w:rsidRPr="008B0435">
        <w:t>A</w:t>
      </w:r>
      <w:r w:rsidR="009C2F3C" w:rsidRPr="008B0435">
        <w:rPr>
          <w:rFonts w:hint="eastAsia"/>
        </w:rPr>
        <w:t>で</w:t>
      </w:r>
      <w:r w:rsidR="00D612CF" w:rsidRPr="008B0435">
        <w:rPr>
          <w:rFonts w:hint="eastAsia"/>
        </w:rPr>
        <w:t>計算した</w:t>
      </w:r>
      <w:r w:rsidR="00D612CF" w:rsidRPr="008B0435">
        <w:t>EAL</w:t>
      </w:r>
      <w:r w:rsidR="00D612CF" w:rsidRPr="008B0435">
        <w:rPr>
          <w:rFonts w:hint="eastAsia"/>
        </w:rPr>
        <w:t>の二乗平均差</w:t>
      </w:r>
      <w:r w:rsidR="00D612CF" w:rsidRPr="008B0435">
        <w:t>(RMS)</w:t>
      </w:r>
      <w:r w:rsidR="008E24A1" w:rsidRPr="008B0435">
        <w:rPr>
          <w:rFonts w:hint="eastAsia"/>
        </w:rPr>
        <w:t>の平均は</w:t>
      </w:r>
      <w:r w:rsidR="008E24A1" w:rsidRPr="008B0435">
        <w:t>1.44%</w:t>
      </w:r>
      <w:r w:rsidR="008E24A1" w:rsidRPr="008B0435">
        <w:rPr>
          <w:rFonts w:hint="eastAsia"/>
        </w:rPr>
        <w:t>であ</w:t>
      </w:r>
      <w:r w:rsidR="00F02B96" w:rsidRPr="008B0435">
        <w:rPr>
          <w:rFonts w:hint="eastAsia"/>
        </w:rPr>
        <w:t>った。</w:t>
      </w:r>
      <w:r w:rsidR="00075C47" w:rsidRPr="008B0435">
        <w:rPr>
          <w:rFonts w:hint="eastAsia"/>
        </w:rPr>
        <w:t>したがって，</w:t>
      </w:r>
      <w:r w:rsidR="00075C47" w:rsidRPr="008B0435">
        <w:t>(21)</w:t>
      </w:r>
      <w:r w:rsidR="00075C47" w:rsidRPr="008B0435">
        <w:rPr>
          <w:rFonts w:hint="eastAsia"/>
        </w:rPr>
        <w:t>式は</w:t>
      </w:r>
      <w:r w:rsidR="00075C47" w:rsidRPr="008B0435">
        <w:t>5keV</w:t>
      </w:r>
      <w:r w:rsidR="00075C47" w:rsidRPr="008B0435">
        <w:rPr>
          <w:rFonts w:hint="eastAsia"/>
        </w:rPr>
        <w:t>までにエネルギーで使用可能であるので，</w:t>
      </w:r>
      <w:r w:rsidR="00075C47" w:rsidRPr="008B0435">
        <w:t>HAXPES</w:t>
      </w:r>
      <w:r w:rsidR="00075C47" w:rsidRPr="008B0435">
        <w:rPr>
          <w:rFonts w:hint="eastAsia"/>
        </w:rPr>
        <w:t>に有用である</w:t>
      </w:r>
      <w:r w:rsidR="008F2428" w:rsidRPr="008B0435">
        <w:rPr>
          <w:rFonts w:hint="eastAsia"/>
        </w:rPr>
        <w:t>。</w:t>
      </w:r>
      <w:r w:rsidR="008060C4" w:rsidRPr="008B0435">
        <w:t>[</w:t>
      </w:r>
      <w:r w:rsidR="008060C4" w:rsidRPr="008B0435">
        <w:rPr>
          <w:rStyle w:val="af1"/>
          <w:vertAlign w:val="baseline"/>
        </w:rPr>
        <w:endnoteReference w:id="19"/>
      </w:r>
      <w:r w:rsidR="008060C4" w:rsidRPr="008B0435">
        <w:t>]</w:t>
      </w:r>
    </w:p>
    <w:p w14:paraId="78AE914C" w14:textId="5C090F89" w:rsidR="00B048DC" w:rsidRPr="008B0435" w:rsidRDefault="00B048DC" w:rsidP="008F2428">
      <w:pPr>
        <w:pStyle w:val="-"/>
        <w:ind w:firstLine="0"/>
      </w:pPr>
    </w:p>
    <w:p w14:paraId="62A5EF95" w14:textId="56DC0821" w:rsidR="00B048DC" w:rsidRPr="008B0435" w:rsidRDefault="005018A7" w:rsidP="005E672D">
      <w:pPr>
        <w:pStyle w:val="-"/>
        <w:ind w:firstLine="0"/>
        <w:rPr>
          <w:rFonts w:ascii="游明朝" w:eastAsia="游明朝" w:hAnsi="游明朝"/>
        </w:rPr>
      </w:pPr>
      <w:r w:rsidRPr="008B0435">
        <w:rPr>
          <w:rFonts w:hint="eastAsia"/>
        </w:rPr>
        <w:t>６．</w:t>
      </w:r>
      <w:r w:rsidR="0064515F" w:rsidRPr="008B0435">
        <w:rPr>
          <w:rFonts w:ascii="游明朝" w:eastAsia="游明朝" w:hAnsi="游明朝"/>
        </w:rPr>
        <w:t>情報</w:t>
      </w:r>
      <w:r w:rsidR="0064515F" w:rsidRPr="008B0435">
        <w:rPr>
          <w:rFonts w:ascii="游明朝" w:eastAsia="游明朝" w:hAnsi="游明朝" w:hint="eastAsia"/>
        </w:rPr>
        <w:t>深さ</w:t>
      </w:r>
      <w:r w:rsidR="0064515F" w:rsidRPr="008B0435">
        <w:rPr>
          <w:rFonts w:ascii="游明朝" w:eastAsia="游明朝" w:hAnsi="游明朝"/>
        </w:rPr>
        <w:t>ID</w:t>
      </w:r>
    </w:p>
    <w:p w14:paraId="628C28A7" w14:textId="6FF8A86C" w:rsidR="002A1499" w:rsidRPr="008B0435" w:rsidRDefault="005E672D" w:rsidP="00645271">
      <w:pPr>
        <w:pStyle w:val="-"/>
        <w:ind w:firstLineChars="50" w:firstLine="95"/>
      </w:pPr>
      <w:r w:rsidRPr="008B0435">
        <w:rPr>
          <w:rFonts w:hint="eastAsia"/>
        </w:rPr>
        <w:t>I</w:t>
      </w:r>
      <w:r w:rsidRPr="008B0435">
        <w:t>D</w:t>
      </w:r>
      <w:r w:rsidRPr="008B0435">
        <w:rPr>
          <w:rFonts w:hint="eastAsia"/>
        </w:rPr>
        <w:t>とは、</w:t>
      </w:r>
      <w:r w:rsidR="002A4BC3" w:rsidRPr="008B0435">
        <w:rPr>
          <w:rFonts w:hint="eastAsia"/>
        </w:rPr>
        <w:t>２．４に示した定義にあるように，</w:t>
      </w:r>
      <w:r w:rsidRPr="008B0435">
        <w:rPr>
          <w:rFonts w:hint="eastAsia"/>
        </w:rPr>
        <w:t>特定の</w:t>
      </w:r>
      <w:r w:rsidR="00645271" w:rsidRPr="008B0435">
        <w:t>XPS</w:t>
      </w:r>
      <w:r w:rsidRPr="008B0435">
        <w:rPr>
          <w:rFonts w:hint="eastAsia"/>
        </w:rPr>
        <w:t>実験</w:t>
      </w:r>
      <w:r w:rsidR="00144E11" w:rsidRPr="008B0435">
        <w:rPr>
          <w:rFonts w:hint="eastAsia"/>
        </w:rPr>
        <w:t>条件</w:t>
      </w:r>
      <w:r w:rsidRPr="008B0435">
        <w:rPr>
          <w:rFonts w:hint="eastAsia"/>
        </w:rPr>
        <w:t>におけるサンプリングの深さを示す指標であり、</w:t>
      </w:r>
      <w:r w:rsidRPr="008B0435">
        <w:rPr>
          <w:rFonts w:hint="eastAsia"/>
        </w:rPr>
        <w:t>IMFP</w:t>
      </w:r>
      <w:r w:rsidRPr="008B0435">
        <w:rPr>
          <w:rFonts w:hint="eastAsia"/>
        </w:rPr>
        <w:t>、光電子放出角</w:t>
      </w:r>
      <w:r w:rsidR="00256A61" w:rsidRPr="008B0435">
        <w:rPr>
          <w:rFonts w:hint="eastAsia"/>
        </w:rPr>
        <w:t xml:space="preserve"> </w:t>
      </w:r>
      <w:r w:rsidR="00256A61" w:rsidRPr="008B0435">
        <w:rPr>
          <w:rFonts w:ascii="Symbol" w:hAnsi="Symbol"/>
          <w:i/>
          <w:iCs/>
        </w:rPr>
        <w:t>q</w:t>
      </w:r>
      <w:r w:rsidR="00524D34" w:rsidRPr="008B0435">
        <w:rPr>
          <w:rFonts w:hint="eastAsia"/>
        </w:rPr>
        <w:t>，</w:t>
      </w:r>
      <w:r w:rsidRPr="008B0435">
        <w:rPr>
          <w:rFonts w:hint="eastAsia"/>
        </w:rPr>
        <w:t>および試料における弾性散乱効果の大きさに依存する</w:t>
      </w:r>
      <w:r w:rsidR="00256A61" w:rsidRPr="008B0435">
        <w:t>[</w:t>
      </w:r>
      <w:r w:rsidR="00F7564F" w:rsidRPr="008B0435">
        <w:rPr>
          <w:rStyle w:val="af1"/>
          <w:vertAlign w:val="baseline"/>
        </w:rPr>
        <w:endnoteReference w:id="20"/>
      </w:r>
      <w:r w:rsidR="00256A61" w:rsidRPr="008B0435">
        <w:t>]</w:t>
      </w:r>
      <w:r w:rsidRPr="008B0435">
        <w:rPr>
          <w:rFonts w:hint="eastAsia"/>
        </w:rPr>
        <w:t>。</w:t>
      </w:r>
      <w:r w:rsidRPr="008B0435">
        <w:rPr>
          <w:rFonts w:hint="eastAsia"/>
        </w:rPr>
        <w:t>Jablonski</w:t>
      </w:r>
      <w:r w:rsidRPr="008B0435">
        <w:rPr>
          <w:rFonts w:hint="eastAsia"/>
        </w:rPr>
        <w:t>と</w:t>
      </w:r>
      <w:r w:rsidRPr="008B0435">
        <w:rPr>
          <w:rFonts w:hint="eastAsia"/>
        </w:rPr>
        <w:t>Powell[</w:t>
      </w:r>
      <w:r w:rsidR="00730A3C" w:rsidRPr="008B0435">
        <w:fldChar w:fldCharType="begin"/>
      </w:r>
      <w:r w:rsidR="00730A3C" w:rsidRPr="008B0435">
        <w:instrText xml:space="preserve"> </w:instrText>
      </w:r>
      <w:r w:rsidR="00730A3C" w:rsidRPr="008B0435">
        <w:rPr>
          <w:rFonts w:hint="eastAsia"/>
        </w:rPr>
        <w:instrText>NOTEREF _Ref87902666 \h</w:instrText>
      </w:r>
      <w:r w:rsidR="00730A3C" w:rsidRPr="008B0435">
        <w:instrText xml:space="preserve"> </w:instrText>
      </w:r>
      <w:r w:rsidR="00213B3F" w:rsidRPr="008B0435">
        <w:instrText xml:space="preserve"> \* MERGEFORMAT </w:instrText>
      </w:r>
      <w:r w:rsidR="00730A3C" w:rsidRPr="008B0435">
        <w:fldChar w:fldCharType="separate"/>
      </w:r>
      <w:r w:rsidR="003606FD">
        <w:t>13</w:t>
      </w:r>
      <w:r w:rsidR="00730A3C" w:rsidRPr="008B0435">
        <w:fldChar w:fldCharType="end"/>
      </w:r>
      <w:r w:rsidRPr="008B0435">
        <w:rPr>
          <w:rFonts w:hint="eastAsia"/>
        </w:rPr>
        <w:t>]</w:t>
      </w:r>
      <w:r w:rsidRPr="008B0435">
        <w:rPr>
          <w:rFonts w:hint="eastAsia"/>
        </w:rPr>
        <w:t>は、</w:t>
      </w:r>
      <w:r w:rsidRPr="008B0435">
        <w:rPr>
          <w:rFonts w:hint="eastAsia"/>
        </w:rPr>
        <w:t>Si</w:t>
      </w:r>
      <w:r w:rsidRPr="008B0435">
        <w:rPr>
          <w:rFonts w:hint="eastAsia"/>
        </w:rPr>
        <w:t>、</w:t>
      </w:r>
      <w:r w:rsidRPr="008B0435">
        <w:rPr>
          <w:rFonts w:hint="eastAsia"/>
        </w:rPr>
        <w:t>Cu</w:t>
      </w:r>
      <w:r w:rsidRPr="008B0435">
        <w:rPr>
          <w:rFonts w:hint="eastAsia"/>
        </w:rPr>
        <w:t>、</w:t>
      </w:r>
      <w:r w:rsidRPr="008B0435">
        <w:rPr>
          <w:rFonts w:hint="eastAsia"/>
        </w:rPr>
        <w:t>Ag</w:t>
      </w:r>
      <w:r w:rsidRPr="008B0435">
        <w:rPr>
          <w:rFonts w:hint="eastAsia"/>
        </w:rPr>
        <w:t>、</w:t>
      </w:r>
      <w:r w:rsidRPr="008B0435">
        <w:rPr>
          <w:rFonts w:hint="eastAsia"/>
        </w:rPr>
        <w:t>W</w:t>
      </w:r>
      <w:r w:rsidRPr="008B0435">
        <w:rPr>
          <w:rFonts w:hint="eastAsia"/>
        </w:rPr>
        <w:t>、</w:t>
      </w:r>
      <w:r w:rsidRPr="008B0435">
        <w:rPr>
          <w:rFonts w:hint="eastAsia"/>
        </w:rPr>
        <w:t>Au</w:t>
      </w:r>
      <w:r w:rsidRPr="008B0435">
        <w:rPr>
          <w:rFonts w:hint="eastAsia"/>
        </w:rPr>
        <w:t>、</w:t>
      </w:r>
      <w:r w:rsidRPr="008B0435">
        <w:rPr>
          <w:rFonts w:hint="eastAsia"/>
        </w:rPr>
        <w:t>ZrO</w:t>
      </w:r>
      <w:r w:rsidRPr="008B0435">
        <w:rPr>
          <w:rFonts w:hint="eastAsia"/>
          <w:vertAlign w:val="subscript"/>
        </w:rPr>
        <w:t>2</w:t>
      </w:r>
      <w:r w:rsidRPr="008B0435">
        <w:rPr>
          <w:rFonts w:hint="eastAsia"/>
        </w:rPr>
        <w:t>、</w:t>
      </w:r>
      <w:r w:rsidRPr="008B0435">
        <w:rPr>
          <w:rFonts w:hint="eastAsia"/>
        </w:rPr>
        <w:t>ZrSiO</w:t>
      </w:r>
      <w:r w:rsidRPr="008B0435">
        <w:rPr>
          <w:rFonts w:hint="eastAsia"/>
          <w:vertAlign w:val="subscript"/>
        </w:rPr>
        <w:t>4</w:t>
      </w:r>
      <w:r w:rsidRPr="008B0435">
        <w:rPr>
          <w:rFonts w:hint="eastAsia"/>
        </w:rPr>
        <w:t>、</w:t>
      </w:r>
      <w:r w:rsidRPr="008B0435">
        <w:rPr>
          <w:rFonts w:hint="eastAsia"/>
        </w:rPr>
        <w:t>HfO</w:t>
      </w:r>
      <w:r w:rsidRPr="008B0435">
        <w:rPr>
          <w:rFonts w:hint="eastAsia"/>
          <w:vertAlign w:val="subscript"/>
        </w:rPr>
        <w:t>2</w:t>
      </w:r>
      <w:r w:rsidRPr="008B0435">
        <w:rPr>
          <w:rFonts w:hint="eastAsia"/>
        </w:rPr>
        <w:t>、および</w:t>
      </w:r>
      <w:r w:rsidRPr="008B0435">
        <w:rPr>
          <w:rFonts w:hint="eastAsia"/>
        </w:rPr>
        <w:t>HfSiO</w:t>
      </w:r>
      <w:r w:rsidRPr="008B0435">
        <w:rPr>
          <w:rFonts w:hint="eastAsia"/>
          <w:vertAlign w:val="subscript"/>
        </w:rPr>
        <w:t>4</w:t>
      </w:r>
      <w:r w:rsidRPr="008B0435">
        <w:rPr>
          <w:rFonts w:hint="eastAsia"/>
        </w:rPr>
        <w:t>の</w:t>
      </w:r>
      <w:r w:rsidRPr="008B0435">
        <w:rPr>
          <w:rFonts w:hint="eastAsia"/>
        </w:rPr>
        <w:t>16</w:t>
      </w:r>
      <w:r w:rsidRPr="008B0435">
        <w:rPr>
          <w:rFonts w:hint="eastAsia"/>
        </w:rPr>
        <w:t>本の光電子</w:t>
      </w:r>
      <w:r w:rsidR="00C9483A" w:rsidRPr="008B0435">
        <w:rPr>
          <w:rFonts w:hint="eastAsia"/>
        </w:rPr>
        <w:t>ピーク</w:t>
      </w:r>
      <w:r w:rsidRPr="008B0435">
        <w:rPr>
          <w:rFonts w:hint="eastAsia"/>
        </w:rPr>
        <w:t>と</w:t>
      </w:r>
      <w:r w:rsidRPr="008B0435">
        <w:rPr>
          <w:rFonts w:hint="eastAsia"/>
        </w:rPr>
        <w:t>9</w:t>
      </w:r>
      <w:r w:rsidRPr="008B0435">
        <w:rPr>
          <w:rFonts w:hint="eastAsia"/>
        </w:rPr>
        <w:t>本のオージェ電子</w:t>
      </w:r>
      <w:r w:rsidR="00C9483A" w:rsidRPr="008B0435">
        <w:rPr>
          <w:rFonts w:hint="eastAsia"/>
        </w:rPr>
        <w:t>ピーク</w:t>
      </w:r>
      <w:r w:rsidRPr="008B0435">
        <w:rPr>
          <w:rFonts w:hint="eastAsia"/>
        </w:rPr>
        <w:t>について、輸送近似計算により</w:t>
      </w:r>
      <w:r w:rsidRPr="008B0435">
        <w:rPr>
          <w:rFonts w:hint="eastAsia"/>
        </w:rPr>
        <w:t>ID</w:t>
      </w:r>
      <w:r w:rsidRPr="008B0435">
        <w:rPr>
          <w:rFonts w:hint="eastAsia"/>
        </w:rPr>
        <w:t>を決定し</w:t>
      </w:r>
      <w:r w:rsidR="00C66550" w:rsidRPr="008B0435">
        <w:rPr>
          <w:rFonts w:hint="eastAsia"/>
        </w:rPr>
        <w:t>，次式を提案している</w:t>
      </w:r>
      <w:r w:rsidRPr="008B0435">
        <w:rPr>
          <w:rFonts w:hint="eastAsia"/>
        </w:rPr>
        <w:t>。</w:t>
      </w:r>
      <w:r w:rsidR="003A0D64" w:rsidRPr="008B0435">
        <w:rPr>
          <w:rFonts w:hint="eastAsia"/>
        </w:rPr>
        <w:t>このとき，</w:t>
      </w:r>
      <w:r w:rsidR="003B6416" w:rsidRPr="008B0435">
        <w:rPr>
          <w:rFonts w:hint="eastAsia"/>
        </w:rPr>
        <w:t>一般式</w:t>
      </w:r>
      <w:r w:rsidR="003A0D64" w:rsidRPr="008B0435">
        <w:rPr>
          <w:i/>
          <w:iCs/>
        </w:rPr>
        <w:t>S</w:t>
      </w:r>
      <w:r w:rsidR="003A0D64" w:rsidRPr="008B0435">
        <w:rPr>
          <w:rFonts w:hint="eastAsia"/>
        </w:rPr>
        <w:t>と</w:t>
      </w:r>
      <w:r w:rsidR="003A0D64" w:rsidRPr="008B0435">
        <w:lastRenderedPageBreak/>
        <w:t>TA</w:t>
      </w:r>
      <w:r w:rsidR="003A0D64" w:rsidRPr="008B0435">
        <w:rPr>
          <w:rFonts w:hint="eastAsia"/>
        </w:rPr>
        <w:t>により個々に計算した</w:t>
      </w:r>
      <w:r w:rsidR="00C11E3F" w:rsidRPr="008B0435">
        <w:t>25</w:t>
      </w:r>
      <w:r w:rsidR="00583D30" w:rsidRPr="008B0435">
        <w:rPr>
          <w:rFonts w:hint="eastAsia"/>
        </w:rPr>
        <w:t>ピーク</w:t>
      </w:r>
      <w:r w:rsidR="00C11E3F" w:rsidRPr="008B0435">
        <w:rPr>
          <w:rFonts w:hint="eastAsia"/>
        </w:rPr>
        <w:t>の</w:t>
      </w:r>
      <w:r w:rsidR="003A0D64" w:rsidRPr="008B0435">
        <w:rPr>
          <w:rFonts w:hint="eastAsia"/>
          <w:i/>
          <w:iCs/>
        </w:rPr>
        <w:t>S</w:t>
      </w:r>
      <w:r w:rsidR="00BE164C" w:rsidRPr="008B0435">
        <w:rPr>
          <w:rFonts w:hint="eastAsia"/>
        </w:rPr>
        <w:t>における</w:t>
      </w:r>
      <w:r w:rsidR="00BE164C" w:rsidRPr="008B0435">
        <w:rPr>
          <w:rFonts w:hint="eastAsia"/>
        </w:rPr>
        <w:t>R</w:t>
      </w:r>
      <w:r w:rsidR="00BE164C" w:rsidRPr="008B0435">
        <w:t>MS</w:t>
      </w:r>
      <w:r w:rsidR="003A0D64" w:rsidRPr="008B0435">
        <w:rPr>
          <w:rFonts w:hint="eastAsia"/>
        </w:rPr>
        <w:t>偏差</w:t>
      </w:r>
      <w:r w:rsidR="006500F2" w:rsidRPr="008B0435">
        <w:rPr>
          <w:rFonts w:hint="eastAsia"/>
        </w:rPr>
        <w:t>の平均は</w:t>
      </w:r>
      <w:r w:rsidR="003A0D64" w:rsidRPr="008B0435">
        <w:rPr>
          <w:rFonts w:hint="eastAsia"/>
        </w:rPr>
        <w:t>0.54%</w:t>
      </w:r>
      <w:r w:rsidR="003A0D64" w:rsidRPr="008B0435">
        <w:rPr>
          <w:rFonts w:hint="eastAsia"/>
        </w:rPr>
        <w:t>であった。</w:t>
      </w:r>
    </w:p>
    <w:p w14:paraId="49992AAE" w14:textId="77777777" w:rsidR="002A1499" w:rsidRPr="008B0435" w:rsidRDefault="002A1499" w:rsidP="005E672D">
      <w:pPr>
        <w:pStyle w:val="-"/>
        <w:ind w:firstLineChars="50" w:firstLine="95"/>
      </w:pPr>
    </w:p>
    <w:p w14:paraId="75879628" w14:textId="60ACAA7B" w:rsidR="002A1499" w:rsidRPr="008B0435" w:rsidRDefault="00B441FF" w:rsidP="005E672D">
      <w:pPr>
        <w:pStyle w:val="-"/>
        <w:ind w:firstLineChars="50" w:firstLine="95"/>
        <w:rPr>
          <w:rFonts w:ascii="XITS Math" w:hAnsi="XITS Math" w:cs="XITS Math"/>
        </w:rPr>
      </w:pPr>
      <m:oMathPara>
        <m:oMathParaPr>
          <m:jc m:val="right"/>
        </m:oMathParaPr>
        <m:oMath>
          <m:r>
            <w:rPr>
              <w:rFonts w:ascii="XITS Math" w:hAnsi="XITS Math" w:cs="XITS Math"/>
            </w:rPr>
            <m:t>S=</m:t>
          </m:r>
          <m:r>
            <m:rPr>
              <m:sty m:val="p"/>
            </m:rPr>
            <w:rPr>
              <w:rFonts w:ascii="XITS Math" w:hAnsi="XITS Math" w:cs="XITS Math"/>
            </w:rPr>
            <m:t>λ</m:t>
          </m:r>
          <m:func>
            <m:funcPr>
              <m:ctrlPr>
                <w:rPr>
                  <w:rFonts w:ascii="XITS Math" w:hAnsi="XITS Math" w:cs="XITS Math"/>
                </w:rPr>
              </m:ctrlPr>
            </m:funcPr>
            <m:fName>
              <m:r>
                <m:rPr>
                  <m:sty m:val="p"/>
                </m:rPr>
                <w:rPr>
                  <w:rFonts w:ascii="XITS Math" w:hAnsi="XITS Math" w:cs="XITS Math"/>
                </w:rPr>
                <m:t>cos</m:t>
              </m:r>
              <m:ctrlPr>
                <w:rPr>
                  <w:rFonts w:ascii="XITS Math" w:hAnsi="XITS Math" w:cs="XITS Math"/>
                  <w:i/>
                </w:rPr>
              </m:ctrlPr>
            </m:fName>
            <m:e>
              <m:r>
                <w:rPr>
                  <w:rFonts w:ascii="XITS Math" w:hAnsi="XITS Math" w:cs="XITS Math"/>
                </w:rPr>
                <m:t>θ</m:t>
              </m:r>
            </m:e>
          </m:func>
          <m:d>
            <m:dPr>
              <m:ctrlPr>
                <w:rPr>
                  <w:rFonts w:ascii="XITS Math" w:hAnsi="XITS Math" w:cs="XITS Math"/>
                  <w:i/>
                </w:rPr>
              </m:ctrlPr>
            </m:dPr>
            <m:e>
              <m:r>
                <w:rPr>
                  <w:rFonts w:ascii="XITS Math" w:hAnsi="XITS Math" w:cs="XITS Math"/>
                </w:rPr>
                <m:t>1-0.787</m:t>
              </m:r>
              <m:sSub>
                <m:sSubPr>
                  <m:ctrlPr>
                    <w:rPr>
                      <w:rFonts w:ascii="XITS Math" w:hAnsi="XITS Math" w:cs="XITS Math"/>
                      <w:i/>
                    </w:rPr>
                  </m:ctrlPr>
                </m:sSubPr>
                <m:e>
                  <m:r>
                    <w:rPr>
                      <w:rFonts w:ascii="XITS Math" w:hAnsi="XITS Math" w:cs="XITS Math"/>
                    </w:rPr>
                    <m:t>ω</m:t>
                  </m:r>
                </m:e>
                <m:sub>
                  <m:r>
                    <w:rPr>
                      <w:rFonts w:ascii="XITS Math" w:hAnsi="XITS Math" w:cs="XITS Math"/>
                    </w:rPr>
                    <m:t>s</m:t>
                  </m:r>
                </m:sub>
              </m:sSub>
            </m:e>
          </m:d>
          <m:func>
            <m:funcPr>
              <m:ctrlPr>
                <w:rPr>
                  <w:rFonts w:ascii="XITS Math" w:hAnsi="XITS Math" w:cs="XITS Math"/>
                </w:rPr>
              </m:ctrlPr>
            </m:funcPr>
            <m:fName>
              <m:r>
                <m:rPr>
                  <m:sty m:val="p"/>
                </m:rPr>
                <w:rPr>
                  <w:rFonts w:ascii="XITS Math" w:hAnsi="XITS Math" w:cs="XITS Math"/>
                </w:rPr>
                <m:t>ln</m:t>
              </m:r>
              <m:ctrlPr>
                <w:rPr>
                  <w:rFonts w:ascii="XITS Math" w:hAnsi="XITS Math" w:cs="XITS Math"/>
                  <w:i/>
                </w:rPr>
              </m:ctrlPr>
            </m:fName>
            <m:e>
              <m:d>
                <m:dPr>
                  <m:begChr m:val="["/>
                  <m:endChr m:val="]"/>
                  <m:ctrlPr>
                    <w:rPr>
                      <w:rFonts w:ascii="XITS Math" w:hAnsi="XITS Math" w:cs="XITS Math"/>
                    </w:rPr>
                  </m:ctrlPr>
                </m:dPr>
                <m:e>
                  <m:f>
                    <m:fPr>
                      <m:ctrlPr>
                        <w:rPr>
                          <w:rFonts w:ascii="XITS Math" w:hAnsi="XITS Math" w:cs="XITS Math"/>
                        </w:rPr>
                      </m:ctrlPr>
                    </m:fPr>
                    <m:num>
                      <m:r>
                        <w:rPr>
                          <w:rFonts w:ascii="XITS Math" w:hAnsi="XITS Math" w:cs="XITS Math"/>
                        </w:rPr>
                        <m:t>1</m:t>
                      </m:r>
                      <m:ctrlPr>
                        <w:rPr>
                          <w:rFonts w:ascii="XITS Math" w:hAnsi="XITS Math" w:cs="XITS Math"/>
                          <w:i/>
                        </w:rPr>
                      </m:ctrlPr>
                    </m:num>
                    <m:den>
                      <m:r>
                        <w:rPr>
                          <w:rFonts w:ascii="XITS Math" w:hAnsi="XITS Math" w:cs="XITS Math"/>
                        </w:rPr>
                        <m:t>1-</m:t>
                      </m:r>
                      <m:d>
                        <m:dPr>
                          <m:ctrlPr>
                            <w:rPr>
                              <w:rFonts w:ascii="XITS Math" w:hAnsi="XITS Math" w:cs="XITS Math"/>
                              <w:i/>
                            </w:rPr>
                          </m:ctrlPr>
                        </m:dPr>
                        <m:e>
                          <m:r>
                            <w:rPr>
                              <w:rFonts w:ascii="XITS Math" w:hAnsi="XITS Math" w:cs="XITS Math"/>
                            </w:rPr>
                            <m:t>P</m:t>
                          </m:r>
                          <m:r>
                            <m:rPr>
                              <m:lit/>
                            </m:rPr>
                            <w:rPr>
                              <w:rFonts w:ascii="XITS Math" w:hAnsi="XITS Math" w:cs="XITS Math"/>
                            </w:rPr>
                            <m:t>/</m:t>
                          </m:r>
                          <m:r>
                            <w:rPr>
                              <w:rFonts w:ascii="XITS Math" w:hAnsi="XITS Math" w:cs="XITS Math"/>
                            </w:rPr>
                            <m:t>100</m:t>
                          </m:r>
                        </m:e>
                      </m:d>
                      <m:ctrlPr>
                        <w:rPr>
                          <w:rFonts w:ascii="XITS Math" w:hAnsi="XITS Math" w:cs="XITS Math"/>
                          <w:i/>
                        </w:rPr>
                      </m:ctrlPr>
                    </m:den>
                  </m:f>
                  <m:ctrlPr>
                    <w:rPr>
                      <w:rFonts w:ascii="XITS Math" w:hAnsi="XITS Math" w:cs="XITS Math"/>
                      <w:i/>
                    </w:rPr>
                  </m:ctrlPr>
                </m:e>
              </m:d>
              <m:r>
                <w:rPr>
                  <w:rFonts w:ascii="XITS Math" w:hAnsi="XITS Math" w:cs="XITS Math"/>
                </w:rPr>
                <m:t xml:space="preserve">         (22)</m:t>
              </m:r>
            </m:e>
          </m:func>
        </m:oMath>
      </m:oMathPara>
    </w:p>
    <w:p w14:paraId="3D4490C5" w14:textId="77777777" w:rsidR="00B441FF" w:rsidRPr="008B0435" w:rsidRDefault="00B441FF" w:rsidP="005E672D">
      <w:pPr>
        <w:pStyle w:val="-"/>
        <w:ind w:firstLineChars="50" w:firstLine="95"/>
      </w:pPr>
    </w:p>
    <w:p w14:paraId="2AA22927" w14:textId="333061BF" w:rsidR="005E672D" w:rsidRPr="008B0435" w:rsidRDefault="00B52FF8" w:rsidP="00ED400C">
      <w:pPr>
        <w:pStyle w:val="-"/>
        <w:ind w:firstLineChars="50" w:firstLine="95"/>
      </w:pPr>
      <w:r w:rsidRPr="008B0435">
        <w:rPr>
          <w:rFonts w:hint="eastAsia"/>
        </w:rPr>
        <w:t>ここで</w:t>
      </w:r>
      <w:r w:rsidR="00770B32" w:rsidRPr="008B0435">
        <w:rPr>
          <w:i/>
          <w:iCs/>
        </w:rPr>
        <w:t>S</w:t>
      </w:r>
      <w:r w:rsidR="00770B32" w:rsidRPr="008B0435">
        <w:rPr>
          <w:rFonts w:hint="eastAsia"/>
        </w:rPr>
        <w:t>は</w:t>
      </w:r>
      <w:r w:rsidR="00770B32" w:rsidRPr="008B0435">
        <w:t>ID</w:t>
      </w:r>
      <w:r w:rsidR="00770B32" w:rsidRPr="008B0435">
        <w:rPr>
          <w:rFonts w:hint="eastAsia"/>
        </w:rPr>
        <w:t>を表す。</w:t>
      </w:r>
      <w:r w:rsidR="007F772A" w:rsidRPr="008B0435">
        <w:rPr>
          <w:rFonts w:hint="eastAsia"/>
        </w:rPr>
        <w:t>また，</w:t>
      </w:r>
      <w:r w:rsidR="007F772A" w:rsidRPr="008B0435">
        <w:rPr>
          <w:i/>
          <w:iCs/>
        </w:rPr>
        <w:t>P</w:t>
      </w:r>
      <w:r w:rsidR="007F772A" w:rsidRPr="008B0435">
        <w:rPr>
          <w:rFonts w:hint="eastAsia"/>
        </w:rPr>
        <w:t>は</w:t>
      </w:r>
      <w:r w:rsidR="00AB260F" w:rsidRPr="008B0435">
        <w:rPr>
          <w:rFonts w:hint="eastAsia"/>
        </w:rPr>
        <w:t>、発生した検出信号の指定</w:t>
      </w:r>
      <w:r w:rsidR="00417566" w:rsidRPr="008B0435">
        <w:rPr>
          <w:rFonts w:hint="eastAsia"/>
        </w:rPr>
        <w:t>する</w:t>
      </w:r>
      <w:r w:rsidR="00AB260F" w:rsidRPr="008B0435">
        <w:rPr>
          <w:rFonts w:hint="eastAsia"/>
        </w:rPr>
        <w:t>割合</w:t>
      </w:r>
      <w:r w:rsidR="002144AC" w:rsidRPr="008B0435">
        <w:t>(</w:t>
      </w:r>
      <w:r w:rsidR="00093E7A" w:rsidRPr="008B0435">
        <w:rPr>
          <w:rFonts w:hint="eastAsia"/>
        </w:rPr>
        <w:t>例えば</w:t>
      </w:r>
      <w:r w:rsidR="00093E7A" w:rsidRPr="008B0435">
        <w:t>90%, 95%, 99%</w:t>
      </w:r>
      <w:r w:rsidR="00093E7A" w:rsidRPr="008B0435">
        <w:rPr>
          <w:rFonts w:hint="eastAsia"/>
        </w:rPr>
        <w:t>など</w:t>
      </w:r>
      <w:r w:rsidR="002144AC" w:rsidRPr="008B0435">
        <w:t>)</w:t>
      </w:r>
      <w:r w:rsidR="00AB260F" w:rsidRPr="008B0435">
        <w:rPr>
          <w:rFonts w:hint="eastAsia"/>
        </w:rPr>
        <w:t>である。</w:t>
      </w:r>
      <w:r w:rsidR="00A0456F" w:rsidRPr="008B0435">
        <w:rPr>
          <w:rFonts w:hint="eastAsia"/>
        </w:rPr>
        <w:t>また，</w:t>
      </w:r>
      <w:r w:rsidR="002B04FE" w:rsidRPr="008B0435">
        <w:t>(22)</w:t>
      </w:r>
      <w:r w:rsidR="002B04FE" w:rsidRPr="008B0435">
        <w:rPr>
          <w:rFonts w:hint="eastAsia"/>
        </w:rPr>
        <w:t>式は</w:t>
      </w:r>
      <w:r w:rsidR="005E672D" w:rsidRPr="008B0435">
        <w:rPr>
          <w:rFonts w:hint="eastAsia"/>
        </w:rPr>
        <w:t>、電子エネルギーが</w:t>
      </w:r>
      <w:r w:rsidR="005E672D" w:rsidRPr="008B0435">
        <w:rPr>
          <w:rFonts w:hint="eastAsia"/>
        </w:rPr>
        <w:t>61eV</w:t>
      </w:r>
      <w:r w:rsidR="005E672D" w:rsidRPr="008B0435">
        <w:rPr>
          <w:rFonts w:hint="eastAsia"/>
        </w:rPr>
        <w:t>から</w:t>
      </w:r>
      <w:r w:rsidR="005E672D" w:rsidRPr="008B0435">
        <w:rPr>
          <w:rFonts w:hint="eastAsia"/>
        </w:rPr>
        <w:t>2016eV</w:t>
      </w:r>
      <w:r w:rsidR="005E672D" w:rsidRPr="008B0435">
        <w:rPr>
          <w:rFonts w:hint="eastAsia"/>
        </w:rPr>
        <w:t>、放出角が</w:t>
      </w:r>
      <w:r w:rsidR="005E672D" w:rsidRPr="008B0435">
        <w:rPr>
          <w:rFonts w:hint="eastAsia"/>
        </w:rPr>
        <w:t>0</w:t>
      </w:r>
      <w:r w:rsidR="005E672D" w:rsidRPr="008B0435">
        <w:rPr>
          <w:rFonts w:hint="eastAsia"/>
        </w:rPr>
        <w:t>°から</w:t>
      </w:r>
      <w:r w:rsidR="005E672D" w:rsidRPr="008B0435">
        <w:rPr>
          <w:rFonts w:hint="eastAsia"/>
        </w:rPr>
        <w:t>50</w:t>
      </w:r>
      <w:r w:rsidR="005E672D" w:rsidRPr="008B0435">
        <w:rPr>
          <w:rFonts w:hint="eastAsia"/>
        </w:rPr>
        <w:t>°の場合</w:t>
      </w:r>
      <w:r w:rsidR="00E57B86" w:rsidRPr="008B0435">
        <w:rPr>
          <w:rFonts w:hint="eastAsia"/>
        </w:rPr>
        <w:t>に使用が</w:t>
      </w:r>
      <w:r w:rsidR="004E23DB" w:rsidRPr="008B0435">
        <w:rPr>
          <w:rFonts w:hint="eastAsia"/>
        </w:rPr>
        <w:t>可能</w:t>
      </w:r>
      <w:r w:rsidR="00E57B86" w:rsidRPr="008B0435">
        <w:rPr>
          <w:rFonts w:hint="eastAsia"/>
        </w:rPr>
        <w:t>で</w:t>
      </w:r>
      <w:r w:rsidR="006F31FF" w:rsidRPr="008B0435">
        <w:rPr>
          <w:rFonts w:hint="eastAsia"/>
        </w:rPr>
        <w:t>あり，</w:t>
      </w:r>
      <w:r w:rsidR="00475F11" w:rsidRPr="008B0435">
        <w:rPr>
          <w:rFonts w:hint="eastAsia"/>
        </w:rPr>
        <w:t>M</w:t>
      </w:r>
      <w:r w:rsidR="00475F11" w:rsidRPr="008B0435">
        <w:t>ED</w:t>
      </w:r>
      <w:r w:rsidR="00475F11" w:rsidRPr="008B0435">
        <w:rPr>
          <w:rFonts w:hint="eastAsia"/>
        </w:rPr>
        <w:t>と同様に，</w:t>
      </w:r>
      <w:r w:rsidR="006F31FF" w:rsidRPr="008B0435">
        <w:t>IMFP</w:t>
      </w:r>
      <w:r w:rsidR="006F31FF" w:rsidRPr="008B0435">
        <w:rPr>
          <w:rFonts w:hint="eastAsia"/>
        </w:rPr>
        <w:t>と検出角度，単一散乱アルベドが分かれば簡単に計算することができる。</w:t>
      </w:r>
    </w:p>
    <w:p w14:paraId="6F3A80CB" w14:textId="77777777" w:rsidR="0005378C" w:rsidRPr="008B0435" w:rsidRDefault="0005378C" w:rsidP="00CB04A5">
      <w:pPr>
        <w:pStyle w:val="-"/>
        <w:ind w:firstLine="0"/>
      </w:pPr>
    </w:p>
    <w:p w14:paraId="2E322D09" w14:textId="3BCDFB07" w:rsidR="00B04581" w:rsidRPr="008B0435" w:rsidRDefault="0064515F" w:rsidP="00B04581">
      <w:pPr>
        <w:pStyle w:val="-"/>
        <w:ind w:firstLine="0"/>
      </w:pPr>
      <w:r w:rsidRPr="008B0435">
        <w:rPr>
          <w:rFonts w:hint="eastAsia"/>
        </w:rPr>
        <w:t>７</w:t>
      </w:r>
      <w:r w:rsidR="00B04581" w:rsidRPr="008B0435">
        <w:rPr>
          <w:rFonts w:hint="eastAsia"/>
        </w:rPr>
        <w:t>．</w:t>
      </w:r>
      <w:r w:rsidR="007F797E" w:rsidRPr="008B0435">
        <w:rPr>
          <w:rFonts w:hint="eastAsia"/>
        </w:rPr>
        <w:t>まとめ</w:t>
      </w:r>
    </w:p>
    <w:p w14:paraId="77BDA240" w14:textId="56AF3924" w:rsidR="00971A5A" w:rsidRPr="008B0435" w:rsidRDefault="00B54731" w:rsidP="00BA6E61">
      <w:pPr>
        <w:pStyle w:val="-"/>
        <w:ind w:firstLine="0"/>
        <w:rPr>
          <w:rFonts w:ascii="游明朝" w:eastAsia="游明朝" w:hAnsi="游明朝"/>
        </w:rPr>
      </w:pPr>
      <w:r w:rsidRPr="008B0435">
        <w:rPr>
          <w:rFonts w:hint="eastAsia"/>
        </w:rPr>
        <w:t>X</w:t>
      </w:r>
      <w:r w:rsidRPr="008B0435">
        <w:t>PS, AES</w:t>
      </w:r>
      <w:r w:rsidRPr="008B0435">
        <w:rPr>
          <w:rFonts w:hint="eastAsia"/>
        </w:rPr>
        <w:t>に代表される表面電子分光法における表面感度と検出深さ</w:t>
      </w:r>
      <w:r w:rsidR="00C51D4B" w:rsidRPr="008B0435">
        <w:rPr>
          <w:rFonts w:hint="eastAsia"/>
        </w:rPr>
        <w:t>は，</w:t>
      </w:r>
      <w:r w:rsidR="00FE7FD3" w:rsidRPr="008B0435">
        <w:rPr>
          <w:rFonts w:hint="eastAsia"/>
        </w:rPr>
        <w:t>主に</w:t>
      </w:r>
      <w:r w:rsidR="00C51D4B" w:rsidRPr="008B0435">
        <w:rPr>
          <w:rFonts w:hint="eastAsia"/>
        </w:rPr>
        <w:t>電子の非弾性散乱</w:t>
      </w:r>
      <w:r w:rsidR="006D625B" w:rsidRPr="008B0435">
        <w:rPr>
          <w:rFonts w:hint="eastAsia"/>
        </w:rPr>
        <w:t>が決定し，</w:t>
      </w:r>
      <w:r w:rsidR="00B60083" w:rsidRPr="008B0435">
        <w:rPr>
          <w:rFonts w:hint="eastAsia"/>
        </w:rPr>
        <w:t>第２成分として</w:t>
      </w:r>
      <w:r w:rsidR="00BA362E" w:rsidRPr="008B0435">
        <w:rPr>
          <w:rFonts w:hint="eastAsia"/>
        </w:rPr>
        <w:t>弾性散乱</w:t>
      </w:r>
      <w:r w:rsidR="00381375" w:rsidRPr="008B0435">
        <w:rPr>
          <w:rFonts w:hint="eastAsia"/>
        </w:rPr>
        <w:t>の寄与があると言って良い。</w:t>
      </w:r>
      <w:r w:rsidR="008C4FB3" w:rsidRPr="008B0435">
        <w:rPr>
          <w:rFonts w:ascii="游明朝" w:eastAsia="游明朝" w:hAnsi="游明朝" w:hint="eastAsia"/>
        </w:rPr>
        <w:t>そこで</w:t>
      </w:r>
      <w:r w:rsidR="00D23FC2" w:rsidRPr="008B0435">
        <w:rPr>
          <w:rFonts w:ascii="游明朝" w:eastAsia="游明朝" w:hAnsi="游明朝" w:hint="eastAsia"/>
        </w:rPr>
        <w:t>，表面感度を表す指標としては，電子の非弾性</w:t>
      </w:r>
      <w:r w:rsidR="00D23FC2" w:rsidRPr="008B0435">
        <w:rPr>
          <w:rFonts w:ascii="游明朝" w:eastAsia="游明朝" w:hAnsi="游明朝" w:hint="eastAsia"/>
        </w:rPr>
        <w:t>散乱</w:t>
      </w:r>
      <w:r w:rsidR="009F476D" w:rsidRPr="008B0435">
        <w:rPr>
          <w:rFonts w:ascii="游明朝" w:eastAsia="游明朝" w:hAnsi="游明朝" w:hint="eastAsia"/>
        </w:rPr>
        <w:t>に関連した</w:t>
      </w:r>
      <w:r w:rsidR="00D23FC2" w:rsidRPr="008B0435">
        <w:rPr>
          <w:rFonts w:ascii="游明朝" w:eastAsia="游明朝" w:hAnsi="游明朝"/>
        </w:rPr>
        <w:t>IMFP，MED，</w:t>
      </w:r>
      <w:r w:rsidR="00F50F29" w:rsidRPr="008B0435">
        <w:rPr>
          <w:rFonts w:ascii="游明朝" w:eastAsia="游明朝" w:hAnsi="游明朝"/>
        </w:rPr>
        <w:t xml:space="preserve"> </w:t>
      </w:r>
      <w:r w:rsidR="00D23FC2" w:rsidRPr="008B0435">
        <w:rPr>
          <w:rFonts w:ascii="游明朝" w:eastAsia="游明朝" w:hAnsi="游明朝"/>
        </w:rPr>
        <w:t>EAL，ID</w:t>
      </w:r>
      <w:r w:rsidR="008C3EE1" w:rsidRPr="008B0435">
        <w:rPr>
          <w:rFonts w:ascii="游明朝" w:eastAsia="游明朝" w:hAnsi="游明朝" w:hint="eastAsia"/>
        </w:rPr>
        <w:t>があげられる</w:t>
      </w:r>
      <w:r w:rsidR="00D23FC2" w:rsidRPr="008B0435">
        <w:rPr>
          <w:rFonts w:ascii="游明朝" w:eastAsia="游明朝" w:hAnsi="游明朝" w:hint="eastAsia"/>
        </w:rPr>
        <w:t>。</w:t>
      </w:r>
      <w:r w:rsidR="008D4E8A" w:rsidRPr="008B0435">
        <w:rPr>
          <w:rFonts w:ascii="游明朝" w:eastAsia="游明朝" w:hAnsi="游明朝" w:hint="eastAsia"/>
        </w:rPr>
        <w:t>この内，最も基本的な</w:t>
      </w:r>
      <w:r w:rsidR="002662C7" w:rsidRPr="008B0435">
        <w:rPr>
          <w:rFonts w:ascii="游明朝" w:eastAsia="游明朝" w:hAnsi="游明朝" w:hint="eastAsia"/>
        </w:rPr>
        <w:t>物理量である</w:t>
      </w:r>
      <w:r w:rsidR="008D4E8A" w:rsidRPr="008B0435">
        <w:rPr>
          <w:rFonts w:ascii="游明朝" w:eastAsia="游明朝" w:hAnsi="游明朝"/>
        </w:rPr>
        <w:t>IMFP</w:t>
      </w:r>
      <w:r w:rsidR="008D4E8A" w:rsidRPr="008B0435">
        <w:rPr>
          <w:rFonts w:ascii="游明朝" w:eastAsia="游明朝" w:hAnsi="游明朝" w:hint="eastAsia"/>
        </w:rPr>
        <w:t>については</w:t>
      </w:r>
      <w:r w:rsidR="008D4E8A" w:rsidRPr="008B0435">
        <w:rPr>
          <w:rFonts w:ascii="游明朝" w:eastAsia="游明朝" w:hAnsi="游明朝"/>
        </w:rPr>
        <w:t>，</w:t>
      </w:r>
      <w:r w:rsidR="003B0E3D" w:rsidRPr="008B0435">
        <w:rPr>
          <w:rFonts w:ascii="游明朝" w:eastAsia="游明朝" w:hAnsi="游明朝" w:hint="eastAsia"/>
        </w:rPr>
        <w:t>対象とする</w:t>
      </w:r>
      <w:r w:rsidR="008D4E8A" w:rsidRPr="008B0435">
        <w:rPr>
          <w:rFonts w:ascii="游明朝" w:eastAsia="游明朝" w:hAnsi="游明朝" w:hint="eastAsia"/>
        </w:rPr>
        <w:t>試料の</w:t>
      </w:r>
      <w:r w:rsidR="008D4E8A" w:rsidRPr="008B0435">
        <w:rPr>
          <w:rFonts w:ascii="游明朝" w:eastAsia="游明朝" w:hAnsi="游明朝"/>
        </w:rPr>
        <w:t>ELF</w:t>
      </w:r>
      <w:r w:rsidR="008E75C0" w:rsidRPr="008B0435">
        <w:rPr>
          <w:rFonts w:ascii="游明朝" w:eastAsia="游明朝" w:hAnsi="游明朝" w:hint="eastAsia"/>
        </w:rPr>
        <w:t>から</w:t>
      </w:r>
      <w:r w:rsidR="00900BC7" w:rsidRPr="008B0435">
        <w:rPr>
          <w:rFonts w:ascii="游明朝" w:eastAsia="游明朝" w:hAnsi="游明朝"/>
        </w:rPr>
        <w:t xml:space="preserve"> </w:t>
      </w:r>
      <w:r w:rsidR="008D4E8A" w:rsidRPr="008B0435">
        <w:rPr>
          <w:rFonts w:ascii="游明朝" w:eastAsia="游明朝" w:hAnsi="游明朝"/>
        </w:rPr>
        <w:t>FPA</w:t>
      </w:r>
      <w:r w:rsidR="008D4E8A" w:rsidRPr="008B0435">
        <w:rPr>
          <w:rFonts w:ascii="游明朝" w:eastAsia="游明朝" w:hAnsi="游明朝" w:hint="eastAsia"/>
        </w:rPr>
        <w:t>によ</w:t>
      </w:r>
      <w:r w:rsidR="00900BC7" w:rsidRPr="008B0435">
        <w:rPr>
          <w:rFonts w:ascii="游明朝" w:eastAsia="游明朝" w:hAnsi="游明朝" w:hint="eastAsia"/>
        </w:rPr>
        <w:t>り</w:t>
      </w:r>
      <w:r w:rsidR="008D4E8A" w:rsidRPr="008B0435">
        <w:rPr>
          <w:rFonts w:ascii="游明朝" w:eastAsia="游明朝" w:hAnsi="游明朝" w:hint="eastAsia"/>
        </w:rPr>
        <w:t>計算</w:t>
      </w:r>
      <w:r w:rsidR="00541881" w:rsidRPr="008B0435">
        <w:rPr>
          <w:rFonts w:ascii="游明朝" w:eastAsia="游明朝" w:hAnsi="游明朝" w:hint="eastAsia"/>
        </w:rPr>
        <w:t>する方法について</w:t>
      </w:r>
      <w:r w:rsidR="00541881" w:rsidRPr="008B0435">
        <w:rPr>
          <w:rFonts w:ascii="游明朝" w:eastAsia="游明朝" w:hAnsi="游明朝"/>
        </w:rPr>
        <w:t>Mathematica</w:t>
      </w:r>
      <w:r w:rsidR="00541881" w:rsidRPr="008B0435">
        <w:rPr>
          <w:rFonts w:ascii="游明朝" w:eastAsia="游明朝" w:hAnsi="游明朝" w:hint="eastAsia"/>
        </w:rPr>
        <w:t>の使用を前提にして，</w:t>
      </w:r>
      <w:r w:rsidR="008D4E8A" w:rsidRPr="008B0435">
        <w:rPr>
          <w:rFonts w:ascii="游明朝" w:eastAsia="游明朝" w:hAnsi="游明朝" w:hint="eastAsia"/>
        </w:rPr>
        <w:t>詳細に述べた。</w:t>
      </w:r>
      <w:r w:rsidR="001A3D12" w:rsidRPr="008B0435">
        <w:rPr>
          <w:rFonts w:ascii="游明朝" w:eastAsia="游明朝" w:hAnsi="游明朝" w:hint="eastAsia"/>
        </w:rPr>
        <w:t>さらに</w:t>
      </w:r>
      <w:r w:rsidR="001A3D12" w:rsidRPr="008B0435">
        <w:rPr>
          <w:rFonts w:ascii="游明朝" w:eastAsia="游明朝" w:hAnsi="游明朝"/>
        </w:rPr>
        <w:t>IMFP</w:t>
      </w:r>
      <w:r w:rsidR="001A3D12" w:rsidRPr="008B0435">
        <w:rPr>
          <w:rFonts w:ascii="游明朝" w:eastAsia="游明朝" w:hAnsi="游明朝" w:hint="eastAsia"/>
        </w:rPr>
        <w:t>の</w:t>
      </w:r>
      <w:r w:rsidR="006A415F" w:rsidRPr="008B0435">
        <w:rPr>
          <w:rFonts w:ascii="游明朝" w:eastAsia="游明朝" w:hAnsi="游明朝" w:hint="eastAsia"/>
        </w:rPr>
        <w:t>一般式</w:t>
      </w:r>
      <w:r w:rsidR="006A415F" w:rsidRPr="008B0435">
        <w:rPr>
          <w:rFonts w:ascii="游明朝" w:eastAsia="游明朝" w:hAnsi="游明朝"/>
        </w:rPr>
        <w:t>TPP-2M</w:t>
      </w:r>
      <w:r w:rsidR="006A415F" w:rsidRPr="008B0435">
        <w:rPr>
          <w:rFonts w:ascii="游明朝" w:eastAsia="游明朝" w:hAnsi="游明朝" w:hint="eastAsia"/>
        </w:rPr>
        <w:t>について</w:t>
      </w:r>
      <w:r w:rsidR="00E048CD" w:rsidRPr="008B0435">
        <w:rPr>
          <w:rFonts w:ascii="游明朝" w:eastAsia="游明朝" w:hAnsi="游明朝" w:hint="eastAsia"/>
        </w:rPr>
        <w:t>も</w:t>
      </w:r>
      <w:r w:rsidR="006A415F" w:rsidRPr="008B0435">
        <w:rPr>
          <w:rFonts w:ascii="游明朝" w:eastAsia="游明朝" w:hAnsi="游明朝" w:hint="eastAsia"/>
        </w:rPr>
        <w:t>解説した。</w:t>
      </w:r>
      <w:r w:rsidR="00CA7C3A" w:rsidRPr="008B0435">
        <w:rPr>
          <w:rFonts w:ascii="游明朝" w:eastAsia="游明朝" w:hAnsi="游明朝" w:hint="eastAsia"/>
        </w:rPr>
        <w:t>他の，３つのパラメータ</w:t>
      </w:r>
      <w:r w:rsidR="00AA0C51" w:rsidRPr="008B0435">
        <w:rPr>
          <w:rFonts w:ascii="游明朝" w:eastAsia="游明朝" w:hAnsi="游明朝"/>
        </w:rPr>
        <w:t>MED， EAL，ID</w:t>
      </w:r>
      <w:r w:rsidR="00CA7C3A" w:rsidRPr="008B0435">
        <w:rPr>
          <w:rFonts w:ascii="游明朝" w:eastAsia="游明朝" w:hAnsi="游明朝" w:hint="eastAsia"/>
        </w:rPr>
        <w:t>は</w:t>
      </w:r>
      <w:r w:rsidR="00CA7C3A" w:rsidRPr="008B0435">
        <w:rPr>
          <w:rFonts w:ascii="游明朝" w:eastAsia="游明朝" w:hAnsi="游明朝"/>
        </w:rPr>
        <w:t>IMFP</w:t>
      </w:r>
      <w:r w:rsidR="00CA7C3A" w:rsidRPr="008B0435">
        <w:rPr>
          <w:rFonts w:ascii="游明朝" w:eastAsia="游明朝" w:hAnsi="游明朝" w:hint="eastAsia"/>
        </w:rPr>
        <w:t>と</w:t>
      </w:r>
      <w:r w:rsidR="006A6A5B" w:rsidRPr="008B0435">
        <w:rPr>
          <w:rFonts w:ascii="游明朝" w:eastAsia="游明朝" w:hAnsi="游明朝" w:hint="eastAsia"/>
        </w:rPr>
        <w:t>装置の計測条件</w:t>
      </w:r>
      <w:r w:rsidR="00A95D51" w:rsidRPr="008B0435">
        <w:rPr>
          <w:rFonts w:ascii="游明朝" w:eastAsia="游明朝" w:hAnsi="游明朝" w:hint="eastAsia"/>
        </w:rPr>
        <w:t>から</w:t>
      </w:r>
      <w:r w:rsidR="00A95D51" w:rsidRPr="008B0435">
        <w:rPr>
          <w:rFonts w:ascii="游明朝" w:eastAsia="游明朝" w:hAnsi="游明朝"/>
        </w:rPr>
        <w:t>TA</w:t>
      </w:r>
      <w:r w:rsidR="00A95D51" w:rsidRPr="008B0435">
        <w:rPr>
          <w:rFonts w:ascii="游明朝" w:eastAsia="游明朝" w:hAnsi="游明朝" w:hint="eastAsia"/>
        </w:rPr>
        <w:t>または</w:t>
      </w:r>
      <w:r w:rsidR="00A95D51" w:rsidRPr="008B0435">
        <w:rPr>
          <w:rFonts w:ascii="游明朝" w:eastAsia="游明朝" w:hAnsi="游明朝"/>
        </w:rPr>
        <w:t>MC</w:t>
      </w:r>
      <w:r w:rsidR="00A95D51" w:rsidRPr="008B0435">
        <w:rPr>
          <w:rFonts w:ascii="游明朝" w:eastAsia="游明朝" w:hAnsi="游明朝" w:hint="eastAsia"/>
        </w:rPr>
        <w:t>法により決定することができる。</w:t>
      </w:r>
      <w:r w:rsidR="006771FF" w:rsidRPr="008B0435">
        <w:rPr>
          <w:rFonts w:ascii="游明朝" w:eastAsia="游明朝" w:hAnsi="游明朝" w:hint="eastAsia"/>
        </w:rPr>
        <w:t>本稿では実用性を勘案して</w:t>
      </w:r>
      <w:r w:rsidR="00AE37CE" w:rsidRPr="008B0435">
        <w:rPr>
          <w:rFonts w:ascii="游明朝" w:eastAsia="游明朝" w:hAnsi="游明朝" w:hint="eastAsia"/>
        </w:rPr>
        <w:t>,</w:t>
      </w:r>
      <w:r w:rsidR="00C36D64" w:rsidRPr="008B0435">
        <w:rPr>
          <w:rFonts w:ascii="游明朝" w:eastAsia="游明朝" w:hAnsi="游明朝" w:hint="eastAsia"/>
        </w:rPr>
        <w:t>対象物質の</w:t>
      </w:r>
      <w:r w:rsidR="00C36D64" w:rsidRPr="008B0435">
        <w:rPr>
          <w:rFonts w:ascii="游明朝" w:eastAsia="游明朝" w:hAnsi="游明朝"/>
        </w:rPr>
        <w:t>IMFP</w:t>
      </w:r>
      <w:r w:rsidR="00C36D64" w:rsidRPr="008B0435">
        <w:rPr>
          <w:rFonts w:ascii="游明朝" w:eastAsia="游明朝" w:hAnsi="游明朝" w:hint="eastAsia"/>
        </w:rPr>
        <w:t>と</w:t>
      </w:r>
      <w:r w:rsidR="006A6A5B" w:rsidRPr="008B0435">
        <w:rPr>
          <w:rFonts w:ascii="游明朝" w:eastAsia="游明朝" w:hAnsi="游明朝" w:hint="eastAsia"/>
        </w:rPr>
        <w:t>弾性散乱効果</w:t>
      </w:r>
      <w:r w:rsidR="00A95EBF" w:rsidRPr="008B0435">
        <w:rPr>
          <w:rFonts w:ascii="游明朝" w:eastAsia="游明朝" w:hAnsi="游明朝" w:hint="eastAsia"/>
        </w:rPr>
        <w:t>を</w:t>
      </w:r>
      <w:r w:rsidR="00CA7C3A" w:rsidRPr="008B0435">
        <w:rPr>
          <w:rFonts w:ascii="游明朝" w:eastAsia="游明朝" w:hAnsi="游明朝" w:hint="eastAsia"/>
        </w:rPr>
        <w:t>表す単一散乱アルベドを用い</w:t>
      </w:r>
      <w:r w:rsidR="004871F9" w:rsidRPr="008B0435">
        <w:rPr>
          <w:rFonts w:ascii="游明朝" w:eastAsia="游明朝" w:hAnsi="游明朝" w:hint="eastAsia"/>
        </w:rPr>
        <w:t>た一般式を紹介した</w:t>
      </w:r>
      <w:r w:rsidR="00B17C8F" w:rsidRPr="008B0435">
        <w:rPr>
          <w:rFonts w:ascii="游明朝" w:eastAsia="游明朝" w:hAnsi="游明朝" w:hint="eastAsia"/>
        </w:rPr>
        <w:t>。</w:t>
      </w:r>
      <w:r w:rsidR="001F66D0" w:rsidRPr="008B0435">
        <w:rPr>
          <w:rFonts w:ascii="游明朝" w:eastAsia="游明朝" w:hAnsi="游明朝" w:hint="eastAsia"/>
        </w:rPr>
        <w:t>これらの一般式は</w:t>
      </w:r>
      <w:r w:rsidR="00834A2D" w:rsidRPr="008B0435">
        <w:rPr>
          <w:rFonts w:ascii="游明朝" w:eastAsia="游明朝" w:hAnsi="游明朝"/>
        </w:rPr>
        <w:t>HAXPES</w:t>
      </w:r>
      <w:r w:rsidR="00834A2D" w:rsidRPr="008B0435">
        <w:rPr>
          <w:rFonts w:ascii="游明朝" w:eastAsia="游明朝" w:hAnsi="游明朝" w:hint="eastAsia"/>
        </w:rPr>
        <w:t>にも大部分は適用可能である。</w:t>
      </w:r>
      <w:r w:rsidR="001A3D8E" w:rsidRPr="008B0435">
        <w:rPr>
          <w:rFonts w:ascii="游明朝" w:eastAsia="游明朝" w:hAnsi="游明朝" w:hint="eastAsia"/>
        </w:rPr>
        <w:t>最後に</w:t>
      </w:r>
      <w:r w:rsidR="00FE0605" w:rsidRPr="008B0435">
        <w:rPr>
          <w:rFonts w:ascii="游明朝" w:eastAsia="游明朝" w:hAnsi="游明朝" w:hint="eastAsia"/>
        </w:rPr>
        <w:t>，</w:t>
      </w:r>
      <w:r w:rsidR="00622826" w:rsidRPr="008B0435">
        <w:rPr>
          <w:rFonts w:ascii="游明朝" w:eastAsia="游明朝" w:hAnsi="游明朝" w:hint="eastAsia"/>
        </w:rPr>
        <w:t>最適な</w:t>
      </w:r>
      <w:r w:rsidR="001A3D8E" w:rsidRPr="008B0435">
        <w:rPr>
          <w:rFonts w:ascii="游明朝" w:eastAsia="游明朝" w:hAnsi="游明朝" w:hint="eastAsia"/>
        </w:rPr>
        <w:t>「</w:t>
      </w:r>
      <w:r w:rsidR="001A3D8E" w:rsidRPr="008B0435">
        <w:rPr>
          <w:rFonts w:hint="eastAsia"/>
        </w:rPr>
        <w:t>表面感度と検出深さ」</w:t>
      </w:r>
      <w:r w:rsidR="008A5450" w:rsidRPr="008B0435">
        <w:rPr>
          <w:rFonts w:hint="eastAsia"/>
        </w:rPr>
        <w:t>の指標とは</w:t>
      </w:r>
      <w:r w:rsidR="000B4DC1" w:rsidRPr="008B0435">
        <w:rPr>
          <w:rFonts w:hint="eastAsia"/>
        </w:rPr>
        <w:t>何</w:t>
      </w:r>
      <w:r w:rsidR="00D770FD" w:rsidRPr="008B0435">
        <w:rPr>
          <w:rFonts w:hint="eastAsia"/>
        </w:rPr>
        <w:t>であろうか</w:t>
      </w:r>
      <w:r w:rsidR="00F513D9" w:rsidRPr="008B0435">
        <w:rPr>
          <w:rFonts w:ascii="游明朝" w:eastAsia="游明朝" w:hAnsi="游明朝" w:hint="eastAsia"/>
        </w:rPr>
        <w:t>。</w:t>
      </w:r>
      <w:r w:rsidR="00F90859" w:rsidRPr="008B0435">
        <w:rPr>
          <w:rFonts w:ascii="游明朝" w:eastAsia="游明朝" w:hAnsi="游明朝" w:hint="eastAsia"/>
        </w:rPr>
        <w:t>現状では</w:t>
      </w:r>
      <w:r w:rsidR="00971A5A" w:rsidRPr="008B0435">
        <w:rPr>
          <w:rFonts w:ascii="游明朝" w:eastAsia="游明朝" w:hAnsi="游明朝"/>
        </w:rPr>
        <w:t>,</w:t>
      </w:r>
      <w:r w:rsidR="00971A5A" w:rsidRPr="008B0435">
        <w:rPr>
          <w:rFonts w:ascii="游明朝" w:eastAsia="游明朝" w:hAnsi="游明朝" w:hint="eastAsia"/>
        </w:rPr>
        <w:t>定義の分かりやすと実用性</w:t>
      </w:r>
      <w:r w:rsidR="00EF21EE" w:rsidRPr="008B0435">
        <w:rPr>
          <w:rFonts w:ascii="游明朝" w:eastAsia="游明朝" w:hAnsi="游明朝" w:hint="eastAsia"/>
        </w:rPr>
        <w:t>の観点</w:t>
      </w:r>
      <w:r w:rsidR="00971A5A" w:rsidRPr="008B0435">
        <w:rPr>
          <w:rFonts w:ascii="游明朝" w:eastAsia="游明朝" w:hAnsi="游明朝" w:hint="eastAsia"/>
        </w:rPr>
        <w:t>から</w:t>
      </w:r>
      <w:r w:rsidR="00971A5A" w:rsidRPr="008B0435">
        <w:rPr>
          <w:rFonts w:ascii="游明朝" w:eastAsia="游明朝" w:hAnsi="游明朝"/>
        </w:rPr>
        <w:t>IMFP</w:t>
      </w:r>
      <w:r w:rsidR="00971A5A" w:rsidRPr="008B0435">
        <w:rPr>
          <w:rFonts w:ascii="游明朝" w:eastAsia="游明朝" w:hAnsi="游明朝" w:hint="eastAsia"/>
        </w:rPr>
        <w:t>と</w:t>
      </w:r>
      <w:r w:rsidR="00971A5A" w:rsidRPr="008B0435">
        <w:rPr>
          <w:rFonts w:ascii="游明朝" w:eastAsia="游明朝" w:hAnsi="游明朝"/>
        </w:rPr>
        <w:t>MED</w:t>
      </w:r>
      <w:r w:rsidR="00490E37" w:rsidRPr="008B0435">
        <w:rPr>
          <w:rFonts w:ascii="游明朝" w:eastAsia="游明朝" w:hAnsi="游明朝" w:hint="eastAsia"/>
        </w:rPr>
        <w:t>が適当である</w:t>
      </w:r>
      <w:r w:rsidR="00971A5A" w:rsidRPr="008B0435">
        <w:rPr>
          <w:rFonts w:ascii="游明朝" w:eastAsia="游明朝" w:hAnsi="游明朝" w:hint="eastAsia"/>
        </w:rPr>
        <w:t>と筆者は結論している。</w:t>
      </w:r>
    </w:p>
    <w:p w14:paraId="5C012778" w14:textId="77777777" w:rsidR="00840860" w:rsidRPr="008B0435" w:rsidRDefault="00840860" w:rsidP="00066DDB">
      <w:pPr>
        <w:pStyle w:val="-c"/>
      </w:pPr>
      <w:r w:rsidRPr="008B0435">
        <w:rPr>
          <w:rFonts w:hint="eastAsia"/>
        </w:rPr>
        <w:t>文　　献</w:t>
      </w:r>
    </w:p>
    <w:p w14:paraId="0E485C05" w14:textId="77777777" w:rsidR="00B365B8" w:rsidRPr="008B0435" w:rsidRDefault="00B365B8" w:rsidP="000B3D7E">
      <w:pPr>
        <w:pStyle w:val="-"/>
        <w:ind w:firstLine="0"/>
      </w:pPr>
    </w:p>
    <w:sectPr w:rsidR="00B365B8" w:rsidRPr="008B0435" w:rsidSect="0053286D">
      <w:endnotePr>
        <w:numFmt w:val="decimal"/>
      </w:endnotePr>
      <w:type w:val="continuous"/>
      <w:pgSz w:w="11906" w:h="16838" w:code="9"/>
      <w:pgMar w:top="1588" w:right="1191" w:bottom="1588" w:left="1191" w:header="1191" w:footer="1077" w:gutter="0"/>
      <w:cols w:num="2" w:space="398"/>
      <w:docGrid w:type="linesAndChars" w:linePitch="297" w:charSpace="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72C4D" w14:textId="77777777" w:rsidR="002371F7" w:rsidRDefault="002371F7">
      <w:r>
        <w:separator/>
      </w:r>
    </w:p>
  </w:endnote>
  <w:endnote w:type="continuationSeparator" w:id="0">
    <w:p w14:paraId="192B58DE" w14:textId="77777777" w:rsidR="002371F7" w:rsidRDefault="002371F7">
      <w:r>
        <w:continuationSeparator/>
      </w:r>
    </w:p>
  </w:endnote>
  <w:endnote w:id="1">
    <w:p w14:paraId="5E06208F" w14:textId="3A940225" w:rsidR="00105B53" w:rsidRDefault="00105B53" w:rsidP="009E6922">
      <w:pPr>
        <w:pStyle w:val="af"/>
        <w:spacing w:line="360" w:lineRule="auto"/>
        <w:ind w:left="141" w:hangingChars="74" w:hanging="141"/>
      </w:pPr>
      <w:r w:rsidRPr="00D75018">
        <w:rPr>
          <w:rStyle w:val="af1"/>
          <w:vertAlign w:val="baseline"/>
        </w:rPr>
        <w:endnoteRef/>
      </w:r>
      <w:r w:rsidR="00D75018">
        <w:t>)</w:t>
      </w:r>
      <w:r w:rsidRPr="00D75018">
        <w:t xml:space="preserve"> </w:t>
      </w:r>
      <w:r>
        <w:t>D. R.</w:t>
      </w:r>
      <w:r w:rsidR="005D3690">
        <w:t xml:space="preserve"> </w:t>
      </w:r>
      <w:r w:rsidRPr="00105B53">
        <w:t xml:space="preserve">Penn </w:t>
      </w:r>
      <w:r>
        <w:t>:</w:t>
      </w:r>
      <w:r w:rsidRPr="00105B53">
        <w:t xml:space="preserve"> </w:t>
      </w:r>
      <w:r w:rsidRPr="00105B53">
        <w:rPr>
          <w:i/>
          <w:iCs/>
        </w:rPr>
        <w:t>Phys. Rev. B.</w:t>
      </w:r>
      <w:r w:rsidRPr="00105B53">
        <w:t>1987; 35(2): 482-486. https://doi.org/10.1103/PhysRevB.35.482.</w:t>
      </w:r>
    </w:p>
  </w:endnote>
  <w:endnote w:id="2">
    <w:p w14:paraId="28DB6607" w14:textId="52EAC60B" w:rsidR="00780680" w:rsidRDefault="00780680" w:rsidP="009E6922">
      <w:pPr>
        <w:pStyle w:val="af"/>
        <w:spacing w:line="360" w:lineRule="auto"/>
        <w:ind w:left="141" w:hangingChars="74" w:hanging="141"/>
      </w:pPr>
      <w:r w:rsidRPr="00C96CBC">
        <w:rPr>
          <w:rStyle w:val="af1"/>
          <w:vertAlign w:val="baseline"/>
        </w:rPr>
        <w:endnoteRef/>
      </w:r>
      <w:r w:rsidR="00C96CBC">
        <w:t>)</w:t>
      </w:r>
      <w:r>
        <w:t xml:space="preserve"> </w:t>
      </w:r>
      <w:r w:rsidR="00C96CBC" w:rsidRPr="00C96CBC">
        <w:t>https://www.wolfram.com/mathematica/</w:t>
      </w:r>
    </w:p>
  </w:endnote>
  <w:endnote w:id="3">
    <w:p w14:paraId="53293176" w14:textId="6EC80425" w:rsidR="00D26176" w:rsidRDefault="00D26176" w:rsidP="009E6922">
      <w:pPr>
        <w:pStyle w:val="af"/>
        <w:spacing w:line="360" w:lineRule="auto"/>
        <w:ind w:left="141" w:hangingChars="74" w:hanging="141"/>
      </w:pPr>
      <w:r w:rsidRPr="00D26176">
        <w:rPr>
          <w:rStyle w:val="af1"/>
          <w:vertAlign w:val="baseline"/>
        </w:rPr>
        <w:endnoteRef/>
      </w:r>
      <w:r>
        <w:t xml:space="preserve">) </w:t>
      </w:r>
      <w:r w:rsidRPr="00D26176">
        <w:t>http://kikakurui.com/k0/K0147-1-2017-01.html</w:t>
      </w:r>
    </w:p>
  </w:endnote>
  <w:endnote w:id="4">
    <w:p w14:paraId="0B4AEE47" w14:textId="3A537588" w:rsidR="003369D1" w:rsidRPr="001F6701" w:rsidRDefault="003369D1" w:rsidP="009E6922">
      <w:pPr>
        <w:pStyle w:val="af"/>
        <w:spacing w:line="360" w:lineRule="auto"/>
        <w:ind w:left="141" w:hangingChars="74" w:hanging="141"/>
      </w:pPr>
      <w:r w:rsidRPr="00497B5D">
        <w:rPr>
          <w:rStyle w:val="af1"/>
          <w:vertAlign w:val="baseline"/>
        </w:rPr>
        <w:endnoteRef/>
      </w:r>
      <w:r w:rsidR="00497B5D">
        <w:t>)</w:t>
      </w:r>
      <w:r w:rsidRPr="00497B5D">
        <w:t xml:space="preserve"> </w:t>
      </w:r>
      <w:r w:rsidR="001F6701" w:rsidRPr="001F6701">
        <w:t>J. J. Quinn</w:t>
      </w:r>
      <w:r w:rsidR="001F6701">
        <w:t xml:space="preserve">: </w:t>
      </w:r>
      <w:r w:rsidR="001F6701" w:rsidRPr="001F6701">
        <w:rPr>
          <w:i/>
          <w:iCs/>
        </w:rPr>
        <w:t>Phys. Rev</w:t>
      </w:r>
      <w:r w:rsidR="001F6701" w:rsidRPr="001F6701">
        <w:t>. 126, 1453 (1962).</w:t>
      </w:r>
    </w:p>
  </w:endnote>
  <w:endnote w:id="5">
    <w:p w14:paraId="3E974D4B" w14:textId="7D8A3656" w:rsidR="00AE3605" w:rsidRDefault="00AE3605" w:rsidP="009E6922">
      <w:pPr>
        <w:pStyle w:val="af"/>
        <w:spacing w:line="360" w:lineRule="auto"/>
        <w:ind w:left="141" w:hangingChars="74" w:hanging="141"/>
      </w:pPr>
      <w:r w:rsidRPr="00103A1E">
        <w:rPr>
          <w:rStyle w:val="af1"/>
          <w:vertAlign w:val="baseline"/>
        </w:rPr>
        <w:endnoteRef/>
      </w:r>
      <w:r w:rsidR="00103A1E">
        <w:t>)</w:t>
      </w:r>
      <w:r>
        <w:t xml:space="preserve"> H. </w:t>
      </w:r>
      <w:r w:rsidRPr="00AE3605">
        <w:t xml:space="preserve">Shinotsuka, </w:t>
      </w:r>
      <w:r>
        <w:t xml:space="preserve">S. </w:t>
      </w:r>
      <w:r w:rsidRPr="00AE3605">
        <w:t xml:space="preserve">Tanuma, </w:t>
      </w:r>
      <w:r w:rsidR="004427FC">
        <w:t xml:space="preserve">C. J. </w:t>
      </w:r>
      <w:r w:rsidRPr="00AE3605">
        <w:t xml:space="preserve">Powell, </w:t>
      </w:r>
      <w:r w:rsidR="00F63BF2">
        <w:t xml:space="preserve">D. R. </w:t>
      </w:r>
      <w:r w:rsidRPr="00AE3605">
        <w:t>Penn</w:t>
      </w:r>
      <w:r w:rsidR="00F63BF2">
        <w:t>:</w:t>
      </w:r>
      <w:r w:rsidRPr="00AE3605">
        <w:t xml:space="preserve"> </w:t>
      </w:r>
      <w:r w:rsidRPr="00AE3605">
        <w:rPr>
          <w:i/>
          <w:iCs/>
        </w:rPr>
        <w:t>Surf Interface Anal.</w:t>
      </w:r>
      <w:r w:rsidRPr="00AE3605">
        <w:t xml:space="preserve"> 51</w:t>
      </w:r>
      <w:r w:rsidR="00825413">
        <w:t>,</w:t>
      </w:r>
      <w:r w:rsidRPr="00AE3605">
        <w:t xml:space="preserve"> 427</w:t>
      </w:r>
      <w:r w:rsidR="00825413">
        <w:rPr>
          <w:rFonts w:hint="eastAsia"/>
        </w:rPr>
        <w:t xml:space="preserve"> </w:t>
      </w:r>
      <w:r w:rsidR="00825413">
        <w:t>(2019)</w:t>
      </w:r>
      <w:r w:rsidRPr="00AE3605">
        <w:t xml:space="preserve">. </w:t>
      </w:r>
      <w:hyperlink r:id="rId1" w:history="1">
        <w:r w:rsidRPr="00AE3605">
          <w:rPr>
            <w:rStyle w:val="a7"/>
          </w:rPr>
          <w:t>https://doi.org/10.1002/sia.6598</w:t>
        </w:r>
      </w:hyperlink>
      <w:r w:rsidRPr="00AE3605">
        <w:t>.</w:t>
      </w:r>
    </w:p>
  </w:endnote>
  <w:endnote w:id="6">
    <w:p w14:paraId="4CCA07FC" w14:textId="46191D18" w:rsidR="00BA032D" w:rsidRDefault="00BA032D" w:rsidP="009E6922">
      <w:pPr>
        <w:pStyle w:val="af"/>
        <w:spacing w:line="360" w:lineRule="auto"/>
        <w:ind w:left="141" w:hangingChars="74" w:hanging="141"/>
      </w:pPr>
      <w:r w:rsidRPr="00A71975">
        <w:rPr>
          <w:rStyle w:val="af1"/>
          <w:vertAlign w:val="baseline"/>
        </w:rPr>
        <w:endnoteRef/>
      </w:r>
      <w:r w:rsidR="00A71975">
        <w:t>)</w:t>
      </w:r>
      <w:r>
        <w:t xml:space="preserve"> </w:t>
      </w:r>
      <w:r w:rsidR="00924CE0" w:rsidRPr="00924CE0">
        <w:rPr>
          <w:lang w:val="de-DE"/>
        </w:rPr>
        <w:t>J. Lindhard</w:t>
      </w:r>
      <w:r w:rsidR="000C46E3">
        <w:rPr>
          <w:lang w:val="de-DE"/>
        </w:rPr>
        <w:t>:</w:t>
      </w:r>
      <w:r w:rsidR="00924CE0" w:rsidRPr="00924CE0">
        <w:rPr>
          <w:lang w:val="de-DE"/>
        </w:rPr>
        <w:t xml:space="preserve"> </w:t>
      </w:r>
      <w:r w:rsidR="00924CE0" w:rsidRPr="00924CE0">
        <w:rPr>
          <w:i/>
          <w:lang w:val="de-DE"/>
        </w:rPr>
        <w:t xml:space="preserve">K. Dan. </w:t>
      </w:r>
      <w:proofErr w:type="spellStart"/>
      <w:r w:rsidR="00924CE0" w:rsidRPr="00924CE0">
        <w:rPr>
          <w:i/>
          <w:lang w:val="de-DE"/>
        </w:rPr>
        <w:t>Vidensk</w:t>
      </w:r>
      <w:proofErr w:type="spellEnd"/>
      <w:r w:rsidR="00924CE0" w:rsidRPr="00924CE0">
        <w:rPr>
          <w:i/>
          <w:lang w:val="de-DE"/>
        </w:rPr>
        <w:t xml:space="preserve">. </w:t>
      </w:r>
      <w:proofErr w:type="spellStart"/>
      <w:r w:rsidR="00924CE0" w:rsidRPr="00924CE0">
        <w:rPr>
          <w:i/>
        </w:rPr>
        <w:t>Selsk</w:t>
      </w:r>
      <w:proofErr w:type="spellEnd"/>
      <w:r w:rsidR="00924CE0" w:rsidRPr="00924CE0">
        <w:rPr>
          <w:i/>
        </w:rPr>
        <w:t>. Mat.-</w:t>
      </w:r>
      <w:proofErr w:type="spellStart"/>
      <w:r w:rsidR="00924CE0" w:rsidRPr="00924CE0">
        <w:rPr>
          <w:i/>
        </w:rPr>
        <w:t>Fys</w:t>
      </w:r>
      <w:proofErr w:type="spellEnd"/>
      <w:r w:rsidR="00924CE0" w:rsidRPr="00924CE0">
        <w:rPr>
          <w:i/>
        </w:rPr>
        <w:t xml:space="preserve">. </w:t>
      </w:r>
      <w:proofErr w:type="spellStart"/>
      <w:r w:rsidR="00924CE0" w:rsidRPr="00924CE0">
        <w:rPr>
          <w:i/>
        </w:rPr>
        <w:t>Medd</w:t>
      </w:r>
      <w:proofErr w:type="spellEnd"/>
      <w:r w:rsidR="00924CE0" w:rsidRPr="00924CE0">
        <w:rPr>
          <w:i/>
        </w:rPr>
        <w:t>.</w:t>
      </w:r>
      <w:r w:rsidR="000C46E3">
        <w:t xml:space="preserve"> 28, 1 (1954),</w:t>
      </w:r>
    </w:p>
  </w:endnote>
  <w:endnote w:id="7">
    <w:p w14:paraId="61A9A6E2" w14:textId="2F11A583" w:rsidR="000B6F82" w:rsidRDefault="000B6F82" w:rsidP="009E6922">
      <w:pPr>
        <w:pStyle w:val="af"/>
        <w:spacing w:line="360" w:lineRule="auto"/>
        <w:ind w:left="141" w:hangingChars="74" w:hanging="141"/>
      </w:pPr>
      <w:r w:rsidRPr="00A71975">
        <w:rPr>
          <w:rStyle w:val="af1"/>
          <w:vertAlign w:val="baseline"/>
        </w:rPr>
        <w:endnoteRef/>
      </w:r>
      <w:r w:rsidR="00A71975">
        <w:t>)</w:t>
      </w:r>
      <w:r w:rsidRPr="00A71975">
        <w:t xml:space="preserve"> </w:t>
      </w:r>
      <w:r w:rsidR="004E12DF">
        <w:t xml:space="preserve">H. </w:t>
      </w:r>
      <w:r w:rsidR="004E12DF" w:rsidRPr="00AE3605">
        <w:t xml:space="preserve">Shinotsuka, </w:t>
      </w:r>
      <w:r w:rsidR="004E12DF">
        <w:t xml:space="preserve">S. </w:t>
      </w:r>
      <w:r w:rsidR="004E12DF" w:rsidRPr="00AE3605">
        <w:t xml:space="preserve">Tanuma, </w:t>
      </w:r>
      <w:r w:rsidR="004E12DF">
        <w:t xml:space="preserve">C. J. </w:t>
      </w:r>
      <w:r w:rsidR="004E12DF" w:rsidRPr="00AE3605">
        <w:t xml:space="preserve">Powell, </w:t>
      </w:r>
      <w:r w:rsidR="004E12DF">
        <w:t xml:space="preserve">D. R. </w:t>
      </w:r>
      <w:r w:rsidR="004E12DF" w:rsidRPr="00AE3605">
        <w:t>Penn</w:t>
      </w:r>
      <w:r w:rsidR="004E12DF">
        <w:t>:</w:t>
      </w:r>
      <w:r w:rsidR="004E12DF" w:rsidRPr="00AE3605">
        <w:t xml:space="preserve"> </w:t>
      </w:r>
      <w:r w:rsidR="004E12DF" w:rsidRPr="00AE3605">
        <w:rPr>
          <w:i/>
          <w:iCs/>
        </w:rPr>
        <w:t>Surf Interface Anal.</w:t>
      </w:r>
      <w:r w:rsidR="00825413">
        <w:t xml:space="preserve"> </w:t>
      </w:r>
      <w:r w:rsidR="00244BC8">
        <w:t>47</w:t>
      </w:r>
      <w:r w:rsidR="00825413">
        <w:t xml:space="preserve">, </w:t>
      </w:r>
      <w:r w:rsidR="00244BC8">
        <w:t>871</w:t>
      </w:r>
      <w:r w:rsidR="00825413">
        <w:t xml:space="preserve"> (2015).</w:t>
      </w:r>
    </w:p>
  </w:endnote>
  <w:endnote w:id="8">
    <w:p w14:paraId="7EA0C387" w14:textId="72B143D0" w:rsidR="0024168A" w:rsidRDefault="0024168A" w:rsidP="009E6922">
      <w:pPr>
        <w:pStyle w:val="af"/>
        <w:spacing w:line="360" w:lineRule="auto"/>
        <w:ind w:left="141" w:hangingChars="74" w:hanging="141"/>
      </w:pPr>
      <w:r w:rsidRPr="00A71975">
        <w:rPr>
          <w:rStyle w:val="af1"/>
          <w:vertAlign w:val="baseline"/>
        </w:rPr>
        <w:endnoteRef/>
      </w:r>
      <w:r w:rsidR="00A71975">
        <w:t>)</w:t>
      </w:r>
      <w:r>
        <w:t xml:space="preserve"> H. </w:t>
      </w:r>
      <w:r w:rsidRPr="00AE3605">
        <w:t xml:space="preserve">Shinotsuka, </w:t>
      </w:r>
      <w:r>
        <w:t xml:space="preserve">S. </w:t>
      </w:r>
      <w:r w:rsidRPr="00AE3605">
        <w:t xml:space="preserve">Tanuma, </w:t>
      </w:r>
      <w:r>
        <w:t xml:space="preserve">C. J. </w:t>
      </w:r>
      <w:r w:rsidRPr="00AE3605">
        <w:t>Powell</w:t>
      </w:r>
      <w:r>
        <w:t>:</w:t>
      </w:r>
      <w:r w:rsidRPr="00AE3605">
        <w:t xml:space="preserve"> </w:t>
      </w:r>
      <w:r w:rsidRPr="00AE3605">
        <w:rPr>
          <w:i/>
          <w:iCs/>
        </w:rPr>
        <w:t>Surf Interface Anal.</w:t>
      </w:r>
      <w:r w:rsidR="00B5204D" w:rsidRPr="00B5204D">
        <w:t xml:space="preserve"> </w:t>
      </w:r>
      <w:r w:rsidR="00B5204D">
        <w:t>(</w:t>
      </w:r>
      <w:r w:rsidR="00B5204D" w:rsidRPr="00B5204D">
        <w:t>2022</w:t>
      </w:r>
      <w:r w:rsidR="00B5204D">
        <w:t xml:space="preserve">) </w:t>
      </w:r>
      <w:r w:rsidR="00B5204D" w:rsidRPr="00B5204D">
        <w:t>https://doi.org/10.1002/sia.7064</w:t>
      </w:r>
      <w:r>
        <w:rPr>
          <w:i/>
          <w:iCs/>
        </w:rPr>
        <w:t>.</w:t>
      </w:r>
    </w:p>
  </w:endnote>
  <w:endnote w:id="9">
    <w:p w14:paraId="12265F9E" w14:textId="59FAD378" w:rsidR="00F3454E" w:rsidRDefault="00F3454E" w:rsidP="009E6922">
      <w:pPr>
        <w:pStyle w:val="af"/>
        <w:spacing w:line="360" w:lineRule="auto"/>
        <w:ind w:left="141" w:hangingChars="74" w:hanging="141"/>
        <w:jc w:val="both"/>
      </w:pPr>
      <w:r w:rsidRPr="003B1D85">
        <w:rPr>
          <w:rStyle w:val="af1"/>
          <w:vertAlign w:val="baseline"/>
        </w:rPr>
        <w:endnoteRef/>
      </w:r>
      <w:r>
        <w:t xml:space="preserve">) </w:t>
      </w:r>
      <w:r>
        <w:rPr>
          <w:rFonts w:hint="eastAsia"/>
        </w:rPr>
        <w:t>高柳和夫，</w:t>
      </w:r>
      <w:r>
        <w:t>”</w:t>
      </w:r>
      <w:r>
        <w:rPr>
          <w:rFonts w:hint="eastAsia"/>
        </w:rPr>
        <w:t>電子・原子・分子の衝突</w:t>
      </w:r>
      <w:r>
        <w:t xml:space="preserve">” </w:t>
      </w:r>
      <w:r>
        <w:rPr>
          <w:rFonts w:hint="eastAsia"/>
        </w:rPr>
        <w:t>（培風館，</w:t>
      </w:r>
      <w:r w:rsidR="009261AA">
        <w:t>1996</w:t>
      </w:r>
      <w:r w:rsidR="009261AA">
        <w:rPr>
          <w:rFonts w:hint="eastAsia"/>
        </w:rPr>
        <w:t>）</w:t>
      </w:r>
      <w:r w:rsidR="009261AA">
        <w:rPr>
          <w:rFonts w:hint="eastAsia"/>
        </w:rPr>
        <w:t>.</w:t>
      </w:r>
    </w:p>
  </w:endnote>
  <w:endnote w:id="10">
    <w:p w14:paraId="1D802729" w14:textId="43E9DE1A" w:rsidR="00CE1093" w:rsidRDefault="00CE1093" w:rsidP="009E6922">
      <w:pPr>
        <w:pStyle w:val="af"/>
        <w:spacing w:line="360" w:lineRule="auto"/>
        <w:ind w:left="141" w:hangingChars="74" w:hanging="141"/>
      </w:pPr>
      <w:r w:rsidRPr="002D3739">
        <w:rPr>
          <w:rStyle w:val="af1"/>
          <w:vertAlign w:val="baseline"/>
        </w:rPr>
        <w:endnoteRef/>
      </w:r>
      <w:r w:rsidR="002D3739">
        <w:t>)</w:t>
      </w:r>
      <w:r>
        <w:t xml:space="preserve"> J.M. Fernandez-Varea, R. </w:t>
      </w:r>
      <w:proofErr w:type="spellStart"/>
      <w:r>
        <w:t>Mayol</w:t>
      </w:r>
      <w:proofErr w:type="spellEnd"/>
      <w:r>
        <w:t xml:space="preserve">, D. </w:t>
      </w:r>
      <w:proofErr w:type="spellStart"/>
      <w:r>
        <w:t>Liljequist</w:t>
      </w:r>
      <w:proofErr w:type="spellEnd"/>
      <w:r>
        <w:t xml:space="preserve">, F. Salvat: J. Phys.: </w:t>
      </w:r>
      <w:proofErr w:type="spellStart"/>
      <w:r>
        <w:t>Condens</w:t>
      </w:r>
      <w:proofErr w:type="spellEnd"/>
      <w:r>
        <w:t>.</w:t>
      </w:r>
      <w:r>
        <w:rPr>
          <w:rFonts w:hint="eastAsia"/>
        </w:rPr>
        <w:t xml:space="preserve"> </w:t>
      </w:r>
      <w:r>
        <w:t>Matter. 5, 3593 (1993).</w:t>
      </w:r>
    </w:p>
  </w:endnote>
  <w:endnote w:id="11">
    <w:p w14:paraId="4B07EC17" w14:textId="27798F93" w:rsidR="00516446" w:rsidRDefault="00516446" w:rsidP="009E6922">
      <w:pPr>
        <w:pStyle w:val="af"/>
        <w:spacing w:line="360" w:lineRule="auto"/>
        <w:ind w:left="141" w:hangingChars="74" w:hanging="141"/>
      </w:pPr>
      <w:r w:rsidRPr="00D35066">
        <w:rPr>
          <w:rStyle w:val="af1"/>
          <w:vertAlign w:val="baseline"/>
        </w:rPr>
        <w:endnoteRef/>
      </w:r>
      <w:r w:rsidR="00D35066">
        <w:t>)</w:t>
      </w:r>
      <w:r>
        <w:t xml:space="preserve"> </w:t>
      </w:r>
      <w:r w:rsidR="006768E8">
        <w:t xml:space="preserve">S. Tanuma, H. Yoshikawa, H. Shinotsuka, R. Ueda: </w:t>
      </w:r>
      <w:r w:rsidR="00BF6882" w:rsidRPr="007D1985">
        <w:rPr>
          <w:i/>
          <w:iCs/>
        </w:rPr>
        <w:t>Journal of Electron Spectroscopy and Related Phenomena</w:t>
      </w:r>
      <w:r w:rsidR="00BF6882" w:rsidRPr="007823BF">
        <w:t xml:space="preserve"> 19</w:t>
      </w:r>
      <w:r w:rsidR="00BF6882">
        <w:t>0, 127</w:t>
      </w:r>
      <w:r w:rsidR="00BF6882" w:rsidRPr="007823BF">
        <w:t xml:space="preserve"> (201</w:t>
      </w:r>
      <w:r w:rsidR="00BF6882">
        <w:t>3</w:t>
      </w:r>
      <w:r w:rsidR="00BF6882" w:rsidRPr="007823BF">
        <w:t>)</w:t>
      </w:r>
      <w:r w:rsidR="00BF6882">
        <w:t>.</w:t>
      </w:r>
    </w:p>
  </w:endnote>
  <w:endnote w:id="12">
    <w:p w14:paraId="545834CD" w14:textId="177D3346" w:rsidR="007823BF" w:rsidRPr="007823BF" w:rsidRDefault="007823BF" w:rsidP="009E6922">
      <w:pPr>
        <w:pStyle w:val="af"/>
        <w:spacing w:line="360" w:lineRule="auto"/>
        <w:ind w:left="141" w:hangingChars="74" w:hanging="141"/>
      </w:pPr>
      <w:r w:rsidRPr="0093483B">
        <w:rPr>
          <w:rStyle w:val="af1"/>
          <w:vertAlign w:val="baseline"/>
        </w:rPr>
        <w:endnoteRef/>
      </w:r>
      <w:r w:rsidR="0093483B">
        <w:t xml:space="preserve">) </w:t>
      </w:r>
      <w:r w:rsidR="006F5531">
        <w:t>A</w:t>
      </w:r>
      <w:r>
        <w:t xml:space="preserve">. Jablonski, </w:t>
      </w:r>
      <w:r w:rsidRPr="007D1985">
        <w:rPr>
          <w:i/>
          <w:iCs/>
        </w:rPr>
        <w:t>Journal of Electron Spectroscopy and Related Phenomena</w:t>
      </w:r>
      <w:r w:rsidRPr="007823BF">
        <w:t xml:space="preserve"> 195 (2014) 26–42</w:t>
      </w:r>
      <w:r>
        <w:t>.</w:t>
      </w:r>
      <w:r w:rsidR="00D81D81" w:rsidRPr="00D81D81">
        <w:t xml:space="preserve"> </w:t>
      </w:r>
      <w:hyperlink r:id="rId2" w:history="1">
        <w:r w:rsidR="00D81D81" w:rsidRPr="00925036">
          <w:rPr>
            <w:rStyle w:val="a7"/>
          </w:rPr>
          <w:t>http://dx.doi.org/10.1016/j.elspec.2014.04.012</w:t>
        </w:r>
      </w:hyperlink>
    </w:p>
  </w:endnote>
  <w:endnote w:id="13">
    <w:p w14:paraId="40DF464A" w14:textId="7E93B003" w:rsidR="00121CE2" w:rsidRDefault="00121CE2" w:rsidP="009E6922">
      <w:pPr>
        <w:pStyle w:val="af"/>
        <w:spacing w:line="360" w:lineRule="auto"/>
        <w:ind w:left="284" w:hangingChars="149" w:hanging="284"/>
      </w:pPr>
      <w:r w:rsidRPr="00406EA2">
        <w:rPr>
          <w:rStyle w:val="af1"/>
          <w:vertAlign w:val="baseline"/>
        </w:rPr>
        <w:endnoteRef/>
      </w:r>
      <w:r w:rsidR="00406EA2">
        <w:t>)</w:t>
      </w:r>
      <w:r>
        <w:t xml:space="preserve"> </w:t>
      </w:r>
      <w:r w:rsidR="000B008E">
        <w:t xml:space="preserve">A. Jablonski, C. J. Powell, </w:t>
      </w:r>
      <w:r w:rsidR="007F3458" w:rsidRPr="007F3458">
        <w:rPr>
          <w:i/>
          <w:iCs/>
        </w:rPr>
        <w:t>J. Vac. Sci. Technol.</w:t>
      </w:r>
      <w:r w:rsidR="007F3458">
        <w:t xml:space="preserve"> A 27, 253 (2009).</w:t>
      </w:r>
    </w:p>
  </w:endnote>
  <w:endnote w:id="14">
    <w:p w14:paraId="44C231FB" w14:textId="3F6D83AF" w:rsidR="000E5B8B" w:rsidRPr="000E5B8B" w:rsidRDefault="000E5B8B" w:rsidP="009E6922">
      <w:pPr>
        <w:pStyle w:val="af"/>
        <w:spacing w:line="360" w:lineRule="auto"/>
        <w:ind w:left="284" w:hangingChars="149" w:hanging="284"/>
      </w:pPr>
      <w:r w:rsidRPr="002041E2">
        <w:rPr>
          <w:rStyle w:val="af1"/>
          <w:vertAlign w:val="baseline"/>
        </w:rPr>
        <w:endnoteRef/>
      </w:r>
      <w:r w:rsidR="002041E2">
        <w:t>)</w:t>
      </w:r>
      <w:r>
        <w:t xml:space="preserve"> </w:t>
      </w:r>
      <w:r w:rsidRPr="000E5B8B">
        <w:t xml:space="preserve">C.J. Powell, A. Jablonski, NIST Electron Effective-Attenuation-Length Database, </w:t>
      </w:r>
    </w:p>
    <w:p w14:paraId="599D90DF" w14:textId="2ED0B8A6" w:rsidR="000E5B8B" w:rsidRPr="000E5B8B" w:rsidRDefault="000E5B8B" w:rsidP="009E6922">
      <w:pPr>
        <w:pStyle w:val="af"/>
        <w:spacing w:line="360" w:lineRule="auto"/>
        <w:ind w:left="284" w:hangingChars="149" w:hanging="284"/>
      </w:pPr>
      <w:r w:rsidRPr="000E5B8B">
        <w:t xml:space="preserve">Version 1.3, Standard Reference Data Program Database 82, U.S. Department of Commerce, National Institute of Standards and Technology, Gaithersburg, Maryland, 2011, Web address: http://www.nist.gov/srd/nist82.cfm </w:t>
      </w:r>
    </w:p>
  </w:endnote>
  <w:endnote w:id="15">
    <w:p w14:paraId="416BDB2E" w14:textId="128601CF" w:rsidR="001638AF" w:rsidRDefault="001638AF" w:rsidP="009E6922">
      <w:pPr>
        <w:pStyle w:val="af"/>
        <w:spacing w:line="360" w:lineRule="auto"/>
        <w:ind w:left="284" w:hangingChars="149" w:hanging="284"/>
      </w:pPr>
      <w:r w:rsidRPr="002041E2">
        <w:rPr>
          <w:rStyle w:val="af1"/>
          <w:vertAlign w:val="baseline"/>
        </w:rPr>
        <w:endnoteRef/>
      </w:r>
      <w:r w:rsidR="002041E2">
        <w:t>)</w:t>
      </w:r>
      <w:r>
        <w:t xml:space="preserve"> </w:t>
      </w:r>
      <w:r w:rsidRPr="001638AF">
        <w:t>ISO 18118:2015</w:t>
      </w:r>
      <w:r>
        <w:rPr>
          <w:rFonts w:hint="eastAsia"/>
        </w:rPr>
        <w:t xml:space="preserve"> </w:t>
      </w:r>
      <w:r w:rsidRPr="001638AF">
        <w:t>Surface chemical analysis — Auger electron spectroscopy and X-ray photoelectron spectroscopy — Guide to the use of experimentally determined relative sensitivity factors for the quantitative analysis of homogeneous materials</w:t>
      </w:r>
      <w:r w:rsidR="00275377">
        <w:t>.</w:t>
      </w:r>
    </w:p>
    <w:p w14:paraId="00716320" w14:textId="1745EF02" w:rsidR="001638AF" w:rsidRPr="001638AF" w:rsidRDefault="002371F7" w:rsidP="009E6922">
      <w:pPr>
        <w:pStyle w:val="af"/>
        <w:spacing w:line="360" w:lineRule="auto"/>
        <w:ind w:left="284" w:hangingChars="149" w:hanging="284"/>
      </w:pPr>
      <w:hyperlink r:id="rId3" w:history="1">
        <w:r w:rsidR="00275377" w:rsidRPr="00925036">
          <w:rPr>
            <w:rStyle w:val="a7"/>
          </w:rPr>
          <w:t>https://www.iso.org/standard/67328.html</w:t>
        </w:r>
      </w:hyperlink>
    </w:p>
  </w:endnote>
  <w:endnote w:id="16">
    <w:p w14:paraId="78212A1E" w14:textId="3A000B8F" w:rsidR="006469DE" w:rsidRDefault="006469DE" w:rsidP="009E6922">
      <w:pPr>
        <w:pStyle w:val="af"/>
        <w:spacing w:line="360" w:lineRule="auto"/>
        <w:ind w:left="284" w:hangingChars="149" w:hanging="284"/>
      </w:pPr>
      <w:r w:rsidRPr="002041E2">
        <w:rPr>
          <w:rStyle w:val="af1"/>
          <w:vertAlign w:val="baseline"/>
        </w:rPr>
        <w:endnoteRef/>
      </w:r>
      <w:r w:rsidR="002041E2">
        <w:t>)</w:t>
      </w:r>
      <w:r>
        <w:t xml:space="preserve"> H. Shinotsuka, H. Arai, T. Fujikawa: </w:t>
      </w:r>
      <w:r w:rsidRPr="006469DE">
        <w:rPr>
          <w:i/>
          <w:iCs/>
        </w:rPr>
        <w:t>Phys. Rev</w:t>
      </w:r>
      <w:r>
        <w:t>, B 77 085404 (2008).</w:t>
      </w:r>
    </w:p>
  </w:endnote>
  <w:endnote w:id="17">
    <w:p w14:paraId="1B2BE2B6" w14:textId="290BF52A" w:rsidR="00462D48" w:rsidRDefault="00462D48" w:rsidP="009E6922">
      <w:pPr>
        <w:pStyle w:val="af"/>
        <w:spacing w:line="360" w:lineRule="auto"/>
        <w:ind w:left="284" w:hangingChars="149" w:hanging="284"/>
      </w:pPr>
      <w:r w:rsidRPr="00F50CDD">
        <w:rPr>
          <w:rStyle w:val="af1"/>
          <w:vertAlign w:val="baseline"/>
        </w:rPr>
        <w:endnoteRef/>
      </w:r>
      <w:r w:rsidR="00F50CDD">
        <w:t>)</w:t>
      </w:r>
      <w:r>
        <w:t xml:space="preserve"> </w:t>
      </w:r>
      <w:r>
        <w:rPr>
          <w:rFonts w:hint="eastAsia"/>
        </w:rPr>
        <w:t>田沼繁夫：表面科</w:t>
      </w:r>
      <w:r>
        <w:t>, 27, 657 (2006).</w:t>
      </w:r>
    </w:p>
  </w:endnote>
  <w:endnote w:id="18">
    <w:p w14:paraId="0E29A2B7" w14:textId="4AC9104B" w:rsidR="00352186" w:rsidRDefault="00352186" w:rsidP="009E6922">
      <w:pPr>
        <w:pStyle w:val="af"/>
        <w:spacing w:line="360" w:lineRule="auto"/>
        <w:ind w:left="284" w:hangingChars="149" w:hanging="284"/>
      </w:pPr>
      <w:r w:rsidRPr="00F50CDD">
        <w:rPr>
          <w:rStyle w:val="af1"/>
          <w:vertAlign w:val="baseline"/>
        </w:rPr>
        <w:endnoteRef/>
      </w:r>
      <w:r w:rsidR="00F50CDD">
        <w:t>)</w:t>
      </w:r>
      <w:r>
        <w:t xml:space="preserve"> </w:t>
      </w:r>
      <w:r w:rsidRPr="00352186">
        <w:t>A. Jablonski</w:t>
      </w:r>
      <w:r>
        <w:rPr>
          <w:rFonts w:hint="eastAsia"/>
        </w:rPr>
        <w:t>,</w:t>
      </w:r>
      <w:r>
        <w:t xml:space="preserve"> </w:t>
      </w:r>
      <w:r w:rsidRPr="00352186">
        <w:t xml:space="preserve">C. J. Powell, J. Electron </w:t>
      </w:r>
      <w:r w:rsidRPr="00713CAA">
        <w:rPr>
          <w:i/>
          <w:iCs/>
        </w:rPr>
        <w:t xml:space="preserve">Spectrosc. Relat. Phenom. </w:t>
      </w:r>
      <w:r w:rsidRPr="00352186">
        <w:t>199, 27 (2015).</w:t>
      </w:r>
    </w:p>
  </w:endnote>
  <w:endnote w:id="19">
    <w:p w14:paraId="1D99C47B" w14:textId="1A68E6E5" w:rsidR="008060C4" w:rsidRDefault="008060C4" w:rsidP="009E6922">
      <w:pPr>
        <w:pStyle w:val="af"/>
        <w:spacing w:line="360" w:lineRule="auto"/>
        <w:ind w:left="284" w:hangingChars="149" w:hanging="284"/>
      </w:pPr>
      <w:r w:rsidRPr="00F50CDD">
        <w:rPr>
          <w:rStyle w:val="af1"/>
          <w:vertAlign w:val="baseline"/>
        </w:rPr>
        <w:endnoteRef/>
      </w:r>
      <w:r w:rsidR="00F50CDD">
        <w:t xml:space="preserve">) </w:t>
      </w:r>
      <w:r w:rsidR="009A56ED">
        <w:t>C.J. Powell, S. Tanuma</w:t>
      </w:r>
      <w:r w:rsidR="00F13FB6">
        <w:t xml:space="preserve"> :</w:t>
      </w:r>
      <w:r w:rsidR="002416DB">
        <w:t xml:space="preserve"> “</w:t>
      </w:r>
      <w:r w:rsidR="00B13AE7">
        <w:t xml:space="preserve">Hard X-ray Photoelectron Spectroscopy (HAXPES)”, ed. by J. C. Woicik (Springer, </w:t>
      </w:r>
      <w:r w:rsidR="00341590">
        <w:t>Switzerland</w:t>
      </w:r>
      <w:r w:rsidR="00027F5D">
        <w:t xml:space="preserve">, </w:t>
      </w:r>
      <w:r w:rsidR="00032479">
        <w:t>2016) p.111.</w:t>
      </w:r>
    </w:p>
  </w:endnote>
  <w:endnote w:id="20">
    <w:p w14:paraId="76CC72C7" w14:textId="064673AD" w:rsidR="001E2D9C" w:rsidRPr="001E2D9C" w:rsidRDefault="00F7564F" w:rsidP="009E6922">
      <w:pPr>
        <w:pStyle w:val="af"/>
        <w:spacing w:line="360" w:lineRule="auto"/>
        <w:ind w:left="284" w:hangingChars="149" w:hanging="284"/>
      </w:pPr>
      <w:r w:rsidRPr="00341C36">
        <w:rPr>
          <w:rStyle w:val="af1"/>
          <w:vertAlign w:val="baseline"/>
        </w:rPr>
        <w:endnoteRef/>
      </w:r>
      <w:r w:rsidR="00341C36">
        <w:t>)</w:t>
      </w:r>
      <w:r>
        <w:t xml:space="preserve"> C. J. Powell: </w:t>
      </w:r>
      <w:r w:rsidR="001E2D9C" w:rsidRPr="001E2D9C">
        <w:rPr>
          <w:i/>
          <w:iCs/>
        </w:rPr>
        <w:t>J. Vac. Sci. Technol</w:t>
      </w:r>
      <w:r w:rsidR="001E2D9C" w:rsidRPr="001E2D9C">
        <w:t xml:space="preserve">. A </w:t>
      </w:r>
      <w:r w:rsidR="001E2D9C" w:rsidRPr="001E2D9C">
        <w:rPr>
          <w:b/>
          <w:bCs/>
        </w:rPr>
        <w:t>38</w:t>
      </w:r>
      <w:r w:rsidR="001E2D9C" w:rsidRPr="001E2D9C">
        <w:t>, 023209 (2020); https://doi.org/10.1116/1.5141079</w:t>
      </w:r>
    </w:p>
    <w:p w14:paraId="5AE151CA" w14:textId="1C5C3B60" w:rsidR="00F7564F" w:rsidRPr="001E2D9C" w:rsidRDefault="00F7564F">
      <w:pPr>
        <w:pStyle w:val="af"/>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EE"/>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MS">
    <w:altName w:val="Cambria"/>
    <w:panose1 w:val="020B0604020202020204"/>
    <w:charset w:val="00"/>
    <w:family w:val="roman"/>
    <w:notTrueType/>
    <w:pitch w:val="default"/>
  </w:font>
  <w:font w:name="游明朝">
    <w:panose1 w:val="02020400000000000000"/>
    <w:charset w:val="80"/>
    <w:family w:val="roman"/>
    <w:pitch w:val="variable"/>
    <w:sig w:usb0="800002E7" w:usb1="2AC7FCFF" w:usb2="00000012" w:usb3="00000000" w:csb0="0002009F" w:csb1="00000000"/>
  </w:font>
  <w:font w:name="XITS Math">
    <w:panose1 w:val="020B0604020202020204"/>
    <w:charset w:val="00"/>
    <w:family w:val="auto"/>
    <w:notTrueType/>
    <w:pitch w:val="variable"/>
    <w:sig w:usb0="A00022FF" w:usb1="0A02FDFF" w:usb2="0A00002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D8E2" w14:textId="77777777" w:rsidR="008569F3" w:rsidRPr="006C7126" w:rsidRDefault="008569F3" w:rsidP="006C7126">
    <w:pPr>
      <w:pStyle w:val="-9"/>
    </w:pPr>
    <w:r w:rsidRPr="006C7126">
      <w:rPr>
        <w:rFonts w:hint="eastAsia"/>
      </w:rPr>
      <w:t>―</w:t>
    </w:r>
    <w:r w:rsidRPr="006C7126">
      <w:fldChar w:fldCharType="begin"/>
    </w:r>
    <w:r w:rsidRPr="006C7126">
      <w:instrText xml:space="preserve"> PAGE </w:instrText>
    </w:r>
    <w:r w:rsidRPr="006C7126">
      <w:fldChar w:fldCharType="separate"/>
    </w:r>
    <w:r w:rsidR="00C958CD">
      <w:rPr>
        <w:noProof/>
      </w:rPr>
      <w:t>2</w:t>
    </w:r>
    <w:r w:rsidRPr="006C7126">
      <w:fldChar w:fldCharType="end"/>
    </w:r>
    <w:r w:rsidRPr="006C7126">
      <w:rPr>
        <w:rFonts w:hint="eastAsia"/>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C757A" w14:textId="77777777" w:rsidR="008569F3" w:rsidRPr="006C7126" w:rsidRDefault="008569F3" w:rsidP="006C7126">
    <w:pPr>
      <w:pStyle w:val="-9"/>
    </w:pPr>
    <w:r w:rsidRPr="006C7126">
      <w:rPr>
        <w:rFonts w:hint="eastAsia"/>
      </w:rPr>
      <w:t>―</w:t>
    </w:r>
    <w:r w:rsidRPr="006C7126">
      <w:fldChar w:fldCharType="begin"/>
    </w:r>
    <w:r w:rsidRPr="006C7126">
      <w:instrText xml:space="preserve"> PAGE </w:instrText>
    </w:r>
    <w:r w:rsidRPr="006C7126">
      <w:fldChar w:fldCharType="separate"/>
    </w:r>
    <w:r>
      <w:rPr>
        <w:noProof/>
      </w:rPr>
      <w:t>3</w:t>
    </w:r>
    <w:r w:rsidRPr="006C7126">
      <w:fldChar w:fldCharType="end"/>
    </w:r>
    <w:r w:rsidRPr="006C7126">
      <w:rPr>
        <w:rFonts w:hint="eastAsia"/>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E02E1" w14:textId="77777777" w:rsidR="008569F3" w:rsidRPr="006C7126" w:rsidRDefault="008569F3" w:rsidP="006C7126">
    <w:pPr>
      <w:pStyle w:val="-9"/>
    </w:pPr>
    <w:r w:rsidRPr="006C7126">
      <w:rPr>
        <w:rFonts w:hint="eastAsia"/>
      </w:rPr>
      <w:t>―</w:t>
    </w:r>
    <w:r w:rsidRPr="006C7126">
      <w:fldChar w:fldCharType="begin"/>
    </w:r>
    <w:r w:rsidRPr="006C7126">
      <w:instrText xml:space="preserve"> PAGE </w:instrText>
    </w:r>
    <w:r w:rsidRPr="006C7126">
      <w:fldChar w:fldCharType="separate"/>
    </w:r>
    <w:r w:rsidR="00C958CD">
      <w:rPr>
        <w:noProof/>
      </w:rPr>
      <w:t>1</w:t>
    </w:r>
    <w:r w:rsidRPr="006C7126">
      <w:fldChar w:fldCharType="end"/>
    </w:r>
    <w:r w:rsidRPr="006C7126">
      <w:rPr>
        <w:rFont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8C4EA" w14:textId="77777777" w:rsidR="002371F7" w:rsidRDefault="002371F7">
      <w:r>
        <w:separator/>
      </w:r>
    </w:p>
  </w:footnote>
  <w:footnote w:type="continuationSeparator" w:id="0">
    <w:p w14:paraId="1E18FC70" w14:textId="77777777" w:rsidR="002371F7" w:rsidRDefault="002371F7">
      <w:r>
        <w:continuationSeparator/>
      </w:r>
    </w:p>
  </w:footnote>
  <w:footnote w:id="1">
    <w:p w14:paraId="067D4C2A" w14:textId="2B36825A" w:rsidR="004C0D5E" w:rsidRDefault="004C0D5E">
      <w:pPr>
        <w:pStyle w:val="ac"/>
      </w:pPr>
      <w:r>
        <w:rPr>
          <w:rStyle w:val="ae"/>
        </w:rPr>
        <w:footnoteRef/>
      </w:r>
      <w:r>
        <w:t xml:space="preserve"> </w:t>
      </w:r>
      <w:r>
        <w:rPr>
          <w:rFonts w:asciiTheme="minorHAnsi" w:eastAsiaTheme="minorEastAsia" w:hAnsiTheme="minorHAnsi" w:hint="eastAsia"/>
          <w:szCs w:val="19"/>
        </w:rPr>
        <w:t>H</w:t>
      </w:r>
      <w:r>
        <w:rPr>
          <w:rFonts w:asciiTheme="minorHAnsi" w:eastAsiaTheme="minorEastAsia" w:hAnsiTheme="minorHAnsi"/>
          <w:szCs w:val="19"/>
        </w:rPr>
        <w:t>artree</w:t>
      </w:r>
      <w:r>
        <w:rPr>
          <w:rFonts w:asciiTheme="minorHAnsi" w:eastAsiaTheme="minorEastAsia" w:hAnsiTheme="minorHAnsi" w:hint="eastAsia"/>
          <w:szCs w:val="19"/>
        </w:rPr>
        <w:t>単位系では</w:t>
      </w:r>
      <w:proofErr w:type="spellStart"/>
      <w:r w:rsidR="006B7329" w:rsidRPr="004C0D5E">
        <w:rPr>
          <w:rFonts w:asciiTheme="minorHAnsi" w:eastAsiaTheme="minorEastAsia" w:hAnsiTheme="minorHAnsi"/>
          <w:i/>
          <w:iCs/>
          <w:szCs w:val="19"/>
        </w:rPr>
        <w:t>k</w:t>
      </w:r>
      <w:r w:rsidR="006B7329" w:rsidRPr="004C0D5E">
        <w:rPr>
          <w:rFonts w:asciiTheme="minorHAnsi" w:eastAsiaTheme="minorEastAsia" w:hAnsiTheme="minorHAnsi"/>
          <w:szCs w:val="19"/>
          <w:vertAlign w:val="subscript"/>
        </w:rPr>
        <w:t>F</w:t>
      </w:r>
      <w:proofErr w:type="spellEnd"/>
      <w:r w:rsidR="006B7329">
        <w:rPr>
          <w:rFonts w:asciiTheme="minorHAnsi" w:eastAsiaTheme="minorEastAsia" w:hAnsiTheme="minorHAnsi"/>
          <w:szCs w:val="19"/>
        </w:rPr>
        <w:t xml:space="preserve"> </w:t>
      </w:r>
      <w:r>
        <w:rPr>
          <w:rFonts w:asciiTheme="minorHAnsi" w:eastAsiaTheme="minorEastAsia" w:hAnsiTheme="minorHAnsi"/>
          <w:szCs w:val="19"/>
        </w:rPr>
        <w:t>=</w:t>
      </w:r>
      <w:r w:rsidRPr="004C0D5E">
        <w:rPr>
          <w:rFonts w:asciiTheme="minorHAnsi" w:eastAsiaTheme="minorEastAsia" w:hAnsiTheme="minorHAnsi"/>
          <w:i/>
          <w:iCs/>
          <w:szCs w:val="19"/>
        </w:rPr>
        <w:t>k</w:t>
      </w:r>
      <w:r w:rsidRPr="004C0D5E">
        <w:rPr>
          <w:rFonts w:asciiTheme="minorHAnsi" w:eastAsiaTheme="minorEastAsia" w:hAnsiTheme="minorHAnsi"/>
          <w:szCs w:val="19"/>
          <w:vertAlign w:val="subscript"/>
        </w:rPr>
        <w:t>V</w:t>
      </w:r>
      <w:r>
        <w:rPr>
          <w:rFonts w:asciiTheme="minorHAnsi" w:eastAsiaTheme="minorEastAsia" w:hAnsiTheme="minorHAnsi" w:hint="eastAsia"/>
          <w:szCs w:val="19"/>
        </w:rPr>
        <w:t>であるので，</w:t>
      </w:r>
      <w:proofErr w:type="spellStart"/>
      <w:r w:rsidR="006B7329" w:rsidRPr="004C0D5E">
        <w:rPr>
          <w:rFonts w:asciiTheme="minorHAnsi" w:eastAsiaTheme="minorEastAsia" w:hAnsiTheme="minorHAnsi"/>
          <w:i/>
          <w:iCs/>
          <w:szCs w:val="19"/>
        </w:rPr>
        <w:t>k</w:t>
      </w:r>
      <w:r w:rsidR="006B7329" w:rsidRPr="004C0D5E">
        <w:rPr>
          <w:rFonts w:asciiTheme="minorHAnsi" w:eastAsiaTheme="minorEastAsia" w:hAnsiTheme="minorHAnsi"/>
          <w:szCs w:val="19"/>
          <w:vertAlign w:val="subscript"/>
        </w:rPr>
        <w:t>F</w:t>
      </w:r>
      <w:proofErr w:type="spellEnd"/>
      <w:r>
        <w:rPr>
          <w:rFonts w:asciiTheme="minorHAnsi" w:eastAsiaTheme="minorEastAsia" w:hAnsiTheme="minorHAnsi" w:hint="eastAsia"/>
          <w:szCs w:val="19"/>
        </w:rPr>
        <w:t>で表示</w:t>
      </w:r>
      <w:r w:rsidR="006B7329">
        <w:rPr>
          <w:rFonts w:asciiTheme="minorHAnsi" w:eastAsiaTheme="minorEastAsia" w:hAnsiTheme="minorHAnsi" w:hint="eastAsia"/>
          <w:szCs w:val="19"/>
        </w:rPr>
        <w:t>。</w:t>
      </w:r>
    </w:p>
  </w:footnote>
  <w:footnote w:id="2">
    <w:p w14:paraId="1404AB59" w14:textId="6050631E" w:rsidR="00B478B0" w:rsidRDefault="00596CEF" w:rsidP="00596CEF">
      <w:pPr>
        <w:pStyle w:val="-"/>
        <w:ind w:firstLine="0"/>
      </w:pPr>
      <w:r>
        <w:rPr>
          <w:rStyle w:val="ae"/>
        </w:rPr>
        <w:footnoteRef/>
      </w:r>
      <w:r>
        <w:t xml:space="preserve"> XPS</w:t>
      </w:r>
      <w:r>
        <w:rPr>
          <w:rFonts w:hint="eastAsia"/>
        </w:rPr>
        <w:t>で非常に薄い表面層を非対称の強い条件</w:t>
      </w:r>
      <w:r>
        <w:t>(</w:t>
      </w:r>
      <w:r w:rsidR="00DE01F9">
        <w:rPr>
          <w:rFonts w:hint="eastAsia"/>
        </w:rPr>
        <w:t>例えば，</w:t>
      </w:r>
      <w:r w:rsidRPr="00816332">
        <w:rPr>
          <w:rFonts w:ascii="Symbol" w:hAnsi="Symbol"/>
          <w:i/>
          <w:iCs/>
        </w:rPr>
        <w:t>b</w:t>
      </w:r>
      <w:r w:rsidR="00A33EF9" w:rsidRPr="00816332">
        <w:rPr>
          <w:vertAlign w:val="subscript"/>
        </w:rPr>
        <w:t>a</w:t>
      </w:r>
      <w:r>
        <w:t xml:space="preserve"> = -1)</w:t>
      </w:r>
      <w:r w:rsidR="006A54DF">
        <w:rPr>
          <w:rFonts w:hint="eastAsia"/>
        </w:rPr>
        <w:t>で計測する</w:t>
      </w:r>
      <w:r w:rsidR="00BD54F5">
        <w:rPr>
          <w:rFonts w:hint="eastAsia"/>
        </w:rPr>
        <w:t>ことを考えると，</w:t>
      </w:r>
      <w:r w:rsidR="00BD54F5">
        <w:rPr>
          <w:rFonts w:hint="eastAsia"/>
        </w:rPr>
        <w:t>EDDF</w:t>
      </w:r>
      <w:r w:rsidR="00BD54F5">
        <w:rPr>
          <w:rFonts w:hint="eastAsia"/>
        </w:rPr>
        <w:t>が上に凸の関数となることが知られている</w:t>
      </w:r>
      <w:r w:rsidR="00B478B0">
        <w:t>[</w:t>
      </w:r>
      <w:r w:rsidR="00432C04">
        <w:fldChar w:fldCharType="begin"/>
      </w:r>
      <w:r w:rsidR="00432C04">
        <w:instrText xml:space="preserve"> NOTEREF _Ref87915015 \h </w:instrText>
      </w:r>
      <w:r w:rsidR="00432C04">
        <w:fldChar w:fldCharType="separate"/>
      </w:r>
      <w:r w:rsidR="003606FD">
        <w:t>11</w:t>
      </w:r>
      <w:r w:rsidR="00432C04">
        <w:fldChar w:fldCharType="end"/>
      </w:r>
      <w:r w:rsidR="00432C04">
        <w:t>,</w:t>
      </w:r>
      <w:r w:rsidR="006F6E6D">
        <w:fldChar w:fldCharType="begin"/>
      </w:r>
      <w:r w:rsidR="006F6E6D">
        <w:instrText xml:space="preserve"> NOTEREF _Ref87903483 \h </w:instrText>
      </w:r>
      <w:r w:rsidR="006F6E6D">
        <w:fldChar w:fldCharType="separate"/>
      </w:r>
      <w:r w:rsidR="003606FD">
        <w:t>16</w:t>
      </w:r>
      <w:r w:rsidR="006F6E6D">
        <w:fldChar w:fldCharType="end"/>
      </w:r>
      <w:r w:rsidR="00B478B0">
        <w:t>]</w:t>
      </w:r>
      <w:r w:rsidR="00E54A8A">
        <w:rPr>
          <w:rFonts w:hint="eastAsia"/>
        </w:rPr>
        <w:t>。</w:t>
      </w:r>
    </w:p>
    <w:p w14:paraId="4A5723B7" w14:textId="5D4CC2B2" w:rsidR="00596CEF" w:rsidRDefault="00A00C28" w:rsidP="00596CEF">
      <w:pPr>
        <w:pStyle w:val="-"/>
        <w:ind w:firstLine="0"/>
      </w:pPr>
      <w:r>
        <w:rPr>
          <w:rFonts w:hint="eastAsia"/>
        </w:rPr>
        <w:t>この場合，</w:t>
      </w:r>
      <w:r w:rsidR="00990374">
        <w:rPr>
          <w:rFonts w:hint="eastAsia"/>
        </w:rPr>
        <w:t>深</w:t>
      </w:r>
      <w:r w:rsidR="00BA32F2">
        <w:rPr>
          <w:rFonts w:hint="eastAsia"/>
        </w:rPr>
        <w:t>い層</w:t>
      </w:r>
      <w:r w:rsidR="00990374">
        <w:rPr>
          <w:rFonts w:hint="eastAsia"/>
        </w:rPr>
        <w:t>からの情報が</w:t>
      </w:r>
      <w:r w:rsidR="00102D3B">
        <w:rPr>
          <w:rFonts w:hint="eastAsia"/>
        </w:rPr>
        <w:t>表面層</w:t>
      </w:r>
      <w:r w:rsidR="00BC0BE2">
        <w:rPr>
          <w:rFonts w:hint="eastAsia"/>
        </w:rPr>
        <w:t>（厚さを</w:t>
      </w:r>
      <w:r w:rsidR="00BC0BE2">
        <w:t>t</w:t>
      </w:r>
      <w:r w:rsidR="00BC0BE2">
        <w:rPr>
          <w:rFonts w:hint="eastAsia"/>
        </w:rPr>
        <w:t>）</w:t>
      </w:r>
      <w:r w:rsidR="00102D3B">
        <w:rPr>
          <w:rFonts w:hint="eastAsia"/>
        </w:rPr>
        <w:t>よりも強くなる場合がある。このとき，</w:t>
      </w:r>
      <w:r w:rsidR="002E7F2D">
        <w:rPr>
          <w:rFonts w:hint="eastAsia"/>
        </w:rPr>
        <w:t>深さ</w:t>
      </w:r>
      <w:r w:rsidR="00AE2C08">
        <w:t>t</w:t>
      </w:r>
      <w:r w:rsidR="002E7F2D">
        <w:rPr>
          <w:rFonts w:hint="eastAsia"/>
        </w:rPr>
        <w:t>では</w:t>
      </w:r>
      <w:r w:rsidR="00102D3B">
        <w:t xml:space="preserve">EAL&lt;0 </w:t>
      </w:r>
      <w:r w:rsidR="00102D3B">
        <w:rPr>
          <w:rFonts w:hint="eastAsia"/>
        </w:rPr>
        <w:t>となる。</w:t>
      </w:r>
      <w:r w:rsidR="000665B6">
        <w:t>[</w:t>
      </w:r>
      <w:r w:rsidR="00845BA9">
        <w:fldChar w:fldCharType="begin"/>
      </w:r>
      <w:r w:rsidR="00845BA9">
        <w:instrText xml:space="preserve"> NOTEREF _Ref87903483 \h </w:instrText>
      </w:r>
      <w:r w:rsidR="00845BA9">
        <w:fldChar w:fldCharType="separate"/>
      </w:r>
      <w:r w:rsidR="003606FD">
        <w:t>16</w:t>
      </w:r>
      <w:r w:rsidR="00845BA9">
        <w:fldChar w:fldCharType="end"/>
      </w:r>
      <w:r w:rsidR="000665B6">
        <w:rPr>
          <w:rFonts w:hint="eastAsia"/>
        </w:rPr>
        <w:t>]</w:t>
      </w:r>
    </w:p>
    <w:p w14:paraId="6F5981C1" w14:textId="0C01F7DA" w:rsidR="00596CEF" w:rsidRDefault="00596CEF">
      <w:pPr>
        <w:pStyle w:val="ac"/>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2DE07" w14:textId="77777777" w:rsidR="008569F3" w:rsidRDefault="008569F3" w:rsidP="0053286D">
    <w:pPr>
      <w:pStyle w:val="-a"/>
    </w:pPr>
    <w:r w:rsidRPr="0053286D">
      <w:rPr>
        <w:rFonts w:hint="eastAsia"/>
        <w:i/>
        <w:iCs/>
      </w:rPr>
      <w:t>XXX</w:t>
    </w:r>
    <w:r>
      <w:rPr>
        <w:rFonts w:hint="eastAsia"/>
      </w:rPr>
      <w:tab/>
    </w:r>
    <w:r w:rsidR="00F16520" w:rsidRPr="008B2F21">
      <w:rPr>
        <w:color w:val="000000"/>
      </w:rPr>
      <w:t>Vacuum and Surface Science</w:t>
    </w:r>
    <w:r w:rsidR="00F16520">
      <w:rPr>
        <w:rFonts w:hint="eastAsia"/>
      </w:rPr>
      <w:t xml:space="preserve"> </w:t>
    </w:r>
    <w:r>
      <w:rPr>
        <w:rFonts w:hint="eastAsia"/>
      </w:rPr>
      <w:t>第</w:t>
    </w:r>
    <w:r>
      <w:rPr>
        <w:rFonts w:hint="eastAsia"/>
      </w:rPr>
      <w:t>XX</w:t>
    </w:r>
    <w:r>
      <w:rPr>
        <w:rFonts w:hint="eastAsia"/>
      </w:rPr>
      <w:t>巻　第</w:t>
    </w:r>
    <w:r>
      <w:rPr>
        <w:rFonts w:hint="eastAsia"/>
      </w:rPr>
      <w:t>XX</w:t>
    </w:r>
    <w:r>
      <w:rPr>
        <w:rFonts w:hint="eastAsia"/>
      </w:rPr>
      <w:t>号（</w:t>
    </w:r>
    <w:r>
      <w:rPr>
        <w:rFonts w:hint="eastAsia"/>
      </w:rPr>
      <w:t>201</w:t>
    </w:r>
    <w:r w:rsidR="00AF7563" w:rsidRPr="00AF7563">
      <w:rPr>
        <w:rFonts w:hint="eastAsia"/>
        <w:color w:val="FF0000"/>
      </w:rPr>
      <w:t>7</w:t>
    </w:r>
    <w:r>
      <w:rPr>
        <w:rFonts w:hint="eastAsia"/>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6A7E2" w14:textId="77777777" w:rsidR="008569F3" w:rsidRPr="0053286D" w:rsidRDefault="008569F3" w:rsidP="0053286D">
    <w:pPr>
      <w:pStyle w:val="-a"/>
    </w:pPr>
    <w:r>
      <w:rPr>
        <w:rFonts w:hint="eastAsia"/>
      </w:rPr>
      <w:tab/>
    </w:r>
    <w:r>
      <w:rPr>
        <w:rFonts w:hint="eastAsia"/>
      </w:rPr>
      <w:t>【ここには印刷段階で著者名が入ります。】</w:t>
    </w:r>
    <w:r>
      <w:rPr>
        <w:rFonts w:hint="eastAsia"/>
      </w:rPr>
      <w:tab/>
    </w:r>
    <w:r w:rsidRPr="0053286D">
      <w:rPr>
        <w:rFonts w:hint="eastAsia"/>
        <w:i/>
        <w:iCs/>
      </w:rPr>
      <w:t>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DD596" w14:textId="77777777" w:rsidR="003F55D6" w:rsidRDefault="003F55D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A3A8AD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95"/>
  <w:drawingGridVerticalSpacing w:val="297"/>
  <w:displayHorizontalDrawingGridEvery w:val="0"/>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B5E"/>
    <w:rsid w:val="00001A9D"/>
    <w:rsid w:val="00002C69"/>
    <w:rsid w:val="000032D8"/>
    <w:rsid w:val="0000340F"/>
    <w:rsid w:val="00003812"/>
    <w:rsid w:val="00003916"/>
    <w:rsid w:val="00004FB3"/>
    <w:rsid w:val="00005B88"/>
    <w:rsid w:val="0000638C"/>
    <w:rsid w:val="000064B9"/>
    <w:rsid w:val="000071B8"/>
    <w:rsid w:val="000076B4"/>
    <w:rsid w:val="00007DD2"/>
    <w:rsid w:val="00010590"/>
    <w:rsid w:val="00010866"/>
    <w:rsid w:val="00011C26"/>
    <w:rsid w:val="00013751"/>
    <w:rsid w:val="00013EE4"/>
    <w:rsid w:val="00014178"/>
    <w:rsid w:val="00014C8D"/>
    <w:rsid w:val="000161C0"/>
    <w:rsid w:val="000164A5"/>
    <w:rsid w:val="00021446"/>
    <w:rsid w:val="00022E30"/>
    <w:rsid w:val="00027F5D"/>
    <w:rsid w:val="00031B46"/>
    <w:rsid w:val="00032479"/>
    <w:rsid w:val="00033889"/>
    <w:rsid w:val="00033CA7"/>
    <w:rsid w:val="000441B3"/>
    <w:rsid w:val="00044967"/>
    <w:rsid w:val="0004557B"/>
    <w:rsid w:val="00047440"/>
    <w:rsid w:val="00050075"/>
    <w:rsid w:val="00051768"/>
    <w:rsid w:val="00052C06"/>
    <w:rsid w:val="0005378C"/>
    <w:rsid w:val="00053EE3"/>
    <w:rsid w:val="00056E2B"/>
    <w:rsid w:val="0006529A"/>
    <w:rsid w:val="000665B6"/>
    <w:rsid w:val="000666CF"/>
    <w:rsid w:val="00066DDB"/>
    <w:rsid w:val="00067086"/>
    <w:rsid w:val="00067A57"/>
    <w:rsid w:val="00067B15"/>
    <w:rsid w:val="00072268"/>
    <w:rsid w:val="00073743"/>
    <w:rsid w:val="00073DAF"/>
    <w:rsid w:val="00074209"/>
    <w:rsid w:val="000755A4"/>
    <w:rsid w:val="00075C47"/>
    <w:rsid w:val="00080C63"/>
    <w:rsid w:val="0008232E"/>
    <w:rsid w:val="00084F7F"/>
    <w:rsid w:val="00085E40"/>
    <w:rsid w:val="0009040F"/>
    <w:rsid w:val="00090CA2"/>
    <w:rsid w:val="000922BD"/>
    <w:rsid w:val="00093E7A"/>
    <w:rsid w:val="00093E85"/>
    <w:rsid w:val="00095364"/>
    <w:rsid w:val="000973EB"/>
    <w:rsid w:val="000974C7"/>
    <w:rsid w:val="000A0070"/>
    <w:rsid w:val="000A1359"/>
    <w:rsid w:val="000A7DC4"/>
    <w:rsid w:val="000B008E"/>
    <w:rsid w:val="000B0963"/>
    <w:rsid w:val="000B0C83"/>
    <w:rsid w:val="000B2603"/>
    <w:rsid w:val="000B2F13"/>
    <w:rsid w:val="000B3D7E"/>
    <w:rsid w:val="000B4DC1"/>
    <w:rsid w:val="000B5A5C"/>
    <w:rsid w:val="000B663B"/>
    <w:rsid w:val="000B6E58"/>
    <w:rsid w:val="000B6F82"/>
    <w:rsid w:val="000C3EE1"/>
    <w:rsid w:val="000C3EE6"/>
    <w:rsid w:val="000C46E3"/>
    <w:rsid w:val="000C77FF"/>
    <w:rsid w:val="000C7AA2"/>
    <w:rsid w:val="000D268F"/>
    <w:rsid w:val="000D31B0"/>
    <w:rsid w:val="000D3E85"/>
    <w:rsid w:val="000D4EA0"/>
    <w:rsid w:val="000D6134"/>
    <w:rsid w:val="000D656E"/>
    <w:rsid w:val="000E032E"/>
    <w:rsid w:val="000E3668"/>
    <w:rsid w:val="000E39C1"/>
    <w:rsid w:val="000E50F7"/>
    <w:rsid w:val="000E5A03"/>
    <w:rsid w:val="000E5B8B"/>
    <w:rsid w:val="000E6B44"/>
    <w:rsid w:val="000E71E7"/>
    <w:rsid w:val="000F0235"/>
    <w:rsid w:val="000F1CAF"/>
    <w:rsid w:val="000F2C4F"/>
    <w:rsid w:val="000F316F"/>
    <w:rsid w:val="000F349E"/>
    <w:rsid w:val="000F3FD9"/>
    <w:rsid w:val="000F41F8"/>
    <w:rsid w:val="000F498F"/>
    <w:rsid w:val="000F52E1"/>
    <w:rsid w:val="000F59A5"/>
    <w:rsid w:val="00101237"/>
    <w:rsid w:val="00101E85"/>
    <w:rsid w:val="00102B7E"/>
    <w:rsid w:val="00102D3B"/>
    <w:rsid w:val="00103A1E"/>
    <w:rsid w:val="001053EA"/>
    <w:rsid w:val="00105B53"/>
    <w:rsid w:val="00107C76"/>
    <w:rsid w:val="001101B2"/>
    <w:rsid w:val="001114D0"/>
    <w:rsid w:val="00111F7D"/>
    <w:rsid w:val="00113CCE"/>
    <w:rsid w:val="0011500E"/>
    <w:rsid w:val="001152AC"/>
    <w:rsid w:val="0011566A"/>
    <w:rsid w:val="00117365"/>
    <w:rsid w:val="0012017E"/>
    <w:rsid w:val="00120E35"/>
    <w:rsid w:val="00121CE2"/>
    <w:rsid w:val="00122787"/>
    <w:rsid w:val="00124148"/>
    <w:rsid w:val="001248C4"/>
    <w:rsid w:val="00124E91"/>
    <w:rsid w:val="00125395"/>
    <w:rsid w:val="0012709B"/>
    <w:rsid w:val="0013028C"/>
    <w:rsid w:val="0013093C"/>
    <w:rsid w:val="00131E26"/>
    <w:rsid w:val="00132201"/>
    <w:rsid w:val="001326C6"/>
    <w:rsid w:val="00132D42"/>
    <w:rsid w:val="0013372A"/>
    <w:rsid w:val="0013386A"/>
    <w:rsid w:val="00136D5F"/>
    <w:rsid w:val="00136F02"/>
    <w:rsid w:val="001370D0"/>
    <w:rsid w:val="00137386"/>
    <w:rsid w:val="00137BD8"/>
    <w:rsid w:val="00137D98"/>
    <w:rsid w:val="00137E04"/>
    <w:rsid w:val="001402DB"/>
    <w:rsid w:val="00141437"/>
    <w:rsid w:val="0014495F"/>
    <w:rsid w:val="00144E11"/>
    <w:rsid w:val="00151570"/>
    <w:rsid w:val="00151BC6"/>
    <w:rsid w:val="00151C0D"/>
    <w:rsid w:val="00151FBE"/>
    <w:rsid w:val="0015218D"/>
    <w:rsid w:val="0015269F"/>
    <w:rsid w:val="00154169"/>
    <w:rsid w:val="001558BE"/>
    <w:rsid w:val="00156030"/>
    <w:rsid w:val="001575F2"/>
    <w:rsid w:val="001626E7"/>
    <w:rsid w:val="001638AF"/>
    <w:rsid w:val="00164255"/>
    <w:rsid w:val="00164ACD"/>
    <w:rsid w:val="00164CBF"/>
    <w:rsid w:val="00170A35"/>
    <w:rsid w:val="0017350C"/>
    <w:rsid w:val="00173B53"/>
    <w:rsid w:val="00173C11"/>
    <w:rsid w:val="00173F38"/>
    <w:rsid w:val="0018059E"/>
    <w:rsid w:val="00180869"/>
    <w:rsid w:val="0018176C"/>
    <w:rsid w:val="00182573"/>
    <w:rsid w:val="00184908"/>
    <w:rsid w:val="00184FCC"/>
    <w:rsid w:val="00185278"/>
    <w:rsid w:val="0018561D"/>
    <w:rsid w:val="00185F3D"/>
    <w:rsid w:val="00186F5E"/>
    <w:rsid w:val="00190173"/>
    <w:rsid w:val="00190641"/>
    <w:rsid w:val="001907AD"/>
    <w:rsid w:val="00191825"/>
    <w:rsid w:val="00191CD9"/>
    <w:rsid w:val="00193313"/>
    <w:rsid w:val="00194800"/>
    <w:rsid w:val="001953B1"/>
    <w:rsid w:val="001959F9"/>
    <w:rsid w:val="001A21A3"/>
    <w:rsid w:val="001A3D12"/>
    <w:rsid w:val="001A3D8E"/>
    <w:rsid w:val="001A46F8"/>
    <w:rsid w:val="001A548B"/>
    <w:rsid w:val="001A58B1"/>
    <w:rsid w:val="001A7500"/>
    <w:rsid w:val="001B0E85"/>
    <w:rsid w:val="001B4A37"/>
    <w:rsid w:val="001B5480"/>
    <w:rsid w:val="001B59D6"/>
    <w:rsid w:val="001B6781"/>
    <w:rsid w:val="001C0514"/>
    <w:rsid w:val="001C3C17"/>
    <w:rsid w:val="001C788C"/>
    <w:rsid w:val="001D0E68"/>
    <w:rsid w:val="001D174F"/>
    <w:rsid w:val="001D18AE"/>
    <w:rsid w:val="001D216F"/>
    <w:rsid w:val="001D26A6"/>
    <w:rsid w:val="001D31B9"/>
    <w:rsid w:val="001D40A4"/>
    <w:rsid w:val="001D649B"/>
    <w:rsid w:val="001E008A"/>
    <w:rsid w:val="001E058B"/>
    <w:rsid w:val="001E2D9C"/>
    <w:rsid w:val="001E5199"/>
    <w:rsid w:val="001E5949"/>
    <w:rsid w:val="001E6610"/>
    <w:rsid w:val="001E70AE"/>
    <w:rsid w:val="001F0BCB"/>
    <w:rsid w:val="001F1B57"/>
    <w:rsid w:val="001F1C0C"/>
    <w:rsid w:val="001F1E26"/>
    <w:rsid w:val="001F2AF4"/>
    <w:rsid w:val="001F30DE"/>
    <w:rsid w:val="001F5CF0"/>
    <w:rsid w:val="001F66D0"/>
    <w:rsid w:val="001F6701"/>
    <w:rsid w:val="002001A7"/>
    <w:rsid w:val="00200AB6"/>
    <w:rsid w:val="002041E2"/>
    <w:rsid w:val="0020601D"/>
    <w:rsid w:val="00207AAF"/>
    <w:rsid w:val="00210ED4"/>
    <w:rsid w:val="00211BEB"/>
    <w:rsid w:val="00213051"/>
    <w:rsid w:val="00213B3F"/>
    <w:rsid w:val="002144AC"/>
    <w:rsid w:val="0021498A"/>
    <w:rsid w:val="00215BE3"/>
    <w:rsid w:val="00215D87"/>
    <w:rsid w:val="0021742E"/>
    <w:rsid w:val="00217750"/>
    <w:rsid w:val="002207F2"/>
    <w:rsid w:val="00221D26"/>
    <w:rsid w:val="00222006"/>
    <w:rsid w:val="00224128"/>
    <w:rsid w:val="002328E7"/>
    <w:rsid w:val="0023330B"/>
    <w:rsid w:val="00233DED"/>
    <w:rsid w:val="00234219"/>
    <w:rsid w:val="00234547"/>
    <w:rsid w:val="00234E24"/>
    <w:rsid w:val="00236B4A"/>
    <w:rsid w:val="00236C25"/>
    <w:rsid w:val="002371F7"/>
    <w:rsid w:val="002403D9"/>
    <w:rsid w:val="0024063C"/>
    <w:rsid w:val="0024147C"/>
    <w:rsid w:val="0024168A"/>
    <w:rsid w:val="002416DB"/>
    <w:rsid w:val="0024247F"/>
    <w:rsid w:val="002440F8"/>
    <w:rsid w:val="00244BC8"/>
    <w:rsid w:val="00245B44"/>
    <w:rsid w:val="00247F6C"/>
    <w:rsid w:val="002505AC"/>
    <w:rsid w:val="00250984"/>
    <w:rsid w:val="0025135A"/>
    <w:rsid w:val="00251B2B"/>
    <w:rsid w:val="00252A97"/>
    <w:rsid w:val="002532E1"/>
    <w:rsid w:val="00253C13"/>
    <w:rsid w:val="0025404A"/>
    <w:rsid w:val="00254576"/>
    <w:rsid w:val="00254EC8"/>
    <w:rsid w:val="0025679B"/>
    <w:rsid w:val="00256A61"/>
    <w:rsid w:val="0025702E"/>
    <w:rsid w:val="002578B9"/>
    <w:rsid w:val="002600D9"/>
    <w:rsid w:val="00260BE7"/>
    <w:rsid w:val="00261C27"/>
    <w:rsid w:val="00262E48"/>
    <w:rsid w:val="0026326D"/>
    <w:rsid w:val="002662C7"/>
    <w:rsid w:val="002729A4"/>
    <w:rsid w:val="002730F5"/>
    <w:rsid w:val="00273BEC"/>
    <w:rsid w:val="00275377"/>
    <w:rsid w:val="00275432"/>
    <w:rsid w:val="00275958"/>
    <w:rsid w:val="00281076"/>
    <w:rsid w:val="00281DE4"/>
    <w:rsid w:val="0028221D"/>
    <w:rsid w:val="002825B9"/>
    <w:rsid w:val="00282F34"/>
    <w:rsid w:val="00283397"/>
    <w:rsid w:val="002834AF"/>
    <w:rsid w:val="00290255"/>
    <w:rsid w:val="00290C5F"/>
    <w:rsid w:val="002911FA"/>
    <w:rsid w:val="00292BF4"/>
    <w:rsid w:val="00293D3F"/>
    <w:rsid w:val="00295033"/>
    <w:rsid w:val="00297053"/>
    <w:rsid w:val="002977A0"/>
    <w:rsid w:val="002A0729"/>
    <w:rsid w:val="002A1499"/>
    <w:rsid w:val="002A1EF1"/>
    <w:rsid w:val="002A2227"/>
    <w:rsid w:val="002A24A0"/>
    <w:rsid w:val="002A4B63"/>
    <w:rsid w:val="002A4BC3"/>
    <w:rsid w:val="002A636E"/>
    <w:rsid w:val="002A6477"/>
    <w:rsid w:val="002B04FE"/>
    <w:rsid w:val="002B3CB9"/>
    <w:rsid w:val="002B64EE"/>
    <w:rsid w:val="002B698D"/>
    <w:rsid w:val="002C00CA"/>
    <w:rsid w:val="002C1F5F"/>
    <w:rsid w:val="002C2FCC"/>
    <w:rsid w:val="002D0E26"/>
    <w:rsid w:val="002D3739"/>
    <w:rsid w:val="002D5C23"/>
    <w:rsid w:val="002D6A6E"/>
    <w:rsid w:val="002E0B7D"/>
    <w:rsid w:val="002E1AE5"/>
    <w:rsid w:val="002E25B8"/>
    <w:rsid w:val="002E4B07"/>
    <w:rsid w:val="002E563D"/>
    <w:rsid w:val="002E7F2D"/>
    <w:rsid w:val="002F22AD"/>
    <w:rsid w:val="003018F9"/>
    <w:rsid w:val="00305964"/>
    <w:rsid w:val="00306106"/>
    <w:rsid w:val="0030642C"/>
    <w:rsid w:val="003104B4"/>
    <w:rsid w:val="003130D9"/>
    <w:rsid w:val="003132DF"/>
    <w:rsid w:val="00315A09"/>
    <w:rsid w:val="00316B56"/>
    <w:rsid w:val="00316BD7"/>
    <w:rsid w:val="00317614"/>
    <w:rsid w:val="003212D6"/>
    <w:rsid w:val="0032263F"/>
    <w:rsid w:val="00323410"/>
    <w:rsid w:val="00324DBE"/>
    <w:rsid w:val="0032543F"/>
    <w:rsid w:val="003267F1"/>
    <w:rsid w:val="00326D32"/>
    <w:rsid w:val="00327179"/>
    <w:rsid w:val="003274FA"/>
    <w:rsid w:val="0033111A"/>
    <w:rsid w:val="00332550"/>
    <w:rsid w:val="00332DF1"/>
    <w:rsid w:val="003330B6"/>
    <w:rsid w:val="00334C75"/>
    <w:rsid w:val="00334FA2"/>
    <w:rsid w:val="003369D1"/>
    <w:rsid w:val="00341590"/>
    <w:rsid w:val="0034192E"/>
    <w:rsid w:val="00341C36"/>
    <w:rsid w:val="00341FD4"/>
    <w:rsid w:val="00342E23"/>
    <w:rsid w:val="003448A3"/>
    <w:rsid w:val="003463C8"/>
    <w:rsid w:val="00346D3D"/>
    <w:rsid w:val="00346D49"/>
    <w:rsid w:val="00347D64"/>
    <w:rsid w:val="00352186"/>
    <w:rsid w:val="003529FB"/>
    <w:rsid w:val="00352D72"/>
    <w:rsid w:val="00352D9D"/>
    <w:rsid w:val="00352DD5"/>
    <w:rsid w:val="0035360C"/>
    <w:rsid w:val="003548C0"/>
    <w:rsid w:val="003548D0"/>
    <w:rsid w:val="00354B4B"/>
    <w:rsid w:val="00355E82"/>
    <w:rsid w:val="00355F4C"/>
    <w:rsid w:val="003606FD"/>
    <w:rsid w:val="00362445"/>
    <w:rsid w:val="003700D2"/>
    <w:rsid w:val="00371DAA"/>
    <w:rsid w:val="00376BEB"/>
    <w:rsid w:val="00376E9D"/>
    <w:rsid w:val="003776CF"/>
    <w:rsid w:val="00381375"/>
    <w:rsid w:val="00381AD0"/>
    <w:rsid w:val="003865EF"/>
    <w:rsid w:val="00391456"/>
    <w:rsid w:val="0039223D"/>
    <w:rsid w:val="00393DCB"/>
    <w:rsid w:val="003942C0"/>
    <w:rsid w:val="00395741"/>
    <w:rsid w:val="0039602E"/>
    <w:rsid w:val="003A0BDA"/>
    <w:rsid w:val="003A0D64"/>
    <w:rsid w:val="003A2BB4"/>
    <w:rsid w:val="003A3DA1"/>
    <w:rsid w:val="003B023F"/>
    <w:rsid w:val="003B0E3D"/>
    <w:rsid w:val="003B1D85"/>
    <w:rsid w:val="003B2258"/>
    <w:rsid w:val="003B359B"/>
    <w:rsid w:val="003B6416"/>
    <w:rsid w:val="003B6D3C"/>
    <w:rsid w:val="003B75AE"/>
    <w:rsid w:val="003B77BE"/>
    <w:rsid w:val="003C0E9A"/>
    <w:rsid w:val="003C5DCA"/>
    <w:rsid w:val="003C6D1B"/>
    <w:rsid w:val="003C7EA8"/>
    <w:rsid w:val="003D1302"/>
    <w:rsid w:val="003D1AAF"/>
    <w:rsid w:val="003D1D93"/>
    <w:rsid w:val="003D3369"/>
    <w:rsid w:val="003D43F3"/>
    <w:rsid w:val="003D72AB"/>
    <w:rsid w:val="003E37E4"/>
    <w:rsid w:val="003E4207"/>
    <w:rsid w:val="003F1733"/>
    <w:rsid w:val="003F1F83"/>
    <w:rsid w:val="003F3375"/>
    <w:rsid w:val="003F55D6"/>
    <w:rsid w:val="00401983"/>
    <w:rsid w:val="00402208"/>
    <w:rsid w:val="004025A6"/>
    <w:rsid w:val="00402ABA"/>
    <w:rsid w:val="00404B0C"/>
    <w:rsid w:val="00406EA2"/>
    <w:rsid w:val="004136AB"/>
    <w:rsid w:val="00414783"/>
    <w:rsid w:val="004155C5"/>
    <w:rsid w:val="00417566"/>
    <w:rsid w:val="004211C3"/>
    <w:rsid w:val="00421239"/>
    <w:rsid w:val="00423A61"/>
    <w:rsid w:val="00423B98"/>
    <w:rsid w:val="00425C23"/>
    <w:rsid w:val="004273C3"/>
    <w:rsid w:val="00432847"/>
    <w:rsid w:val="00432C04"/>
    <w:rsid w:val="00440C48"/>
    <w:rsid w:val="0044229E"/>
    <w:rsid w:val="004427FC"/>
    <w:rsid w:val="0044388C"/>
    <w:rsid w:val="0044392F"/>
    <w:rsid w:val="004439F3"/>
    <w:rsid w:val="004456D6"/>
    <w:rsid w:val="004473A2"/>
    <w:rsid w:val="0045289D"/>
    <w:rsid w:val="00454880"/>
    <w:rsid w:val="004562FA"/>
    <w:rsid w:val="00456F20"/>
    <w:rsid w:val="00457D82"/>
    <w:rsid w:val="0046148E"/>
    <w:rsid w:val="004617B0"/>
    <w:rsid w:val="00461B4E"/>
    <w:rsid w:val="00462D48"/>
    <w:rsid w:val="004642B3"/>
    <w:rsid w:val="00464B8D"/>
    <w:rsid w:val="00465377"/>
    <w:rsid w:val="00466996"/>
    <w:rsid w:val="00467363"/>
    <w:rsid w:val="00467A73"/>
    <w:rsid w:val="00472765"/>
    <w:rsid w:val="00472876"/>
    <w:rsid w:val="00475F11"/>
    <w:rsid w:val="00477204"/>
    <w:rsid w:val="004804C7"/>
    <w:rsid w:val="004814C3"/>
    <w:rsid w:val="004819FE"/>
    <w:rsid w:val="0048332F"/>
    <w:rsid w:val="00483C12"/>
    <w:rsid w:val="00485DF3"/>
    <w:rsid w:val="004871F9"/>
    <w:rsid w:val="00487B08"/>
    <w:rsid w:val="00487F5E"/>
    <w:rsid w:val="00490107"/>
    <w:rsid w:val="00490E37"/>
    <w:rsid w:val="00491670"/>
    <w:rsid w:val="004920B2"/>
    <w:rsid w:val="00494518"/>
    <w:rsid w:val="00496F53"/>
    <w:rsid w:val="00497B5D"/>
    <w:rsid w:val="00497EAE"/>
    <w:rsid w:val="004A4E59"/>
    <w:rsid w:val="004A6FED"/>
    <w:rsid w:val="004B05F9"/>
    <w:rsid w:val="004B094C"/>
    <w:rsid w:val="004B15A4"/>
    <w:rsid w:val="004B360B"/>
    <w:rsid w:val="004B769D"/>
    <w:rsid w:val="004C0C90"/>
    <w:rsid w:val="004C0D5E"/>
    <w:rsid w:val="004C154B"/>
    <w:rsid w:val="004C1556"/>
    <w:rsid w:val="004C2207"/>
    <w:rsid w:val="004C3BD1"/>
    <w:rsid w:val="004C3F3E"/>
    <w:rsid w:val="004C4E69"/>
    <w:rsid w:val="004C5856"/>
    <w:rsid w:val="004C6E46"/>
    <w:rsid w:val="004C6F13"/>
    <w:rsid w:val="004D1C13"/>
    <w:rsid w:val="004D236A"/>
    <w:rsid w:val="004D4EE0"/>
    <w:rsid w:val="004D4F53"/>
    <w:rsid w:val="004D528B"/>
    <w:rsid w:val="004D63E1"/>
    <w:rsid w:val="004E03C1"/>
    <w:rsid w:val="004E0C2B"/>
    <w:rsid w:val="004E1111"/>
    <w:rsid w:val="004E12DF"/>
    <w:rsid w:val="004E23DB"/>
    <w:rsid w:val="004E2EC4"/>
    <w:rsid w:val="004E3C8D"/>
    <w:rsid w:val="004E54A6"/>
    <w:rsid w:val="004E6674"/>
    <w:rsid w:val="004E6781"/>
    <w:rsid w:val="004F0665"/>
    <w:rsid w:val="004F0C49"/>
    <w:rsid w:val="004F164F"/>
    <w:rsid w:val="005018A7"/>
    <w:rsid w:val="00501CC5"/>
    <w:rsid w:val="00501E00"/>
    <w:rsid w:val="00502C5B"/>
    <w:rsid w:val="00503195"/>
    <w:rsid w:val="0050397F"/>
    <w:rsid w:val="00503ED5"/>
    <w:rsid w:val="00505211"/>
    <w:rsid w:val="005100C6"/>
    <w:rsid w:val="0051491B"/>
    <w:rsid w:val="00516446"/>
    <w:rsid w:val="005177FA"/>
    <w:rsid w:val="00517BE7"/>
    <w:rsid w:val="00520B09"/>
    <w:rsid w:val="00522906"/>
    <w:rsid w:val="00522DF2"/>
    <w:rsid w:val="005230C2"/>
    <w:rsid w:val="00524A40"/>
    <w:rsid w:val="00524D34"/>
    <w:rsid w:val="00524DCF"/>
    <w:rsid w:val="0052649A"/>
    <w:rsid w:val="00526CB3"/>
    <w:rsid w:val="00526EF4"/>
    <w:rsid w:val="00527D06"/>
    <w:rsid w:val="00531531"/>
    <w:rsid w:val="0053286D"/>
    <w:rsid w:val="00532E2B"/>
    <w:rsid w:val="0053398B"/>
    <w:rsid w:val="00533A05"/>
    <w:rsid w:val="0053400C"/>
    <w:rsid w:val="00537F0A"/>
    <w:rsid w:val="00541881"/>
    <w:rsid w:val="00544014"/>
    <w:rsid w:val="00544823"/>
    <w:rsid w:val="00547133"/>
    <w:rsid w:val="00547F2A"/>
    <w:rsid w:val="00552364"/>
    <w:rsid w:val="005549B3"/>
    <w:rsid w:val="00554F26"/>
    <w:rsid w:val="00556A12"/>
    <w:rsid w:val="00556E14"/>
    <w:rsid w:val="0056155C"/>
    <w:rsid w:val="00567DE6"/>
    <w:rsid w:val="005705EE"/>
    <w:rsid w:val="00571233"/>
    <w:rsid w:val="005723DF"/>
    <w:rsid w:val="005726B0"/>
    <w:rsid w:val="00572A50"/>
    <w:rsid w:val="00573250"/>
    <w:rsid w:val="005735E9"/>
    <w:rsid w:val="00573E72"/>
    <w:rsid w:val="00574973"/>
    <w:rsid w:val="005752F7"/>
    <w:rsid w:val="00575984"/>
    <w:rsid w:val="005765D6"/>
    <w:rsid w:val="005810DB"/>
    <w:rsid w:val="00582244"/>
    <w:rsid w:val="00582D23"/>
    <w:rsid w:val="00583D30"/>
    <w:rsid w:val="00585A8E"/>
    <w:rsid w:val="005900EE"/>
    <w:rsid w:val="00591300"/>
    <w:rsid w:val="005936A3"/>
    <w:rsid w:val="005948DD"/>
    <w:rsid w:val="0059507D"/>
    <w:rsid w:val="005963FF"/>
    <w:rsid w:val="00596638"/>
    <w:rsid w:val="00596CEF"/>
    <w:rsid w:val="00597EAF"/>
    <w:rsid w:val="005A13CE"/>
    <w:rsid w:val="005A1729"/>
    <w:rsid w:val="005A33DD"/>
    <w:rsid w:val="005A3CAB"/>
    <w:rsid w:val="005A4082"/>
    <w:rsid w:val="005A4314"/>
    <w:rsid w:val="005A6BDF"/>
    <w:rsid w:val="005A6F2B"/>
    <w:rsid w:val="005B2266"/>
    <w:rsid w:val="005B25AB"/>
    <w:rsid w:val="005B4454"/>
    <w:rsid w:val="005B5B1E"/>
    <w:rsid w:val="005B7801"/>
    <w:rsid w:val="005B7ADA"/>
    <w:rsid w:val="005C0843"/>
    <w:rsid w:val="005C653E"/>
    <w:rsid w:val="005C7284"/>
    <w:rsid w:val="005D0C64"/>
    <w:rsid w:val="005D3690"/>
    <w:rsid w:val="005D4369"/>
    <w:rsid w:val="005D7315"/>
    <w:rsid w:val="005D75F3"/>
    <w:rsid w:val="005D7AC0"/>
    <w:rsid w:val="005E06DE"/>
    <w:rsid w:val="005E1247"/>
    <w:rsid w:val="005E4572"/>
    <w:rsid w:val="005E4CCD"/>
    <w:rsid w:val="005E5845"/>
    <w:rsid w:val="005E5DEB"/>
    <w:rsid w:val="005E672D"/>
    <w:rsid w:val="005F2407"/>
    <w:rsid w:val="005F26EF"/>
    <w:rsid w:val="005F3A5F"/>
    <w:rsid w:val="005F60B3"/>
    <w:rsid w:val="0060125D"/>
    <w:rsid w:val="00601399"/>
    <w:rsid w:val="0060591B"/>
    <w:rsid w:val="006078A7"/>
    <w:rsid w:val="00610B85"/>
    <w:rsid w:val="00611CE5"/>
    <w:rsid w:val="00612982"/>
    <w:rsid w:val="00615990"/>
    <w:rsid w:val="0061626D"/>
    <w:rsid w:val="00617C5B"/>
    <w:rsid w:val="006200A4"/>
    <w:rsid w:val="00622276"/>
    <w:rsid w:val="00622826"/>
    <w:rsid w:val="006235B6"/>
    <w:rsid w:val="00624D20"/>
    <w:rsid w:val="006251AF"/>
    <w:rsid w:val="006260AB"/>
    <w:rsid w:val="00627CD5"/>
    <w:rsid w:val="00630A69"/>
    <w:rsid w:val="0063169F"/>
    <w:rsid w:val="00631753"/>
    <w:rsid w:val="00631968"/>
    <w:rsid w:val="00633250"/>
    <w:rsid w:val="0063375D"/>
    <w:rsid w:val="00634E0A"/>
    <w:rsid w:val="006361DD"/>
    <w:rsid w:val="00637E28"/>
    <w:rsid w:val="00640680"/>
    <w:rsid w:val="00640733"/>
    <w:rsid w:val="0064212B"/>
    <w:rsid w:val="00642CF4"/>
    <w:rsid w:val="00643557"/>
    <w:rsid w:val="00643FB6"/>
    <w:rsid w:val="00644580"/>
    <w:rsid w:val="0064515F"/>
    <w:rsid w:val="00645271"/>
    <w:rsid w:val="006469DE"/>
    <w:rsid w:val="006500F2"/>
    <w:rsid w:val="006509A8"/>
    <w:rsid w:val="00653246"/>
    <w:rsid w:val="00653DDF"/>
    <w:rsid w:val="00655A1A"/>
    <w:rsid w:val="00655FCD"/>
    <w:rsid w:val="00656B80"/>
    <w:rsid w:val="00661A78"/>
    <w:rsid w:val="00661F71"/>
    <w:rsid w:val="00663887"/>
    <w:rsid w:val="006700A4"/>
    <w:rsid w:val="006700ED"/>
    <w:rsid w:val="0067153D"/>
    <w:rsid w:val="0067189F"/>
    <w:rsid w:val="00672C08"/>
    <w:rsid w:val="00672F4A"/>
    <w:rsid w:val="006757C1"/>
    <w:rsid w:val="006760B4"/>
    <w:rsid w:val="006768E8"/>
    <w:rsid w:val="006771FF"/>
    <w:rsid w:val="006801C2"/>
    <w:rsid w:val="00681535"/>
    <w:rsid w:val="00684050"/>
    <w:rsid w:val="00687EAD"/>
    <w:rsid w:val="006907D9"/>
    <w:rsid w:val="006966FB"/>
    <w:rsid w:val="00696D7C"/>
    <w:rsid w:val="00697B4A"/>
    <w:rsid w:val="006A3566"/>
    <w:rsid w:val="006A415F"/>
    <w:rsid w:val="006A493A"/>
    <w:rsid w:val="006A5207"/>
    <w:rsid w:val="006A54DF"/>
    <w:rsid w:val="006A5E62"/>
    <w:rsid w:val="006A662A"/>
    <w:rsid w:val="006A6804"/>
    <w:rsid w:val="006A6A5B"/>
    <w:rsid w:val="006A7ABD"/>
    <w:rsid w:val="006B3472"/>
    <w:rsid w:val="006B40AC"/>
    <w:rsid w:val="006B66DB"/>
    <w:rsid w:val="006B7101"/>
    <w:rsid w:val="006B7329"/>
    <w:rsid w:val="006C0544"/>
    <w:rsid w:val="006C0CE2"/>
    <w:rsid w:val="006C10C7"/>
    <w:rsid w:val="006C1445"/>
    <w:rsid w:val="006C225A"/>
    <w:rsid w:val="006C242C"/>
    <w:rsid w:val="006C327E"/>
    <w:rsid w:val="006C48B2"/>
    <w:rsid w:val="006C65B7"/>
    <w:rsid w:val="006C681B"/>
    <w:rsid w:val="006C7126"/>
    <w:rsid w:val="006C7FD6"/>
    <w:rsid w:val="006D59C6"/>
    <w:rsid w:val="006D625B"/>
    <w:rsid w:val="006E0023"/>
    <w:rsid w:val="006E06B9"/>
    <w:rsid w:val="006E2710"/>
    <w:rsid w:val="006E700B"/>
    <w:rsid w:val="006E7C79"/>
    <w:rsid w:val="006F1C7D"/>
    <w:rsid w:val="006F31FF"/>
    <w:rsid w:val="006F3915"/>
    <w:rsid w:val="006F5531"/>
    <w:rsid w:val="006F56A6"/>
    <w:rsid w:val="006F6E6D"/>
    <w:rsid w:val="00701104"/>
    <w:rsid w:val="007011CE"/>
    <w:rsid w:val="0070200F"/>
    <w:rsid w:val="00703029"/>
    <w:rsid w:val="007032EF"/>
    <w:rsid w:val="00703BA1"/>
    <w:rsid w:val="00704709"/>
    <w:rsid w:val="00704CD1"/>
    <w:rsid w:val="0070520E"/>
    <w:rsid w:val="00710CEC"/>
    <w:rsid w:val="0071276D"/>
    <w:rsid w:val="007132C2"/>
    <w:rsid w:val="0071370F"/>
    <w:rsid w:val="00713CAA"/>
    <w:rsid w:val="00715382"/>
    <w:rsid w:val="00715395"/>
    <w:rsid w:val="00720185"/>
    <w:rsid w:val="00720266"/>
    <w:rsid w:val="0072157F"/>
    <w:rsid w:val="0072263F"/>
    <w:rsid w:val="00723B09"/>
    <w:rsid w:val="007251A8"/>
    <w:rsid w:val="00725AF5"/>
    <w:rsid w:val="00726375"/>
    <w:rsid w:val="00726604"/>
    <w:rsid w:val="00730A3C"/>
    <w:rsid w:val="00730AD6"/>
    <w:rsid w:val="00731007"/>
    <w:rsid w:val="0073246A"/>
    <w:rsid w:val="00734AF4"/>
    <w:rsid w:val="00736A08"/>
    <w:rsid w:val="007408EF"/>
    <w:rsid w:val="007439E3"/>
    <w:rsid w:val="007464F6"/>
    <w:rsid w:val="00746598"/>
    <w:rsid w:val="0075069F"/>
    <w:rsid w:val="00751172"/>
    <w:rsid w:val="007511FC"/>
    <w:rsid w:val="007569CB"/>
    <w:rsid w:val="007576EC"/>
    <w:rsid w:val="00760224"/>
    <w:rsid w:val="007618B8"/>
    <w:rsid w:val="007636FA"/>
    <w:rsid w:val="007642CD"/>
    <w:rsid w:val="00766BA2"/>
    <w:rsid w:val="007670FB"/>
    <w:rsid w:val="007679E0"/>
    <w:rsid w:val="00767AB7"/>
    <w:rsid w:val="00770B32"/>
    <w:rsid w:val="007712C1"/>
    <w:rsid w:val="00775B2E"/>
    <w:rsid w:val="00776EB5"/>
    <w:rsid w:val="00776EF3"/>
    <w:rsid w:val="00777937"/>
    <w:rsid w:val="00780680"/>
    <w:rsid w:val="007823BF"/>
    <w:rsid w:val="00782836"/>
    <w:rsid w:val="00782E27"/>
    <w:rsid w:val="007854BD"/>
    <w:rsid w:val="00785F48"/>
    <w:rsid w:val="00786BE8"/>
    <w:rsid w:val="00790535"/>
    <w:rsid w:val="007909AB"/>
    <w:rsid w:val="007924DC"/>
    <w:rsid w:val="007946E1"/>
    <w:rsid w:val="00794F51"/>
    <w:rsid w:val="007956EC"/>
    <w:rsid w:val="00796709"/>
    <w:rsid w:val="007A3FEA"/>
    <w:rsid w:val="007A4D38"/>
    <w:rsid w:val="007A5614"/>
    <w:rsid w:val="007A6D18"/>
    <w:rsid w:val="007B0E6E"/>
    <w:rsid w:val="007B11C7"/>
    <w:rsid w:val="007B4BE1"/>
    <w:rsid w:val="007B4ECF"/>
    <w:rsid w:val="007B55A7"/>
    <w:rsid w:val="007C13CA"/>
    <w:rsid w:val="007C239D"/>
    <w:rsid w:val="007C3F75"/>
    <w:rsid w:val="007C459F"/>
    <w:rsid w:val="007C4A5C"/>
    <w:rsid w:val="007C6A28"/>
    <w:rsid w:val="007D0DC5"/>
    <w:rsid w:val="007D1985"/>
    <w:rsid w:val="007D1B06"/>
    <w:rsid w:val="007D2280"/>
    <w:rsid w:val="007D43FF"/>
    <w:rsid w:val="007D6B28"/>
    <w:rsid w:val="007D6F24"/>
    <w:rsid w:val="007D7225"/>
    <w:rsid w:val="007D7831"/>
    <w:rsid w:val="007D7FB7"/>
    <w:rsid w:val="007E011B"/>
    <w:rsid w:val="007E0616"/>
    <w:rsid w:val="007E1C17"/>
    <w:rsid w:val="007E69BB"/>
    <w:rsid w:val="007E704C"/>
    <w:rsid w:val="007F183D"/>
    <w:rsid w:val="007F1FB2"/>
    <w:rsid w:val="007F3458"/>
    <w:rsid w:val="007F4DE8"/>
    <w:rsid w:val="007F4E4B"/>
    <w:rsid w:val="007F4E98"/>
    <w:rsid w:val="007F6E6C"/>
    <w:rsid w:val="007F772A"/>
    <w:rsid w:val="007F797E"/>
    <w:rsid w:val="007F7B23"/>
    <w:rsid w:val="008014D9"/>
    <w:rsid w:val="00801823"/>
    <w:rsid w:val="008039F0"/>
    <w:rsid w:val="00804EC2"/>
    <w:rsid w:val="00804F48"/>
    <w:rsid w:val="00805917"/>
    <w:rsid w:val="008060C4"/>
    <w:rsid w:val="0081177A"/>
    <w:rsid w:val="008138F8"/>
    <w:rsid w:val="00815A02"/>
    <w:rsid w:val="00816332"/>
    <w:rsid w:val="008202F9"/>
    <w:rsid w:val="00820FA3"/>
    <w:rsid w:val="008216B8"/>
    <w:rsid w:val="00823DA3"/>
    <w:rsid w:val="00823EC4"/>
    <w:rsid w:val="00824742"/>
    <w:rsid w:val="00824C90"/>
    <w:rsid w:val="00825413"/>
    <w:rsid w:val="00831B40"/>
    <w:rsid w:val="00831B85"/>
    <w:rsid w:val="00833778"/>
    <w:rsid w:val="00833851"/>
    <w:rsid w:val="00834A2D"/>
    <w:rsid w:val="00834C3E"/>
    <w:rsid w:val="00840860"/>
    <w:rsid w:val="00840ACD"/>
    <w:rsid w:val="00840BFF"/>
    <w:rsid w:val="0084410C"/>
    <w:rsid w:val="00844CBA"/>
    <w:rsid w:val="00845BA9"/>
    <w:rsid w:val="00846BBE"/>
    <w:rsid w:val="008474A8"/>
    <w:rsid w:val="008514F7"/>
    <w:rsid w:val="008521D4"/>
    <w:rsid w:val="00852820"/>
    <w:rsid w:val="00855261"/>
    <w:rsid w:val="0085557C"/>
    <w:rsid w:val="0085642D"/>
    <w:rsid w:val="008569F3"/>
    <w:rsid w:val="0085702A"/>
    <w:rsid w:val="00860339"/>
    <w:rsid w:val="00860D16"/>
    <w:rsid w:val="0086256C"/>
    <w:rsid w:val="008625A8"/>
    <w:rsid w:val="00865222"/>
    <w:rsid w:val="008669F6"/>
    <w:rsid w:val="00867478"/>
    <w:rsid w:val="008674FD"/>
    <w:rsid w:val="00871215"/>
    <w:rsid w:val="008719B4"/>
    <w:rsid w:val="008723DA"/>
    <w:rsid w:val="00877239"/>
    <w:rsid w:val="00877E94"/>
    <w:rsid w:val="00881798"/>
    <w:rsid w:val="008844F9"/>
    <w:rsid w:val="008851BE"/>
    <w:rsid w:val="00885FF5"/>
    <w:rsid w:val="00890542"/>
    <w:rsid w:val="00890F9C"/>
    <w:rsid w:val="00893A4E"/>
    <w:rsid w:val="0089537D"/>
    <w:rsid w:val="00895602"/>
    <w:rsid w:val="00896395"/>
    <w:rsid w:val="008965DD"/>
    <w:rsid w:val="008968BC"/>
    <w:rsid w:val="00897790"/>
    <w:rsid w:val="008979BD"/>
    <w:rsid w:val="00897AE9"/>
    <w:rsid w:val="008A01B6"/>
    <w:rsid w:val="008A065C"/>
    <w:rsid w:val="008A5450"/>
    <w:rsid w:val="008A69B3"/>
    <w:rsid w:val="008B02E1"/>
    <w:rsid w:val="008B0435"/>
    <w:rsid w:val="008B0BE9"/>
    <w:rsid w:val="008B0E45"/>
    <w:rsid w:val="008B117B"/>
    <w:rsid w:val="008B2383"/>
    <w:rsid w:val="008B2596"/>
    <w:rsid w:val="008B2F21"/>
    <w:rsid w:val="008B71A7"/>
    <w:rsid w:val="008C1CE6"/>
    <w:rsid w:val="008C209D"/>
    <w:rsid w:val="008C3EE1"/>
    <w:rsid w:val="008C4579"/>
    <w:rsid w:val="008C4FB3"/>
    <w:rsid w:val="008C6347"/>
    <w:rsid w:val="008C67CB"/>
    <w:rsid w:val="008C77BA"/>
    <w:rsid w:val="008D05BB"/>
    <w:rsid w:val="008D0AA1"/>
    <w:rsid w:val="008D0FED"/>
    <w:rsid w:val="008D13B6"/>
    <w:rsid w:val="008D18C6"/>
    <w:rsid w:val="008D4E8A"/>
    <w:rsid w:val="008D4EC9"/>
    <w:rsid w:val="008D549B"/>
    <w:rsid w:val="008D60B5"/>
    <w:rsid w:val="008D6CBA"/>
    <w:rsid w:val="008D6F61"/>
    <w:rsid w:val="008E1A30"/>
    <w:rsid w:val="008E24A1"/>
    <w:rsid w:val="008E2C32"/>
    <w:rsid w:val="008E47E7"/>
    <w:rsid w:val="008E6254"/>
    <w:rsid w:val="008E67FE"/>
    <w:rsid w:val="008E75B7"/>
    <w:rsid w:val="008E75C0"/>
    <w:rsid w:val="008E79DE"/>
    <w:rsid w:val="008E7C45"/>
    <w:rsid w:val="008F2428"/>
    <w:rsid w:val="008F386E"/>
    <w:rsid w:val="008F3F87"/>
    <w:rsid w:val="008F4551"/>
    <w:rsid w:val="008F4EDF"/>
    <w:rsid w:val="008F7F25"/>
    <w:rsid w:val="00900BC7"/>
    <w:rsid w:val="00902EEC"/>
    <w:rsid w:val="00905986"/>
    <w:rsid w:val="009120A0"/>
    <w:rsid w:val="00912C07"/>
    <w:rsid w:val="00913F5D"/>
    <w:rsid w:val="0091439F"/>
    <w:rsid w:val="00914EFF"/>
    <w:rsid w:val="0091545B"/>
    <w:rsid w:val="00915A71"/>
    <w:rsid w:val="009175BD"/>
    <w:rsid w:val="0092031D"/>
    <w:rsid w:val="00921FEE"/>
    <w:rsid w:val="00922072"/>
    <w:rsid w:val="00924145"/>
    <w:rsid w:val="0092493E"/>
    <w:rsid w:val="00924CE0"/>
    <w:rsid w:val="0092533E"/>
    <w:rsid w:val="009261AA"/>
    <w:rsid w:val="00927B50"/>
    <w:rsid w:val="009324E5"/>
    <w:rsid w:val="00932A2A"/>
    <w:rsid w:val="00932EDE"/>
    <w:rsid w:val="0093324E"/>
    <w:rsid w:val="00933291"/>
    <w:rsid w:val="0093418F"/>
    <w:rsid w:val="009346B9"/>
    <w:rsid w:val="0093483B"/>
    <w:rsid w:val="009373AF"/>
    <w:rsid w:val="0094083A"/>
    <w:rsid w:val="009408F1"/>
    <w:rsid w:val="00942E74"/>
    <w:rsid w:val="00943298"/>
    <w:rsid w:val="009437A9"/>
    <w:rsid w:val="00944486"/>
    <w:rsid w:val="00944D81"/>
    <w:rsid w:val="00945101"/>
    <w:rsid w:val="009456E5"/>
    <w:rsid w:val="00947062"/>
    <w:rsid w:val="00947C99"/>
    <w:rsid w:val="00947EC2"/>
    <w:rsid w:val="009506FC"/>
    <w:rsid w:val="00951EB6"/>
    <w:rsid w:val="00955504"/>
    <w:rsid w:val="009561BD"/>
    <w:rsid w:val="00956DD8"/>
    <w:rsid w:val="0095714B"/>
    <w:rsid w:val="009575E2"/>
    <w:rsid w:val="00957B2A"/>
    <w:rsid w:val="00957B5E"/>
    <w:rsid w:val="00960797"/>
    <w:rsid w:val="00960EF0"/>
    <w:rsid w:val="009621AB"/>
    <w:rsid w:val="00962EF3"/>
    <w:rsid w:val="00965C99"/>
    <w:rsid w:val="00966E6D"/>
    <w:rsid w:val="0097077F"/>
    <w:rsid w:val="00970CBF"/>
    <w:rsid w:val="00971530"/>
    <w:rsid w:val="00971A5A"/>
    <w:rsid w:val="00974B85"/>
    <w:rsid w:val="00980282"/>
    <w:rsid w:val="00980350"/>
    <w:rsid w:val="009803E6"/>
    <w:rsid w:val="009814DA"/>
    <w:rsid w:val="00983CE2"/>
    <w:rsid w:val="00985618"/>
    <w:rsid w:val="00986E73"/>
    <w:rsid w:val="00990374"/>
    <w:rsid w:val="0099046E"/>
    <w:rsid w:val="00991257"/>
    <w:rsid w:val="0099143C"/>
    <w:rsid w:val="00991E85"/>
    <w:rsid w:val="00992F71"/>
    <w:rsid w:val="00993308"/>
    <w:rsid w:val="009934D9"/>
    <w:rsid w:val="009950CF"/>
    <w:rsid w:val="009960D9"/>
    <w:rsid w:val="00997F8F"/>
    <w:rsid w:val="009A0551"/>
    <w:rsid w:val="009A0C49"/>
    <w:rsid w:val="009A11B8"/>
    <w:rsid w:val="009A26EC"/>
    <w:rsid w:val="009A2BC8"/>
    <w:rsid w:val="009A385C"/>
    <w:rsid w:val="009A3FA9"/>
    <w:rsid w:val="009A4128"/>
    <w:rsid w:val="009A56ED"/>
    <w:rsid w:val="009C1E3C"/>
    <w:rsid w:val="009C2D38"/>
    <w:rsid w:val="009C2F3C"/>
    <w:rsid w:val="009C31A4"/>
    <w:rsid w:val="009C459B"/>
    <w:rsid w:val="009C498F"/>
    <w:rsid w:val="009C4F9F"/>
    <w:rsid w:val="009D147A"/>
    <w:rsid w:val="009D19E4"/>
    <w:rsid w:val="009D3374"/>
    <w:rsid w:val="009D6EB2"/>
    <w:rsid w:val="009E257C"/>
    <w:rsid w:val="009E5328"/>
    <w:rsid w:val="009E6922"/>
    <w:rsid w:val="009F09CC"/>
    <w:rsid w:val="009F0B23"/>
    <w:rsid w:val="009F0DF6"/>
    <w:rsid w:val="009F15EF"/>
    <w:rsid w:val="009F476D"/>
    <w:rsid w:val="009F5030"/>
    <w:rsid w:val="009F5699"/>
    <w:rsid w:val="009F57D8"/>
    <w:rsid w:val="009F5A92"/>
    <w:rsid w:val="009F772D"/>
    <w:rsid w:val="00A00C28"/>
    <w:rsid w:val="00A00FF2"/>
    <w:rsid w:val="00A030B9"/>
    <w:rsid w:val="00A0340F"/>
    <w:rsid w:val="00A0456F"/>
    <w:rsid w:val="00A0696C"/>
    <w:rsid w:val="00A07759"/>
    <w:rsid w:val="00A078F3"/>
    <w:rsid w:val="00A07DFB"/>
    <w:rsid w:val="00A132BD"/>
    <w:rsid w:val="00A13951"/>
    <w:rsid w:val="00A13DE7"/>
    <w:rsid w:val="00A144A2"/>
    <w:rsid w:val="00A14EC7"/>
    <w:rsid w:val="00A16EDD"/>
    <w:rsid w:val="00A213E2"/>
    <w:rsid w:val="00A21940"/>
    <w:rsid w:val="00A22B34"/>
    <w:rsid w:val="00A25393"/>
    <w:rsid w:val="00A31F7F"/>
    <w:rsid w:val="00A32017"/>
    <w:rsid w:val="00A33EF9"/>
    <w:rsid w:val="00A3514A"/>
    <w:rsid w:val="00A40D55"/>
    <w:rsid w:val="00A41654"/>
    <w:rsid w:val="00A422D2"/>
    <w:rsid w:val="00A449D8"/>
    <w:rsid w:val="00A46140"/>
    <w:rsid w:val="00A54051"/>
    <w:rsid w:val="00A54BBE"/>
    <w:rsid w:val="00A5572E"/>
    <w:rsid w:val="00A57B7D"/>
    <w:rsid w:val="00A60DD2"/>
    <w:rsid w:val="00A615FA"/>
    <w:rsid w:val="00A62877"/>
    <w:rsid w:val="00A63600"/>
    <w:rsid w:val="00A636EC"/>
    <w:rsid w:val="00A639F2"/>
    <w:rsid w:val="00A64EB5"/>
    <w:rsid w:val="00A6600B"/>
    <w:rsid w:val="00A668AF"/>
    <w:rsid w:val="00A67354"/>
    <w:rsid w:val="00A71555"/>
    <w:rsid w:val="00A71975"/>
    <w:rsid w:val="00A72526"/>
    <w:rsid w:val="00A732E2"/>
    <w:rsid w:val="00A74989"/>
    <w:rsid w:val="00A76137"/>
    <w:rsid w:val="00A76903"/>
    <w:rsid w:val="00A76E61"/>
    <w:rsid w:val="00A77891"/>
    <w:rsid w:val="00A77FA1"/>
    <w:rsid w:val="00A8236A"/>
    <w:rsid w:val="00A826A4"/>
    <w:rsid w:val="00A87F17"/>
    <w:rsid w:val="00A905F8"/>
    <w:rsid w:val="00A91DDF"/>
    <w:rsid w:val="00A95D51"/>
    <w:rsid w:val="00A95EBF"/>
    <w:rsid w:val="00AA0067"/>
    <w:rsid w:val="00AA0BB2"/>
    <w:rsid w:val="00AA0C51"/>
    <w:rsid w:val="00AA3363"/>
    <w:rsid w:val="00AA3F9D"/>
    <w:rsid w:val="00AA7A09"/>
    <w:rsid w:val="00AA7F95"/>
    <w:rsid w:val="00AB260F"/>
    <w:rsid w:val="00AB2742"/>
    <w:rsid w:val="00AB2CEE"/>
    <w:rsid w:val="00AB3857"/>
    <w:rsid w:val="00AB4933"/>
    <w:rsid w:val="00AB7E85"/>
    <w:rsid w:val="00AC07DB"/>
    <w:rsid w:val="00AC3570"/>
    <w:rsid w:val="00AC3934"/>
    <w:rsid w:val="00AC7D24"/>
    <w:rsid w:val="00AD0F90"/>
    <w:rsid w:val="00AD25E1"/>
    <w:rsid w:val="00AD2C36"/>
    <w:rsid w:val="00AD6972"/>
    <w:rsid w:val="00AE1CE5"/>
    <w:rsid w:val="00AE2C08"/>
    <w:rsid w:val="00AE3605"/>
    <w:rsid w:val="00AE37CE"/>
    <w:rsid w:val="00AE5FC3"/>
    <w:rsid w:val="00AE60ED"/>
    <w:rsid w:val="00AE618E"/>
    <w:rsid w:val="00AE647E"/>
    <w:rsid w:val="00AE7F6F"/>
    <w:rsid w:val="00AF4459"/>
    <w:rsid w:val="00AF47F0"/>
    <w:rsid w:val="00AF50D1"/>
    <w:rsid w:val="00AF59E8"/>
    <w:rsid w:val="00AF7563"/>
    <w:rsid w:val="00B01959"/>
    <w:rsid w:val="00B04581"/>
    <w:rsid w:val="00B04655"/>
    <w:rsid w:val="00B048DC"/>
    <w:rsid w:val="00B10913"/>
    <w:rsid w:val="00B11110"/>
    <w:rsid w:val="00B1368F"/>
    <w:rsid w:val="00B13775"/>
    <w:rsid w:val="00B137CD"/>
    <w:rsid w:val="00B13AE7"/>
    <w:rsid w:val="00B155A2"/>
    <w:rsid w:val="00B15AB5"/>
    <w:rsid w:val="00B1733C"/>
    <w:rsid w:val="00B176ED"/>
    <w:rsid w:val="00B17C8F"/>
    <w:rsid w:val="00B20651"/>
    <w:rsid w:val="00B219F2"/>
    <w:rsid w:val="00B26489"/>
    <w:rsid w:val="00B266F6"/>
    <w:rsid w:val="00B2778F"/>
    <w:rsid w:val="00B27D5C"/>
    <w:rsid w:val="00B30B05"/>
    <w:rsid w:val="00B30B08"/>
    <w:rsid w:val="00B31C44"/>
    <w:rsid w:val="00B32F9F"/>
    <w:rsid w:val="00B3389A"/>
    <w:rsid w:val="00B35D5E"/>
    <w:rsid w:val="00B365B8"/>
    <w:rsid w:val="00B37884"/>
    <w:rsid w:val="00B37C1D"/>
    <w:rsid w:val="00B42D57"/>
    <w:rsid w:val="00B441FF"/>
    <w:rsid w:val="00B46348"/>
    <w:rsid w:val="00B478B0"/>
    <w:rsid w:val="00B47F84"/>
    <w:rsid w:val="00B50998"/>
    <w:rsid w:val="00B510E9"/>
    <w:rsid w:val="00B51D4C"/>
    <w:rsid w:val="00B5204D"/>
    <w:rsid w:val="00B52E80"/>
    <w:rsid w:val="00B52FF8"/>
    <w:rsid w:val="00B54731"/>
    <w:rsid w:val="00B54B7A"/>
    <w:rsid w:val="00B577E7"/>
    <w:rsid w:val="00B60083"/>
    <w:rsid w:val="00B6028E"/>
    <w:rsid w:val="00B626E5"/>
    <w:rsid w:val="00B63B24"/>
    <w:rsid w:val="00B645E6"/>
    <w:rsid w:val="00B65C62"/>
    <w:rsid w:val="00B676A0"/>
    <w:rsid w:val="00B72BFA"/>
    <w:rsid w:val="00B7548C"/>
    <w:rsid w:val="00B75BD0"/>
    <w:rsid w:val="00B76374"/>
    <w:rsid w:val="00B8198A"/>
    <w:rsid w:val="00B86157"/>
    <w:rsid w:val="00B908F9"/>
    <w:rsid w:val="00B90B8C"/>
    <w:rsid w:val="00B9343C"/>
    <w:rsid w:val="00B944DC"/>
    <w:rsid w:val="00B9680E"/>
    <w:rsid w:val="00BA032D"/>
    <w:rsid w:val="00BA050B"/>
    <w:rsid w:val="00BA06EE"/>
    <w:rsid w:val="00BA07BE"/>
    <w:rsid w:val="00BA08F2"/>
    <w:rsid w:val="00BA0FAC"/>
    <w:rsid w:val="00BA32F2"/>
    <w:rsid w:val="00BA362E"/>
    <w:rsid w:val="00BA38AE"/>
    <w:rsid w:val="00BA489A"/>
    <w:rsid w:val="00BA6E61"/>
    <w:rsid w:val="00BA70E5"/>
    <w:rsid w:val="00BA78E9"/>
    <w:rsid w:val="00BB3667"/>
    <w:rsid w:val="00BB53FA"/>
    <w:rsid w:val="00BB576A"/>
    <w:rsid w:val="00BB623C"/>
    <w:rsid w:val="00BB6321"/>
    <w:rsid w:val="00BB6D78"/>
    <w:rsid w:val="00BC065C"/>
    <w:rsid w:val="00BC0AF9"/>
    <w:rsid w:val="00BC0BE2"/>
    <w:rsid w:val="00BC23F6"/>
    <w:rsid w:val="00BC3F0D"/>
    <w:rsid w:val="00BD0FA5"/>
    <w:rsid w:val="00BD2000"/>
    <w:rsid w:val="00BD3EF2"/>
    <w:rsid w:val="00BD4DAA"/>
    <w:rsid w:val="00BD5360"/>
    <w:rsid w:val="00BD54F5"/>
    <w:rsid w:val="00BD7E41"/>
    <w:rsid w:val="00BE0A05"/>
    <w:rsid w:val="00BE164C"/>
    <w:rsid w:val="00BE168C"/>
    <w:rsid w:val="00BE375A"/>
    <w:rsid w:val="00BE3B03"/>
    <w:rsid w:val="00BE505E"/>
    <w:rsid w:val="00BE68F2"/>
    <w:rsid w:val="00BE6CE8"/>
    <w:rsid w:val="00BE7BC9"/>
    <w:rsid w:val="00BF044B"/>
    <w:rsid w:val="00BF08BD"/>
    <w:rsid w:val="00BF1072"/>
    <w:rsid w:val="00BF2D2C"/>
    <w:rsid w:val="00BF6882"/>
    <w:rsid w:val="00C01867"/>
    <w:rsid w:val="00C03E7D"/>
    <w:rsid w:val="00C05F6F"/>
    <w:rsid w:val="00C06213"/>
    <w:rsid w:val="00C071A9"/>
    <w:rsid w:val="00C07320"/>
    <w:rsid w:val="00C073C4"/>
    <w:rsid w:val="00C079C5"/>
    <w:rsid w:val="00C07D08"/>
    <w:rsid w:val="00C1050A"/>
    <w:rsid w:val="00C11E3F"/>
    <w:rsid w:val="00C126B5"/>
    <w:rsid w:val="00C12F3B"/>
    <w:rsid w:val="00C1566D"/>
    <w:rsid w:val="00C15D86"/>
    <w:rsid w:val="00C16FC3"/>
    <w:rsid w:val="00C204D7"/>
    <w:rsid w:val="00C2127E"/>
    <w:rsid w:val="00C226CD"/>
    <w:rsid w:val="00C22CCF"/>
    <w:rsid w:val="00C23595"/>
    <w:rsid w:val="00C24F29"/>
    <w:rsid w:val="00C2760A"/>
    <w:rsid w:val="00C2768E"/>
    <w:rsid w:val="00C34D81"/>
    <w:rsid w:val="00C35073"/>
    <w:rsid w:val="00C356AB"/>
    <w:rsid w:val="00C35E98"/>
    <w:rsid w:val="00C3697A"/>
    <w:rsid w:val="00C36D64"/>
    <w:rsid w:val="00C404EF"/>
    <w:rsid w:val="00C41E19"/>
    <w:rsid w:val="00C45F92"/>
    <w:rsid w:val="00C47B17"/>
    <w:rsid w:val="00C51863"/>
    <w:rsid w:val="00C51B67"/>
    <w:rsid w:val="00C51D4B"/>
    <w:rsid w:val="00C51F9D"/>
    <w:rsid w:val="00C5314E"/>
    <w:rsid w:val="00C53858"/>
    <w:rsid w:val="00C551E4"/>
    <w:rsid w:val="00C558CA"/>
    <w:rsid w:val="00C57363"/>
    <w:rsid w:val="00C577E2"/>
    <w:rsid w:val="00C63A65"/>
    <w:rsid w:val="00C6481E"/>
    <w:rsid w:val="00C657B6"/>
    <w:rsid w:val="00C66550"/>
    <w:rsid w:val="00C66D34"/>
    <w:rsid w:val="00C703CA"/>
    <w:rsid w:val="00C70523"/>
    <w:rsid w:val="00C724BF"/>
    <w:rsid w:val="00C74EB3"/>
    <w:rsid w:val="00C75771"/>
    <w:rsid w:val="00C764BA"/>
    <w:rsid w:val="00C80E10"/>
    <w:rsid w:val="00C82661"/>
    <w:rsid w:val="00C82708"/>
    <w:rsid w:val="00C8298E"/>
    <w:rsid w:val="00C84727"/>
    <w:rsid w:val="00C8698F"/>
    <w:rsid w:val="00C9023A"/>
    <w:rsid w:val="00C9031C"/>
    <w:rsid w:val="00C917A0"/>
    <w:rsid w:val="00C92017"/>
    <w:rsid w:val="00C9483A"/>
    <w:rsid w:val="00C958CD"/>
    <w:rsid w:val="00C96BB8"/>
    <w:rsid w:val="00C96CBC"/>
    <w:rsid w:val="00C97D60"/>
    <w:rsid w:val="00CA2667"/>
    <w:rsid w:val="00CA3389"/>
    <w:rsid w:val="00CA3A3C"/>
    <w:rsid w:val="00CA3EA1"/>
    <w:rsid w:val="00CA4878"/>
    <w:rsid w:val="00CA512D"/>
    <w:rsid w:val="00CA6C21"/>
    <w:rsid w:val="00CA6F42"/>
    <w:rsid w:val="00CA7C3A"/>
    <w:rsid w:val="00CB04A5"/>
    <w:rsid w:val="00CB0D19"/>
    <w:rsid w:val="00CB1571"/>
    <w:rsid w:val="00CB178F"/>
    <w:rsid w:val="00CB1AD6"/>
    <w:rsid w:val="00CB26E5"/>
    <w:rsid w:val="00CB2C16"/>
    <w:rsid w:val="00CB34ED"/>
    <w:rsid w:val="00CB4049"/>
    <w:rsid w:val="00CB4F87"/>
    <w:rsid w:val="00CB5877"/>
    <w:rsid w:val="00CB61C3"/>
    <w:rsid w:val="00CC1CFD"/>
    <w:rsid w:val="00CC21E2"/>
    <w:rsid w:val="00CC2D4A"/>
    <w:rsid w:val="00CC552E"/>
    <w:rsid w:val="00CC5D95"/>
    <w:rsid w:val="00CD03C1"/>
    <w:rsid w:val="00CD1F08"/>
    <w:rsid w:val="00CD2B29"/>
    <w:rsid w:val="00CD32B7"/>
    <w:rsid w:val="00CD3912"/>
    <w:rsid w:val="00CD4B10"/>
    <w:rsid w:val="00CE019E"/>
    <w:rsid w:val="00CE1093"/>
    <w:rsid w:val="00CE1D08"/>
    <w:rsid w:val="00CE2D5D"/>
    <w:rsid w:val="00CE3517"/>
    <w:rsid w:val="00CE389E"/>
    <w:rsid w:val="00CE5B57"/>
    <w:rsid w:val="00CF0A30"/>
    <w:rsid w:val="00CF3712"/>
    <w:rsid w:val="00CF3C50"/>
    <w:rsid w:val="00CF3DE0"/>
    <w:rsid w:val="00CF570F"/>
    <w:rsid w:val="00CF5BD8"/>
    <w:rsid w:val="00D020F0"/>
    <w:rsid w:val="00D0500A"/>
    <w:rsid w:val="00D061FC"/>
    <w:rsid w:val="00D062BB"/>
    <w:rsid w:val="00D11E4A"/>
    <w:rsid w:val="00D12867"/>
    <w:rsid w:val="00D14F03"/>
    <w:rsid w:val="00D17E6E"/>
    <w:rsid w:val="00D2033D"/>
    <w:rsid w:val="00D20F9B"/>
    <w:rsid w:val="00D21D18"/>
    <w:rsid w:val="00D21EE3"/>
    <w:rsid w:val="00D22328"/>
    <w:rsid w:val="00D22B03"/>
    <w:rsid w:val="00D23F95"/>
    <w:rsid w:val="00D23FC2"/>
    <w:rsid w:val="00D250D1"/>
    <w:rsid w:val="00D26150"/>
    <w:rsid w:val="00D26176"/>
    <w:rsid w:val="00D262FD"/>
    <w:rsid w:val="00D26455"/>
    <w:rsid w:val="00D268B7"/>
    <w:rsid w:val="00D3155B"/>
    <w:rsid w:val="00D316D9"/>
    <w:rsid w:val="00D31976"/>
    <w:rsid w:val="00D342A0"/>
    <w:rsid w:val="00D34753"/>
    <w:rsid w:val="00D35066"/>
    <w:rsid w:val="00D35E33"/>
    <w:rsid w:val="00D36471"/>
    <w:rsid w:val="00D36C81"/>
    <w:rsid w:val="00D37BCE"/>
    <w:rsid w:val="00D37F3A"/>
    <w:rsid w:val="00D40FF4"/>
    <w:rsid w:val="00D41E26"/>
    <w:rsid w:val="00D42A0C"/>
    <w:rsid w:val="00D4402A"/>
    <w:rsid w:val="00D44DB2"/>
    <w:rsid w:val="00D4619C"/>
    <w:rsid w:val="00D468E0"/>
    <w:rsid w:val="00D51906"/>
    <w:rsid w:val="00D537CD"/>
    <w:rsid w:val="00D55B6A"/>
    <w:rsid w:val="00D56045"/>
    <w:rsid w:val="00D56AB7"/>
    <w:rsid w:val="00D56CBF"/>
    <w:rsid w:val="00D612CF"/>
    <w:rsid w:val="00D61FB4"/>
    <w:rsid w:val="00D67373"/>
    <w:rsid w:val="00D723A3"/>
    <w:rsid w:val="00D7403A"/>
    <w:rsid w:val="00D74AF7"/>
    <w:rsid w:val="00D75018"/>
    <w:rsid w:val="00D75D04"/>
    <w:rsid w:val="00D75E6C"/>
    <w:rsid w:val="00D763D8"/>
    <w:rsid w:val="00D770FD"/>
    <w:rsid w:val="00D771D0"/>
    <w:rsid w:val="00D81BC6"/>
    <w:rsid w:val="00D81D81"/>
    <w:rsid w:val="00D8309C"/>
    <w:rsid w:val="00D84884"/>
    <w:rsid w:val="00D84CCD"/>
    <w:rsid w:val="00D87313"/>
    <w:rsid w:val="00D90A16"/>
    <w:rsid w:val="00D92ADC"/>
    <w:rsid w:val="00D93C21"/>
    <w:rsid w:val="00D94721"/>
    <w:rsid w:val="00D95BA3"/>
    <w:rsid w:val="00D95BB0"/>
    <w:rsid w:val="00D9744C"/>
    <w:rsid w:val="00D97906"/>
    <w:rsid w:val="00DA093F"/>
    <w:rsid w:val="00DA30EB"/>
    <w:rsid w:val="00DA359B"/>
    <w:rsid w:val="00DA4B92"/>
    <w:rsid w:val="00DA7188"/>
    <w:rsid w:val="00DB246C"/>
    <w:rsid w:val="00DB3FBF"/>
    <w:rsid w:val="00DB4E6A"/>
    <w:rsid w:val="00DB5201"/>
    <w:rsid w:val="00DB7C8F"/>
    <w:rsid w:val="00DC14A3"/>
    <w:rsid w:val="00DC207A"/>
    <w:rsid w:val="00DC24EB"/>
    <w:rsid w:val="00DC2A33"/>
    <w:rsid w:val="00DC31A2"/>
    <w:rsid w:val="00DC4011"/>
    <w:rsid w:val="00DC53CD"/>
    <w:rsid w:val="00DC57DE"/>
    <w:rsid w:val="00DC73BA"/>
    <w:rsid w:val="00DC783A"/>
    <w:rsid w:val="00DD03C6"/>
    <w:rsid w:val="00DD06D6"/>
    <w:rsid w:val="00DD1248"/>
    <w:rsid w:val="00DD2F2A"/>
    <w:rsid w:val="00DD3258"/>
    <w:rsid w:val="00DD3930"/>
    <w:rsid w:val="00DD4CA0"/>
    <w:rsid w:val="00DD5431"/>
    <w:rsid w:val="00DD5B19"/>
    <w:rsid w:val="00DD5E8B"/>
    <w:rsid w:val="00DD6468"/>
    <w:rsid w:val="00DE01F9"/>
    <w:rsid w:val="00DE0753"/>
    <w:rsid w:val="00DE0B61"/>
    <w:rsid w:val="00DE2690"/>
    <w:rsid w:val="00DE2B5F"/>
    <w:rsid w:val="00DE2EE2"/>
    <w:rsid w:val="00DE4B84"/>
    <w:rsid w:val="00DE4CAB"/>
    <w:rsid w:val="00DE4E68"/>
    <w:rsid w:val="00DE7029"/>
    <w:rsid w:val="00DF19E9"/>
    <w:rsid w:val="00DF2EAD"/>
    <w:rsid w:val="00DF6091"/>
    <w:rsid w:val="00DF6D03"/>
    <w:rsid w:val="00E00642"/>
    <w:rsid w:val="00E048CD"/>
    <w:rsid w:val="00E04E3C"/>
    <w:rsid w:val="00E05947"/>
    <w:rsid w:val="00E05B1B"/>
    <w:rsid w:val="00E11B61"/>
    <w:rsid w:val="00E125A1"/>
    <w:rsid w:val="00E14F4A"/>
    <w:rsid w:val="00E16549"/>
    <w:rsid w:val="00E1743A"/>
    <w:rsid w:val="00E179D4"/>
    <w:rsid w:val="00E20662"/>
    <w:rsid w:val="00E2205F"/>
    <w:rsid w:val="00E223CD"/>
    <w:rsid w:val="00E23B24"/>
    <w:rsid w:val="00E24698"/>
    <w:rsid w:val="00E24A40"/>
    <w:rsid w:val="00E26C47"/>
    <w:rsid w:val="00E3042C"/>
    <w:rsid w:val="00E33613"/>
    <w:rsid w:val="00E35895"/>
    <w:rsid w:val="00E35DFF"/>
    <w:rsid w:val="00E36523"/>
    <w:rsid w:val="00E36CBB"/>
    <w:rsid w:val="00E379FD"/>
    <w:rsid w:val="00E42251"/>
    <w:rsid w:val="00E4330D"/>
    <w:rsid w:val="00E4523E"/>
    <w:rsid w:val="00E4742A"/>
    <w:rsid w:val="00E474F9"/>
    <w:rsid w:val="00E519F0"/>
    <w:rsid w:val="00E52917"/>
    <w:rsid w:val="00E52B9F"/>
    <w:rsid w:val="00E54A8A"/>
    <w:rsid w:val="00E565D0"/>
    <w:rsid w:val="00E56749"/>
    <w:rsid w:val="00E5704D"/>
    <w:rsid w:val="00E57B86"/>
    <w:rsid w:val="00E604FA"/>
    <w:rsid w:val="00E60BD6"/>
    <w:rsid w:val="00E6118A"/>
    <w:rsid w:val="00E63381"/>
    <w:rsid w:val="00E63F96"/>
    <w:rsid w:val="00E64535"/>
    <w:rsid w:val="00E64F87"/>
    <w:rsid w:val="00E65D0A"/>
    <w:rsid w:val="00E67925"/>
    <w:rsid w:val="00E70BC6"/>
    <w:rsid w:val="00E715D9"/>
    <w:rsid w:val="00E71981"/>
    <w:rsid w:val="00E71C42"/>
    <w:rsid w:val="00E73778"/>
    <w:rsid w:val="00E74D85"/>
    <w:rsid w:val="00E764CF"/>
    <w:rsid w:val="00E7725E"/>
    <w:rsid w:val="00E774F3"/>
    <w:rsid w:val="00E81BEF"/>
    <w:rsid w:val="00E81D5E"/>
    <w:rsid w:val="00E86498"/>
    <w:rsid w:val="00E87BA4"/>
    <w:rsid w:val="00E92CB6"/>
    <w:rsid w:val="00E95BDB"/>
    <w:rsid w:val="00E979F8"/>
    <w:rsid w:val="00E97DAE"/>
    <w:rsid w:val="00EA1228"/>
    <w:rsid w:val="00EA1FB2"/>
    <w:rsid w:val="00EA6FA6"/>
    <w:rsid w:val="00EA7466"/>
    <w:rsid w:val="00EB175B"/>
    <w:rsid w:val="00EB1848"/>
    <w:rsid w:val="00EB2304"/>
    <w:rsid w:val="00EB47D1"/>
    <w:rsid w:val="00EB713B"/>
    <w:rsid w:val="00EC00EC"/>
    <w:rsid w:val="00EC1D56"/>
    <w:rsid w:val="00EC212E"/>
    <w:rsid w:val="00EC25B0"/>
    <w:rsid w:val="00EC3B2F"/>
    <w:rsid w:val="00EC3D47"/>
    <w:rsid w:val="00EC3FC2"/>
    <w:rsid w:val="00EC4F96"/>
    <w:rsid w:val="00EC51A5"/>
    <w:rsid w:val="00EC5655"/>
    <w:rsid w:val="00EC72D6"/>
    <w:rsid w:val="00ED0E7F"/>
    <w:rsid w:val="00ED1238"/>
    <w:rsid w:val="00ED1378"/>
    <w:rsid w:val="00ED215F"/>
    <w:rsid w:val="00ED400C"/>
    <w:rsid w:val="00ED41C8"/>
    <w:rsid w:val="00ED4695"/>
    <w:rsid w:val="00ED562F"/>
    <w:rsid w:val="00ED68C9"/>
    <w:rsid w:val="00ED7699"/>
    <w:rsid w:val="00EE0C94"/>
    <w:rsid w:val="00EE37A5"/>
    <w:rsid w:val="00EE5058"/>
    <w:rsid w:val="00EE6860"/>
    <w:rsid w:val="00EE7B61"/>
    <w:rsid w:val="00EF21EE"/>
    <w:rsid w:val="00EF3CC7"/>
    <w:rsid w:val="00EF4432"/>
    <w:rsid w:val="00EF5EB1"/>
    <w:rsid w:val="00EF60E6"/>
    <w:rsid w:val="00F003A6"/>
    <w:rsid w:val="00F02B96"/>
    <w:rsid w:val="00F02F0B"/>
    <w:rsid w:val="00F045F9"/>
    <w:rsid w:val="00F06532"/>
    <w:rsid w:val="00F13FB6"/>
    <w:rsid w:val="00F15F9C"/>
    <w:rsid w:val="00F16520"/>
    <w:rsid w:val="00F16F36"/>
    <w:rsid w:val="00F17DC0"/>
    <w:rsid w:val="00F2284F"/>
    <w:rsid w:val="00F23AD8"/>
    <w:rsid w:val="00F27362"/>
    <w:rsid w:val="00F27A74"/>
    <w:rsid w:val="00F27F5B"/>
    <w:rsid w:val="00F3454E"/>
    <w:rsid w:val="00F347A2"/>
    <w:rsid w:val="00F401C0"/>
    <w:rsid w:val="00F40B52"/>
    <w:rsid w:val="00F44558"/>
    <w:rsid w:val="00F44C12"/>
    <w:rsid w:val="00F47EFD"/>
    <w:rsid w:val="00F50CDD"/>
    <w:rsid w:val="00F50D60"/>
    <w:rsid w:val="00F50F29"/>
    <w:rsid w:val="00F513D9"/>
    <w:rsid w:val="00F52898"/>
    <w:rsid w:val="00F52901"/>
    <w:rsid w:val="00F52A2C"/>
    <w:rsid w:val="00F57B12"/>
    <w:rsid w:val="00F61748"/>
    <w:rsid w:val="00F61C0E"/>
    <w:rsid w:val="00F63BF2"/>
    <w:rsid w:val="00F640EF"/>
    <w:rsid w:val="00F6532D"/>
    <w:rsid w:val="00F653CD"/>
    <w:rsid w:val="00F65484"/>
    <w:rsid w:val="00F65762"/>
    <w:rsid w:val="00F665EC"/>
    <w:rsid w:val="00F66FD5"/>
    <w:rsid w:val="00F70A39"/>
    <w:rsid w:val="00F7207D"/>
    <w:rsid w:val="00F73630"/>
    <w:rsid w:val="00F740A2"/>
    <w:rsid w:val="00F74593"/>
    <w:rsid w:val="00F74E41"/>
    <w:rsid w:val="00F7564F"/>
    <w:rsid w:val="00F77A85"/>
    <w:rsid w:val="00F81D35"/>
    <w:rsid w:val="00F827CE"/>
    <w:rsid w:val="00F83CA0"/>
    <w:rsid w:val="00F86282"/>
    <w:rsid w:val="00F8719D"/>
    <w:rsid w:val="00F90859"/>
    <w:rsid w:val="00F90992"/>
    <w:rsid w:val="00F949DE"/>
    <w:rsid w:val="00F94F8C"/>
    <w:rsid w:val="00F95048"/>
    <w:rsid w:val="00F96E26"/>
    <w:rsid w:val="00FA0913"/>
    <w:rsid w:val="00FB1BCF"/>
    <w:rsid w:val="00FB29E2"/>
    <w:rsid w:val="00FB5578"/>
    <w:rsid w:val="00FB71E3"/>
    <w:rsid w:val="00FB7C94"/>
    <w:rsid w:val="00FC0206"/>
    <w:rsid w:val="00FC100D"/>
    <w:rsid w:val="00FC3D45"/>
    <w:rsid w:val="00FC6DC4"/>
    <w:rsid w:val="00FC7D79"/>
    <w:rsid w:val="00FD11D2"/>
    <w:rsid w:val="00FD311B"/>
    <w:rsid w:val="00FD3821"/>
    <w:rsid w:val="00FD402C"/>
    <w:rsid w:val="00FD51CA"/>
    <w:rsid w:val="00FE0605"/>
    <w:rsid w:val="00FE2806"/>
    <w:rsid w:val="00FE2E3C"/>
    <w:rsid w:val="00FE320D"/>
    <w:rsid w:val="00FE365E"/>
    <w:rsid w:val="00FE7FD3"/>
    <w:rsid w:val="00FF0719"/>
    <w:rsid w:val="00FF203F"/>
    <w:rsid w:val="00FF3CAB"/>
    <w:rsid w:val="00FF43F3"/>
    <w:rsid w:val="00FF4603"/>
    <w:rsid w:val="00FF6495"/>
    <w:rsid w:val="00FF6C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378982E"/>
  <w15:chartTrackingRefBased/>
  <w15:docId w15:val="{17B03061-7F02-FB4E-A0BF-B8F7BC8FA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946E1"/>
    <w:pPr>
      <w:widowControl w:val="0"/>
      <w:jc w:val="both"/>
    </w:pPr>
    <w:rPr>
      <w:rFonts w:ascii="Times New Roman" w:hAnsi="Times New Roman"/>
      <w:kern w:val="2"/>
      <w:sz w:val="19"/>
      <w:szCs w:val="24"/>
    </w:rPr>
  </w:style>
  <w:style w:type="paragraph" w:styleId="1">
    <w:name w:val="heading 1"/>
    <w:basedOn w:val="a"/>
    <w:next w:val="a"/>
    <w:link w:val="10"/>
    <w:qFormat/>
    <w:rsid w:val="001638AF"/>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rsid w:val="00A46140"/>
  </w:style>
  <w:style w:type="paragraph" w:customStyle="1" w:styleId="-">
    <w:name w:val="表面化学-本文"/>
    <w:basedOn w:val="a"/>
    <w:rsid w:val="003D1D93"/>
    <w:pPr>
      <w:overflowPunct w:val="0"/>
      <w:topLinePunct/>
      <w:adjustRightInd w:val="0"/>
      <w:snapToGrid w:val="0"/>
      <w:spacing w:line="296" w:lineRule="atLeast"/>
      <w:ind w:firstLine="190"/>
    </w:pPr>
    <w:rPr>
      <w:szCs w:val="19"/>
    </w:rPr>
  </w:style>
  <w:style w:type="paragraph" w:customStyle="1" w:styleId="-0">
    <w:name w:val="表面化学-日本語タイトル"/>
    <w:basedOn w:val="-"/>
    <w:rsid w:val="003D1D93"/>
    <w:pPr>
      <w:spacing w:line="520" w:lineRule="atLeast"/>
      <w:ind w:firstLine="0"/>
      <w:jc w:val="center"/>
    </w:pPr>
    <w:rPr>
      <w:rFonts w:ascii="Arial" w:eastAsia="ＭＳ ゴシック" w:hAnsi="Arial"/>
      <w:sz w:val="33"/>
    </w:rPr>
  </w:style>
  <w:style w:type="paragraph" w:customStyle="1" w:styleId="-1">
    <w:name w:val="表面化学-半行アキ"/>
    <w:basedOn w:val="-"/>
    <w:next w:val="-"/>
    <w:rsid w:val="00D95BB0"/>
    <w:pPr>
      <w:spacing w:line="148" w:lineRule="exact"/>
    </w:pPr>
    <w:rPr>
      <w:color w:val="FFFFFF"/>
    </w:rPr>
  </w:style>
  <w:style w:type="paragraph" w:customStyle="1" w:styleId="-2">
    <w:name w:val="表面化学-著者名"/>
    <w:basedOn w:val="-"/>
    <w:rsid w:val="003D1D93"/>
    <w:pPr>
      <w:ind w:firstLine="0"/>
      <w:jc w:val="center"/>
    </w:pPr>
    <w:rPr>
      <w:sz w:val="24"/>
    </w:rPr>
  </w:style>
  <w:style w:type="paragraph" w:customStyle="1" w:styleId="-3">
    <w:name w:val="表面化学-著者所属"/>
    <w:basedOn w:val="-"/>
    <w:rsid w:val="003D1D93"/>
    <w:pPr>
      <w:tabs>
        <w:tab w:val="right" w:pos="4479"/>
        <w:tab w:val="left" w:pos="4649"/>
        <w:tab w:val="left" w:pos="5783"/>
      </w:tabs>
      <w:spacing w:line="230" w:lineRule="atLeast"/>
      <w:ind w:firstLine="0"/>
    </w:pPr>
    <w:rPr>
      <w:sz w:val="18"/>
    </w:rPr>
  </w:style>
  <w:style w:type="paragraph" w:customStyle="1" w:styleId="-4">
    <w:name w:val="表面化学-受理"/>
    <w:basedOn w:val="-"/>
    <w:next w:val="-"/>
    <w:rsid w:val="005963FF"/>
    <w:pPr>
      <w:spacing w:line="180" w:lineRule="atLeast"/>
      <w:ind w:firstLine="0"/>
      <w:jc w:val="center"/>
    </w:pPr>
    <w:rPr>
      <w:color w:val="808080"/>
      <w:sz w:val="18"/>
    </w:rPr>
  </w:style>
  <w:style w:type="paragraph" w:customStyle="1" w:styleId="-Title">
    <w:name w:val="表面化学-Title"/>
    <w:basedOn w:val="-"/>
    <w:rsid w:val="003D1D93"/>
    <w:pPr>
      <w:ind w:firstLine="0"/>
      <w:jc w:val="center"/>
    </w:pPr>
    <w:rPr>
      <w:b/>
      <w:sz w:val="22"/>
    </w:rPr>
  </w:style>
  <w:style w:type="paragraph" w:customStyle="1" w:styleId="-Author">
    <w:name w:val="表面化学-Author"/>
    <w:basedOn w:val="-"/>
    <w:rsid w:val="003D1D93"/>
    <w:pPr>
      <w:ind w:firstLine="0"/>
      <w:jc w:val="center"/>
    </w:pPr>
    <w:rPr>
      <w:sz w:val="22"/>
    </w:rPr>
  </w:style>
  <w:style w:type="paragraph" w:customStyle="1" w:styleId="-Belonging">
    <w:name w:val="表面化学-Belonging"/>
    <w:basedOn w:val="-"/>
    <w:rsid w:val="003D1D93"/>
    <w:pPr>
      <w:spacing w:line="230" w:lineRule="atLeast"/>
      <w:ind w:firstLine="0"/>
      <w:jc w:val="center"/>
    </w:pPr>
  </w:style>
  <w:style w:type="paragraph" w:customStyle="1" w:styleId="-Abstract">
    <w:name w:val="表面化学-Abstract"/>
    <w:basedOn w:val="-"/>
    <w:rsid w:val="003D1D93"/>
    <w:pPr>
      <w:spacing w:line="240" w:lineRule="atLeast"/>
      <w:ind w:left="380" w:right="380" w:firstLine="193"/>
    </w:pPr>
    <w:rPr>
      <w:sz w:val="18"/>
    </w:rPr>
  </w:style>
  <w:style w:type="paragraph" w:customStyle="1" w:styleId="-5">
    <w:name w:val="表面化学-書誌情報"/>
    <w:basedOn w:val="-"/>
    <w:rsid w:val="005963FF"/>
    <w:pPr>
      <w:spacing w:line="200" w:lineRule="exact"/>
      <w:ind w:left="5954" w:firstLine="0"/>
    </w:pPr>
    <w:rPr>
      <w:color w:val="808080"/>
      <w:sz w:val="17"/>
    </w:rPr>
  </w:style>
  <w:style w:type="paragraph" w:customStyle="1" w:styleId="-6">
    <w:name w:val="表面化学-研究紹介"/>
    <w:basedOn w:val="-"/>
    <w:rsid w:val="00567DE6"/>
    <w:pPr>
      <w:spacing w:line="340" w:lineRule="atLeast"/>
      <w:ind w:firstLine="0"/>
      <w:jc w:val="center"/>
    </w:pPr>
    <w:rPr>
      <w:rFonts w:ascii="Arial" w:eastAsia="ＭＳ ゴシック" w:hAnsi="Arial"/>
      <w:color w:val="000000"/>
      <w:sz w:val="22"/>
    </w:rPr>
  </w:style>
  <w:style w:type="paragraph" w:customStyle="1" w:styleId="-7">
    <w:name w:val="表面化学-セクション"/>
    <w:basedOn w:val="-"/>
    <w:next w:val="-"/>
    <w:rsid w:val="003D1D93"/>
    <w:pPr>
      <w:spacing w:before="191" w:after="191" w:line="210" w:lineRule="exact"/>
      <w:ind w:firstLine="193"/>
    </w:pPr>
    <w:rPr>
      <w:rFonts w:eastAsia="ＭＳ ゴシック"/>
      <w:sz w:val="21"/>
    </w:rPr>
  </w:style>
  <w:style w:type="paragraph" w:customStyle="1" w:styleId="-8">
    <w:name w:val="表面化学-サブセクション"/>
    <w:basedOn w:val="-"/>
    <w:next w:val="-"/>
    <w:rsid w:val="003D1D93"/>
    <w:rPr>
      <w:rFonts w:eastAsia="ＭＳ ゴシック"/>
    </w:rPr>
  </w:style>
  <w:style w:type="paragraph" w:styleId="a4">
    <w:name w:val="header"/>
    <w:basedOn w:val="a"/>
    <w:rsid w:val="006C7126"/>
    <w:pPr>
      <w:tabs>
        <w:tab w:val="center" w:pos="4252"/>
        <w:tab w:val="right" w:pos="8504"/>
      </w:tabs>
      <w:snapToGrid w:val="0"/>
    </w:pPr>
  </w:style>
  <w:style w:type="paragraph" w:styleId="a5">
    <w:name w:val="footer"/>
    <w:basedOn w:val="a"/>
    <w:rsid w:val="006C7126"/>
    <w:pPr>
      <w:tabs>
        <w:tab w:val="center" w:pos="4252"/>
        <w:tab w:val="right" w:pos="8504"/>
      </w:tabs>
      <w:snapToGrid w:val="0"/>
    </w:pPr>
  </w:style>
  <w:style w:type="character" w:styleId="a6">
    <w:name w:val="page number"/>
    <w:basedOn w:val="a0"/>
    <w:rsid w:val="006C7126"/>
  </w:style>
  <w:style w:type="paragraph" w:customStyle="1" w:styleId="-9">
    <w:name w:val="表面化学-フッタ"/>
    <w:basedOn w:val="-"/>
    <w:rsid w:val="00C22CCF"/>
    <w:pPr>
      <w:spacing w:line="160" w:lineRule="exact"/>
      <w:ind w:firstLine="0"/>
      <w:jc w:val="center"/>
    </w:pPr>
    <w:rPr>
      <w:sz w:val="16"/>
    </w:rPr>
  </w:style>
  <w:style w:type="paragraph" w:customStyle="1" w:styleId="-a">
    <w:name w:val="表面化学-ヘッダ"/>
    <w:basedOn w:val="-"/>
    <w:rsid w:val="00944486"/>
    <w:pPr>
      <w:tabs>
        <w:tab w:val="center" w:pos="4763"/>
        <w:tab w:val="right" w:pos="9526"/>
      </w:tabs>
      <w:spacing w:line="170" w:lineRule="exact"/>
      <w:ind w:firstLine="0"/>
    </w:pPr>
    <w:rPr>
      <w:color w:val="808080"/>
      <w:sz w:val="17"/>
    </w:rPr>
  </w:style>
  <w:style w:type="paragraph" w:customStyle="1" w:styleId="-b">
    <w:name w:val="表面化学-文献"/>
    <w:basedOn w:val="-"/>
    <w:rsid w:val="00B46348"/>
    <w:pPr>
      <w:spacing w:line="240" w:lineRule="atLeast"/>
      <w:ind w:left="380" w:hanging="380"/>
    </w:pPr>
  </w:style>
  <w:style w:type="paragraph" w:customStyle="1" w:styleId="-c">
    <w:name w:val="表面化学-文献見出し"/>
    <w:basedOn w:val="-7"/>
    <w:next w:val="-b"/>
    <w:rsid w:val="00066DDB"/>
    <w:pPr>
      <w:ind w:firstLine="0"/>
      <w:jc w:val="center"/>
    </w:pPr>
  </w:style>
  <w:style w:type="character" w:styleId="a7">
    <w:name w:val="Hyperlink"/>
    <w:rsid w:val="0091439F"/>
    <w:rPr>
      <w:color w:val="0000FF"/>
      <w:u w:val="single"/>
    </w:rPr>
  </w:style>
  <w:style w:type="paragraph" w:styleId="a8">
    <w:name w:val="Balloon Text"/>
    <w:basedOn w:val="a"/>
    <w:link w:val="a9"/>
    <w:rsid w:val="00684050"/>
    <w:rPr>
      <w:rFonts w:ascii="Arial" w:eastAsia="ＭＳ ゴシック" w:hAnsi="Arial"/>
      <w:sz w:val="18"/>
      <w:szCs w:val="18"/>
      <w:lang w:val="x-none" w:eastAsia="x-none"/>
    </w:rPr>
  </w:style>
  <w:style w:type="character" w:customStyle="1" w:styleId="a9">
    <w:name w:val="吹き出し (文字)"/>
    <w:link w:val="a8"/>
    <w:rsid w:val="00684050"/>
    <w:rPr>
      <w:rFonts w:ascii="Arial" w:eastAsia="ＭＳ ゴシック" w:hAnsi="Arial" w:cs="Times New Roman"/>
      <w:kern w:val="2"/>
      <w:sz w:val="18"/>
      <w:szCs w:val="18"/>
    </w:rPr>
  </w:style>
  <w:style w:type="paragraph" w:customStyle="1" w:styleId="ft00">
    <w:name w:val="ft00"/>
    <w:basedOn w:val="a"/>
    <w:rsid w:val="008A065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a">
    <w:name w:val="強調"/>
    <w:rsid w:val="00840BFF"/>
    <w:rPr>
      <w:rFonts w:ascii="Times New Roman" w:eastAsia="ＭＳ ゴシック" w:hAnsi="Times New Roman"/>
      <w:b/>
      <w:spacing w:val="0"/>
      <w:w w:val="100"/>
      <w:kern w:val="2"/>
      <w:position w:val="0"/>
    </w:rPr>
  </w:style>
  <w:style w:type="character" w:styleId="ab">
    <w:name w:val="Placeholder Text"/>
    <w:basedOn w:val="a0"/>
    <w:uiPriority w:val="99"/>
    <w:semiHidden/>
    <w:rsid w:val="006F1C7D"/>
    <w:rPr>
      <w:color w:val="808080"/>
    </w:rPr>
  </w:style>
  <w:style w:type="paragraph" w:styleId="ac">
    <w:name w:val="footnote text"/>
    <w:basedOn w:val="a"/>
    <w:link w:val="ad"/>
    <w:rsid w:val="004C0D5E"/>
    <w:pPr>
      <w:snapToGrid w:val="0"/>
      <w:jc w:val="left"/>
    </w:pPr>
  </w:style>
  <w:style w:type="character" w:customStyle="1" w:styleId="ad">
    <w:name w:val="脚注文字列 (文字)"/>
    <w:basedOn w:val="a0"/>
    <w:link w:val="ac"/>
    <w:rsid w:val="004C0D5E"/>
    <w:rPr>
      <w:rFonts w:ascii="Times New Roman" w:hAnsi="Times New Roman"/>
      <w:kern w:val="2"/>
      <w:sz w:val="19"/>
      <w:szCs w:val="24"/>
    </w:rPr>
  </w:style>
  <w:style w:type="character" w:styleId="ae">
    <w:name w:val="footnote reference"/>
    <w:basedOn w:val="a0"/>
    <w:rsid w:val="004C0D5E"/>
    <w:rPr>
      <w:vertAlign w:val="superscript"/>
    </w:rPr>
  </w:style>
  <w:style w:type="paragraph" w:styleId="Web">
    <w:name w:val="Normal (Web)"/>
    <w:basedOn w:val="a"/>
    <w:rsid w:val="001558BE"/>
    <w:rPr>
      <w:sz w:val="24"/>
    </w:rPr>
  </w:style>
  <w:style w:type="paragraph" w:styleId="af">
    <w:name w:val="endnote text"/>
    <w:basedOn w:val="a"/>
    <w:link w:val="af0"/>
    <w:rsid w:val="007823BF"/>
    <w:pPr>
      <w:snapToGrid w:val="0"/>
      <w:jc w:val="left"/>
    </w:pPr>
  </w:style>
  <w:style w:type="character" w:customStyle="1" w:styleId="af0">
    <w:name w:val="文末脚注文字列 (文字)"/>
    <w:basedOn w:val="a0"/>
    <w:link w:val="af"/>
    <w:rsid w:val="007823BF"/>
    <w:rPr>
      <w:rFonts w:ascii="Times New Roman" w:hAnsi="Times New Roman"/>
      <w:kern w:val="2"/>
      <w:sz w:val="19"/>
      <w:szCs w:val="24"/>
    </w:rPr>
  </w:style>
  <w:style w:type="character" w:styleId="af1">
    <w:name w:val="endnote reference"/>
    <w:basedOn w:val="a0"/>
    <w:rsid w:val="007823BF"/>
    <w:rPr>
      <w:vertAlign w:val="superscript"/>
    </w:rPr>
  </w:style>
  <w:style w:type="character" w:styleId="af2">
    <w:name w:val="Unresolved Mention"/>
    <w:basedOn w:val="a0"/>
    <w:uiPriority w:val="99"/>
    <w:semiHidden/>
    <w:unhideWhenUsed/>
    <w:rsid w:val="00D81D81"/>
    <w:rPr>
      <w:color w:val="605E5C"/>
      <w:shd w:val="clear" w:color="auto" w:fill="E1DFDD"/>
    </w:rPr>
  </w:style>
  <w:style w:type="character" w:customStyle="1" w:styleId="10">
    <w:name w:val="見出し 1 (文字)"/>
    <w:basedOn w:val="a0"/>
    <w:link w:val="1"/>
    <w:rsid w:val="001638AF"/>
    <w:rPr>
      <w:rFonts w:asciiTheme="majorHAnsi" w:eastAsiaTheme="majorEastAsia" w:hAnsiTheme="majorHAnsi" w:cstheme="majorBidi"/>
      <w:kern w:val="2"/>
      <w:sz w:val="24"/>
      <w:szCs w:val="24"/>
    </w:rPr>
  </w:style>
  <w:style w:type="character" w:styleId="af3">
    <w:name w:val="FollowedHyperlink"/>
    <w:basedOn w:val="a0"/>
    <w:rsid w:val="009506FC"/>
    <w:rPr>
      <w:color w:val="954F72" w:themeColor="followedHyperlink"/>
      <w:u w:val="single"/>
    </w:rPr>
  </w:style>
  <w:style w:type="paragraph" w:customStyle="1" w:styleId="af4">
    <w:name w:val="図表説明＿注記１"/>
    <w:next w:val="a"/>
    <w:rsid w:val="00877239"/>
    <w:pPr>
      <w:widowControl w:val="0"/>
      <w:spacing w:line="260" w:lineRule="exact"/>
      <w:ind w:left="510" w:hanging="510"/>
      <w:jc w:val="both"/>
    </w:pPr>
    <w:rPr>
      <w:rFonts w:ascii="Times New Roman" w:hAnsi="Times New Roman"/>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48713">
      <w:bodyDiv w:val="1"/>
      <w:marLeft w:val="0"/>
      <w:marRight w:val="0"/>
      <w:marTop w:val="0"/>
      <w:marBottom w:val="0"/>
      <w:divBdr>
        <w:top w:val="none" w:sz="0" w:space="0" w:color="auto"/>
        <w:left w:val="none" w:sz="0" w:space="0" w:color="auto"/>
        <w:bottom w:val="none" w:sz="0" w:space="0" w:color="auto"/>
        <w:right w:val="none" w:sz="0" w:space="0" w:color="auto"/>
      </w:divBdr>
      <w:divsChild>
        <w:div w:id="23529577">
          <w:marLeft w:val="0"/>
          <w:marRight w:val="0"/>
          <w:marTop w:val="0"/>
          <w:marBottom w:val="0"/>
          <w:divBdr>
            <w:top w:val="none" w:sz="0" w:space="0" w:color="auto"/>
            <w:left w:val="none" w:sz="0" w:space="0" w:color="auto"/>
            <w:bottom w:val="none" w:sz="0" w:space="0" w:color="auto"/>
            <w:right w:val="none" w:sz="0" w:space="0" w:color="auto"/>
          </w:divBdr>
          <w:divsChild>
            <w:div w:id="1482966057">
              <w:marLeft w:val="0"/>
              <w:marRight w:val="0"/>
              <w:marTop w:val="0"/>
              <w:marBottom w:val="0"/>
              <w:divBdr>
                <w:top w:val="none" w:sz="0" w:space="0" w:color="auto"/>
                <w:left w:val="none" w:sz="0" w:space="0" w:color="auto"/>
                <w:bottom w:val="none" w:sz="0" w:space="0" w:color="auto"/>
                <w:right w:val="none" w:sz="0" w:space="0" w:color="auto"/>
              </w:divBdr>
              <w:divsChild>
                <w:div w:id="839614272">
                  <w:marLeft w:val="0"/>
                  <w:marRight w:val="0"/>
                  <w:marTop w:val="0"/>
                  <w:marBottom w:val="0"/>
                  <w:divBdr>
                    <w:top w:val="none" w:sz="0" w:space="0" w:color="auto"/>
                    <w:left w:val="none" w:sz="0" w:space="0" w:color="auto"/>
                    <w:bottom w:val="none" w:sz="0" w:space="0" w:color="auto"/>
                    <w:right w:val="none" w:sz="0" w:space="0" w:color="auto"/>
                  </w:divBdr>
                  <w:divsChild>
                    <w:div w:id="60079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8063">
      <w:bodyDiv w:val="1"/>
      <w:marLeft w:val="0"/>
      <w:marRight w:val="0"/>
      <w:marTop w:val="0"/>
      <w:marBottom w:val="0"/>
      <w:divBdr>
        <w:top w:val="none" w:sz="0" w:space="0" w:color="auto"/>
        <w:left w:val="none" w:sz="0" w:space="0" w:color="auto"/>
        <w:bottom w:val="none" w:sz="0" w:space="0" w:color="auto"/>
        <w:right w:val="none" w:sz="0" w:space="0" w:color="auto"/>
      </w:divBdr>
      <w:divsChild>
        <w:div w:id="1810317855">
          <w:marLeft w:val="0"/>
          <w:marRight w:val="0"/>
          <w:marTop w:val="0"/>
          <w:marBottom w:val="0"/>
          <w:divBdr>
            <w:top w:val="none" w:sz="0" w:space="0" w:color="auto"/>
            <w:left w:val="none" w:sz="0" w:space="0" w:color="auto"/>
            <w:bottom w:val="none" w:sz="0" w:space="0" w:color="auto"/>
            <w:right w:val="none" w:sz="0" w:space="0" w:color="auto"/>
          </w:divBdr>
          <w:divsChild>
            <w:div w:id="2001303350">
              <w:marLeft w:val="0"/>
              <w:marRight w:val="0"/>
              <w:marTop w:val="0"/>
              <w:marBottom w:val="0"/>
              <w:divBdr>
                <w:top w:val="none" w:sz="0" w:space="0" w:color="auto"/>
                <w:left w:val="none" w:sz="0" w:space="0" w:color="auto"/>
                <w:bottom w:val="none" w:sz="0" w:space="0" w:color="auto"/>
                <w:right w:val="none" w:sz="0" w:space="0" w:color="auto"/>
              </w:divBdr>
              <w:divsChild>
                <w:div w:id="88140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37304">
      <w:bodyDiv w:val="1"/>
      <w:marLeft w:val="0"/>
      <w:marRight w:val="0"/>
      <w:marTop w:val="0"/>
      <w:marBottom w:val="0"/>
      <w:divBdr>
        <w:top w:val="none" w:sz="0" w:space="0" w:color="auto"/>
        <w:left w:val="none" w:sz="0" w:space="0" w:color="auto"/>
        <w:bottom w:val="none" w:sz="0" w:space="0" w:color="auto"/>
        <w:right w:val="none" w:sz="0" w:space="0" w:color="auto"/>
      </w:divBdr>
      <w:divsChild>
        <w:div w:id="1315599743">
          <w:marLeft w:val="0"/>
          <w:marRight w:val="0"/>
          <w:marTop w:val="0"/>
          <w:marBottom w:val="0"/>
          <w:divBdr>
            <w:top w:val="none" w:sz="0" w:space="0" w:color="auto"/>
            <w:left w:val="none" w:sz="0" w:space="0" w:color="auto"/>
            <w:bottom w:val="none" w:sz="0" w:space="0" w:color="auto"/>
            <w:right w:val="none" w:sz="0" w:space="0" w:color="auto"/>
          </w:divBdr>
          <w:divsChild>
            <w:div w:id="1215965406">
              <w:marLeft w:val="0"/>
              <w:marRight w:val="0"/>
              <w:marTop w:val="0"/>
              <w:marBottom w:val="0"/>
              <w:divBdr>
                <w:top w:val="none" w:sz="0" w:space="0" w:color="auto"/>
                <w:left w:val="none" w:sz="0" w:space="0" w:color="auto"/>
                <w:bottom w:val="none" w:sz="0" w:space="0" w:color="auto"/>
                <w:right w:val="none" w:sz="0" w:space="0" w:color="auto"/>
              </w:divBdr>
              <w:divsChild>
                <w:div w:id="191157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966522">
      <w:bodyDiv w:val="1"/>
      <w:marLeft w:val="0"/>
      <w:marRight w:val="0"/>
      <w:marTop w:val="0"/>
      <w:marBottom w:val="0"/>
      <w:divBdr>
        <w:top w:val="none" w:sz="0" w:space="0" w:color="auto"/>
        <w:left w:val="none" w:sz="0" w:space="0" w:color="auto"/>
        <w:bottom w:val="none" w:sz="0" w:space="0" w:color="auto"/>
        <w:right w:val="none" w:sz="0" w:space="0" w:color="auto"/>
      </w:divBdr>
    </w:div>
    <w:div w:id="1262028156">
      <w:bodyDiv w:val="1"/>
      <w:marLeft w:val="0"/>
      <w:marRight w:val="0"/>
      <w:marTop w:val="0"/>
      <w:marBottom w:val="0"/>
      <w:divBdr>
        <w:top w:val="none" w:sz="0" w:space="0" w:color="auto"/>
        <w:left w:val="none" w:sz="0" w:space="0" w:color="auto"/>
        <w:bottom w:val="none" w:sz="0" w:space="0" w:color="auto"/>
        <w:right w:val="none" w:sz="0" w:space="0" w:color="auto"/>
      </w:divBdr>
      <w:divsChild>
        <w:div w:id="255867810">
          <w:marLeft w:val="0"/>
          <w:marRight w:val="0"/>
          <w:marTop w:val="0"/>
          <w:marBottom w:val="0"/>
          <w:divBdr>
            <w:top w:val="none" w:sz="0" w:space="0" w:color="auto"/>
            <w:left w:val="none" w:sz="0" w:space="0" w:color="auto"/>
            <w:bottom w:val="none" w:sz="0" w:space="0" w:color="auto"/>
            <w:right w:val="none" w:sz="0" w:space="0" w:color="auto"/>
          </w:divBdr>
          <w:divsChild>
            <w:div w:id="435057969">
              <w:marLeft w:val="0"/>
              <w:marRight w:val="0"/>
              <w:marTop w:val="0"/>
              <w:marBottom w:val="0"/>
              <w:divBdr>
                <w:top w:val="none" w:sz="0" w:space="0" w:color="auto"/>
                <w:left w:val="none" w:sz="0" w:space="0" w:color="auto"/>
                <w:bottom w:val="none" w:sz="0" w:space="0" w:color="auto"/>
                <w:right w:val="none" w:sz="0" w:space="0" w:color="auto"/>
              </w:divBdr>
              <w:divsChild>
                <w:div w:id="23706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922">
      <w:bodyDiv w:val="1"/>
      <w:marLeft w:val="0"/>
      <w:marRight w:val="0"/>
      <w:marTop w:val="0"/>
      <w:marBottom w:val="0"/>
      <w:divBdr>
        <w:top w:val="none" w:sz="0" w:space="0" w:color="auto"/>
        <w:left w:val="none" w:sz="0" w:space="0" w:color="auto"/>
        <w:bottom w:val="none" w:sz="0" w:space="0" w:color="auto"/>
        <w:right w:val="none" w:sz="0" w:space="0" w:color="auto"/>
      </w:divBdr>
      <w:divsChild>
        <w:div w:id="1207138254">
          <w:marLeft w:val="0"/>
          <w:marRight w:val="0"/>
          <w:marTop w:val="0"/>
          <w:marBottom w:val="0"/>
          <w:divBdr>
            <w:top w:val="none" w:sz="0" w:space="0" w:color="auto"/>
            <w:left w:val="none" w:sz="0" w:space="0" w:color="auto"/>
            <w:bottom w:val="none" w:sz="0" w:space="0" w:color="auto"/>
            <w:right w:val="none" w:sz="0" w:space="0" w:color="auto"/>
          </w:divBdr>
          <w:divsChild>
            <w:div w:id="34938727">
              <w:marLeft w:val="0"/>
              <w:marRight w:val="0"/>
              <w:marTop w:val="0"/>
              <w:marBottom w:val="0"/>
              <w:divBdr>
                <w:top w:val="none" w:sz="0" w:space="0" w:color="auto"/>
                <w:left w:val="none" w:sz="0" w:space="0" w:color="auto"/>
                <w:bottom w:val="none" w:sz="0" w:space="0" w:color="auto"/>
                <w:right w:val="none" w:sz="0" w:space="0" w:color="auto"/>
              </w:divBdr>
              <w:divsChild>
                <w:div w:id="1636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18342">
      <w:bodyDiv w:val="1"/>
      <w:marLeft w:val="0"/>
      <w:marRight w:val="0"/>
      <w:marTop w:val="0"/>
      <w:marBottom w:val="0"/>
      <w:divBdr>
        <w:top w:val="none" w:sz="0" w:space="0" w:color="auto"/>
        <w:left w:val="none" w:sz="0" w:space="0" w:color="auto"/>
        <w:bottom w:val="none" w:sz="0" w:space="0" w:color="auto"/>
        <w:right w:val="none" w:sz="0" w:space="0" w:color="auto"/>
      </w:divBdr>
      <w:divsChild>
        <w:div w:id="1264802561">
          <w:marLeft w:val="0"/>
          <w:marRight w:val="0"/>
          <w:marTop w:val="0"/>
          <w:marBottom w:val="0"/>
          <w:divBdr>
            <w:top w:val="none" w:sz="0" w:space="0" w:color="auto"/>
            <w:left w:val="none" w:sz="0" w:space="0" w:color="auto"/>
            <w:bottom w:val="none" w:sz="0" w:space="0" w:color="auto"/>
            <w:right w:val="none" w:sz="0" w:space="0" w:color="auto"/>
          </w:divBdr>
          <w:divsChild>
            <w:div w:id="615211734">
              <w:marLeft w:val="0"/>
              <w:marRight w:val="0"/>
              <w:marTop w:val="0"/>
              <w:marBottom w:val="0"/>
              <w:divBdr>
                <w:top w:val="none" w:sz="0" w:space="0" w:color="auto"/>
                <w:left w:val="none" w:sz="0" w:space="0" w:color="auto"/>
                <w:bottom w:val="none" w:sz="0" w:space="0" w:color="auto"/>
                <w:right w:val="none" w:sz="0" w:space="0" w:color="auto"/>
              </w:divBdr>
              <w:divsChild>
                <w:div w:id="35908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700139">
      <w:bodyDiv w:val="1"/>
      <w:marLeft w:val="0"/>
      <w:marRight w:val="0"/>
      <w:marTop w:val="0"/>
      <w:marBottom w:val="0"/>
      <w:divBdr>
        <w:top w:val="none" w:sz="0" w:space="0" w:color="auto"/>
        <w:left w:val="none" w:sz="0" w:space="0" w:color="auto"/>
        <w:bottom w:val="none" w:sz="0" w:space="0" w:color="auto"/>
        <w:right w:val="none" w:sz="0" w:space="0" w:color="auto"/>
      </w:divBdr>
      <w:divsChild>
        <w:div w:id="340161647">
          <w:marLeft w:val="0"/>
          <w:marRight w:val="0"/>
          <w:marTop w:val="0"/>
          <w:marBottom w:val="0"/>
          <w:divBdr>
            <w:top w:val="none" w:sz="0" w:space="0" w:color="auto"/>
            <w:left w:val="none" w:sz="0" w:space="0" w:color="auto"/>
            <w:bottom w:val="none" w:sz="0" w:space="0" w:color="auto"/>
            <w:right w:val="none" w:sz="0" w:space="0" w:color="auto"/>
          </w:divBdr>
          <w:divsChild>
            <w:div w:id="261377166">
              <w:marLeft w:val="0"/>
              <w:marRight w:val="0"/>
              <w:marTop w:val="0"/>
              <w:marBottom w:val="0"/>
              <w:divBdr>
                <w:top w:val="none" w:sz="0" w:space="0" w:color="auto"/>
                <w:left w:val="none" w:sz="0" w:space="0" w:color="auto"/>
                <w:bottom w:val="none" w:sz="0" w:space="0" w:color="auto"/>
                <w:right w:val="none" w:sz="0" w:space="0" w:color="auto"/>
              </w:divBdr>
              <w:divsChild>
                <w:div w:id="11673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82183">
      <w:bodyDiv w:val="1"/>
      <w:marLeft w:val="0"/>
      <w:marRight w:val="0"/>
      <w:marTop w:val="0"/>
      <w:marBottom w:val="0"/>
      <w:divBdr>
        <w:top w:val="none" w:sz="0" w:space="0" w:color="auto"/>
        <w:left w:val="none" w:sz="0" w:space="0" w:color="auto"/>
        <w:bottom w:val="none" w:sz="0" w:space="0" w:color="auto"/>
        <w:right w:val="none" w:sz="0" w:space="0" w:color="auto"/>
      </w:divBdr>
      <w:divsChild>
        <w:div w:id="831869260">
          <w:marLeft w:val="0"/>
          <w:marRight w:val="0"/>
          <w:marTop w:val="0"/>
          <w:marBottom w:val="0"/>
          <w:divBdr>
            <w:top w:val="none" w:sz="0" w:space="0" w:color="auto"/>
            <w:left w:val="none" w:sz="0" w:space="0" w:color="auto"/>
            <w:bottom w:val="none" w:sz="0" w:space="0" w:color="auto"/>
            <w:right w:val="none" w:sz="0" w:space="0" w:color="auto"/>
          </w:divBdr>
          <w:divsChild>
            <w:div w:id="2019384721">
              <w:marLeft w:val="0"/>
              <w:marRight w:val="0"/>
              <w:marTop w:val="0"/>
              <w:marBottom w:val="0"/>
              <w:divBdr>
                <w:top w:val="none" w:sz="0" w:space="0" w:color="auto"/>
                <w:left w:val="none" w:sz="0" w:space="0" w:color="auto"/>
                <w:bottom w:val="none" w:sz="0" w:space="0" w:color="auto"/>
                <w:right w:val="none" w:sz="0" w:space="0" w:color="auto"/>
              </w:divBdr>
              <w:divsChild>
                <w:div w:id="204251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tif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tiff"/><Relationship Id="rId25" Type="http://schemas.openxmlformats.org/officeDocument/2006/relationships/image" Target="media/image11.tif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tiff"/><Relationship Id="rId27" Type="http://schemas.openxmlformats.org/officeDocument/2006/relationships/image" Target="media/image13.tiff"/><Relationship Id="rId30"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www.iso.org/standard/67328.html" TargetMode="External"/><Relationship Id="rId2" Type="http://schemas.openxmlformats.org/officeDocument/2006/relationships/hyperlink" Target="http://dx.doi.org/10.1016/j.elspec.2014.04.012" TargetMode="External"/><Relationship Id="rId1" Type="http://schemas.openxmlformats.org/officeDocument/2006/relationships/hyperlink" Target="https://doi.org/10.1002/sia.659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gyo189\&#12487;&#12473;&#12463;&#12488;&#12483;&#12503;\&#28193;&#36794;\&#21002;&#34892;&#12475;&#12531;&#12479;&#12540;\&#22823;&#35282;&#27096;\&#34920;&#38754;&#12486;&#12531;&#12503;&#12524;&#12540;&#12488;.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9C98C-CF82-4EC2-B4B5-39D6F4A4A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Settings\eigyo189\デスクトップ\渡辺\刊行センター\大角様\表面テンプレート.dot</Template>
  <TotalTime>6</TotalTime>
  <Pages>8</Pages>
  <Words>2059</Words>
  <Characters>11741</Characters>
  <Application>Microsoft Office Word</Application>
  <DocSecurity>0</DocSecurity>
  <Lines>97</Lines>
  <Paragraphs>27</Paragraphs>
  <ScaleCrop>false</ScaleCrop>
  <HeadingPairs>
    <vt:vector size="2" baseType="variant">
      <vt:variant>
        <vt:lpstr>タイトル</vt:lpstr>
      </vt:variant>
      <vt:variant>
        <vt:i4>1</vt:i4>
      </vt:variant>
    </vt:vector>
  </HeadingPairs>
  <TitlesOfParts>
    <vt:vector size="1" baseType="lpstr">
      <vt:lpstr>表面テンプレート</vt:lpstr>
    </vt:vector>
  </TitlesOfParts>
  <Company>jat</Company>
  <LinksUpToDate>false</LinksUpToDate>
  <CharactersWithSpaces>13773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表面テンプレート</dc:title>
  <dc:subject/>
  <dc:creator>eigyo189</dc:creator>
  <cp:keywords/>
  <cp:lastModifiedBy>田沼繁夫</cp:lastModifiedBy>
  <cp:revision>11</cp:revision>
  <cp:lastPrinted>2022-01-22T07:04:00Z</cp:lastPrinted>
  <dcterms:created xsi:type="dcterms:W3CDTF">2022-01-07T06:42:00Z</dcterms:created>
  <dcterms:modified xsi:type="dcterms:W3CDTF">2022-01-22T07:05:00Z</dcterms:modified>
</cp:coreProperties>
</file>